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6"/>
        <w:tblpPr w:vertAnchor="page" w:horzAnchor="page" w:leftFromText="180" w:rightFromText="180" w:tblpX="929" w:tblpY="1518"/>
        <w:tblW w:w="1018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5"/>
        <w:gridCol w:w="535"/>
        <w:gridCol w:w="2015"/>
        <w:gridCol w:w="1178"/>
        <w:gridCol w:w="1801"/>
        <w:gridCol w:w="1081"/>
        <w:gridCol w:w="2029"/>
      </w:tblGrid>
      <w:tr>
        <w:trPr>
          <w:trHeight w:val="412" w:hRule="atLeast"/>
          <w:cantSplit w:val="true"/>
        </w:trPr>
        <w:tc>
          <w:tcPr>
            <w:tcW w:w="2080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  <w:lang w:val="en-US" w:eastAsia="zh-CN"/>
              </w:rPr>
              <w:t>系统</w:t>
            </w:r>
            <w:r>
              <w:rPr>
                <w:rFonts w:ascii="SimHei" w:hAnsi="SimHei" w:cs="SimHei"/>
              </w:rPr>
              <w:t>名称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生产系统组织架构</w:t>
            </w:r>
          </w:p>
          <w:p>
            <w:pPr>
              <w:pStyle w:val="Normal"/>
              <w:keepNext w:val="false"/>
              <w:keepLines w:val="false"/>
              <w:widowControl w:val="false"/>
              <w:suppressAutoHyphens w:val="true"/>
              <w:overflowPunct w:val="true"/>
              <w:bidi w:val="0"/>
              <w:snapToGrid w:val="true"/>
              <w:spacing w:lineRule="exact" w:line="240" w:before="0" w:after="0"/>
              <w:jc w:val="both"/>
              <w:textAlignment w:val="auto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342995"/>
                      <wp:effectExtent l="6350" t="0" r="18415" b="0"/>
                      <wp:wrapNone/>
                      <wp:docPr id="1" name="直线 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81716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3.45pt" ID="直线 2_1" stroked="t" style="position:absolute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</w:rPr>
              <w:t xml:space="preserve">编    </w:t>
            </w:r>
            <w:r>
              <w:rPr>
                <w:rFonts w:ascii="SimHei" w:hAnsi="SimHei" w:cs="SimHei"/>
                <w:lang w:val="en-US" w:eastAsia="zh-CN"/>
              </w:rPr>
              <w:t>号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w:t>版  本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/>
            </w:r>
          </w:p>
        </w:tc>
      </w:tr>
      <w:tr>
        <w:trPr>
          <w:trHeight w:val="397" w:hRule="atLeast"/>
          <w:cantSplit w:val="true"/>
        </w:trPr>
        <w:tc>
          <w:tcPr>
            <w:tcW w:w="2080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  <w:tc>
          <w:tcPr>
            <w:tcW w:w="201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eastAsia="黑体" w:cs="SimHei"/>
                <w:b/>
                <w:bCs/>
              </w:rPr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273145"/>
                      <wp:effectExtent l="6350" t="0" r="18415" b="0"/>
                      <wp:wrapNone/>
                      <wp:docPr id="2" name="直线 13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40" cy="8136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0.7pt" ID="直线 132_1" stroked="t" style="position:absolute;flip:x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t>页次</w:t>
            </w:r>
            <w:r>
              <w:rPr>
                <w:rFonts w:eastAsia="黑体" w:cs="SimHei"/>
                <w:lang w:val="en-US" w:eastAsia="zh-CN"/>
              </w:rPr>
              <w:t>/</w:t>
            </w:r>
            <w:r>
              <w:rPr>
                <w:rFonts w:ascii="SimHei" w:hAnsi="SimHei" w:cs="SimHei"/>
                <w:lang w:val="en-US" w:eastAsia="zh-CN"/>
              </w:rPr>
              <w:t>总数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6273145"/>
                      <wp:effectExtent l="6350" t="0" r="18415" b="0"/>
                      <wp:wrapNone/>
                      <wp:docPr id="3" name="直线 13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8136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640.7pt" ID="直线 133_1" stroked="t" style="position:absolute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t>1/1</w:t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mc:AlternateContent>
                <mc:Choice Requires="wps">
                  <w:drawing>
                    <wp:anchor behindDoc="0" distT="4445" distB="0" distL="0" distR="0" simplePos="0" locked="0" layoutInCell="1" allowOverlap="1" relativeHeight="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</wp:posOffset>
                      </wp:positionV>
                      <wp:extent cx="9525" cy="8755380"/>
                      <wp:effectExtent l="6350" t="0" r="10160" b="7620"/>
                      <wp:wrapNone/>
                      <wp:docPr id="4" name="直线 13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8360" cy="817164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3pt,0.05pt" to="1.1pt,643.45pt" ID="直线 134_1" stroked="t" style="position:absolute;flip:x">
                      <v:stroke color="black" weight="9360" dashstyle="shortdot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w:t>修改状态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</w:tr>
      <w:tr>
        <w:trPr>
          <w:trHeight w:val="509" w:hRule="atLeast"/>
          <w:cantSplit w:val="true"/>
        </w:trPr>
        <w:tc>
          <w:tcPr>
            <w:tcW w:w="1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42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eastAsia="黑体" w:cs="SimHei"/>
                <w:lang w:val="en-US" w:eastAsia="zh-CN"/>
              </w:rPr>
              <w:t xml:space="preserve">    </w:t>
            </w:r>
            <w:r>
              <w:rPr>
                <w:rFonts w:ascii="SimHei" w:hAnsi="SimHei" w:cs="SimHei"/>
                <w:lang w:val="en-US" w:eastAsia="zh-CN"/>
              </w:rPr>
              <w:t>人数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名称</w:t>
            </w:r>
          </w:p>
        </w:tc>
        <w:tc>
          <w:tcPr>
            <w:tcW w:w="86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210"/>
              <w:jc w:val="start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w:t>1</w:t>
            </w:r>
            <w:r>
              <w:rPr>
                <w:rFonts w:ascii="SimHei" w:hAnsi="SimHei" w:cs="SimHei"/>
              </w:rPr>
              <w:t xml:space="preserve">人   </w:t>
            </w:r>
            <w:r>
              <w:rPr>
                <w:rFonts w:ascii="SimHei" w:hAnsi="SimHei" w:cs="SimHei"/>
                <w:lang w:val="en-US" w:eastAsia="zh-CN"/>
              </w:rPr>
              <w:t xml:space="preserve">     </w:t>
            </w:r>
            <w:r>
              <w:rPr>
                <w:rFonts w:eastAsia="黑体" w:cs="SimHei"/>
                <w:lang w:val="en-US" w:eastAsia="zh-CN"/>
              </w:rPr>
              <w:t>5</w:t>
            </w:r>
            <w:r>
              <w:rPr>
                <w:rFonts w:ascii="SimHei" w:hAnsi="SimHei" w:cs="SimHei"/>
                <w:lang w:val="en-US" w:eastAsia="zh-CN"/>
              </w:rPr>
              <w:t>人</w:t>
            </w:r>
            <w:r>
              <w:rPr>
                <w:rFonts w:ascii="SimHei" w:hAnsi="SimHei" w:cs="SimHei"/>
              </w:rPr>
              <w:t xml:space="preserve">       </w:t>
            </w:r>
            <w:r>
              <w:rPr>
                <w:rFonts w:ascii="SimHei" w:hAnsi="SimHei" w:cs="SimHei"/>
                <w:lang w:val="en-US" w:eastAsia="zh-CN"/>
              </w:rPr>
              <w:t xml:space="preserve">      依实际</w:t>
            </w:r>
            <w:r>
              <w:rPr>
                <w:rFonts w:ascii="SimHei" w:hAnsi="SimHei" w:cs="SimHei"/>
              </w:rPr>
              <w:t xml:space="preserve">而定         </w:t>
            </w:r>
            <w:r>
              <w:rPr>
                <w:rFonts w:ascii="SimHei" w:hAnsi="SimHei" w:cs="SimHei"/>
                <w:lang w:val="en-US" w:eastAsia="zh-CN"/>
              </w:rPr>
              <w:t>依实际</w:t>
            </w:r>
            <w:r>
              <w:rPr>
                <w:rFonts w:ascii="SimHei" w:hAnsi="SimHei" w:cs="SimHei"/>
              </w:rPr>
              <w:t xml:space="preserve">而定      </w:t>
            </w:r>
            <w:r>
              <w:rPr>
                <w:rFonts w:ascii="SimHei" w:hAnsi="SimHei" w:cs="SimHei"/>
                <w:lang w:val="en-US" w:eastAsia="zh-CN"/>
              </w:rPr>
              <w:t>依实际</w:t>
            </w:r>
            <w:r>
              <w:rPr>
                <w:rFonts w:ascii="SimHei" w:hAnsi="SimHei" w:cs="SimHei"/>
              </w:rPr>
              <w:t>而定</w:t>
            </w:r>
          </w:p>
        </w:tc>
      </w:tr>
      <w:tr>
        <w:trPr>
          <w:trHeight w:val="1030" w:hRule="atLeast"/>
          <w:cantSplit w:val="true"/>
        </w:trPr>
        <w:tc>
          <w:tcPr>
            <w:tcW w:w="15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织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架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构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ascii="SimHei" w:hAnsi="SimHei" w:cs="SimHei"/>
              </w:rPr>
              <w:t>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</w:tc>
        <w:tc>
          <w:tcPr>
            <w:tcW w:w="86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  <w:kern w:val="2"/>
                <w:sz w:val="21"/>
                <w:szCs w:val="24"/>
                <w:lang w:bidi="ar-SA"/>
              </w:rPr>
            </w:pPr>
            <w:r>
              <w:rPr>
                <w:rFonts w:eastAsia="黑体" w:cs="SimHei"/>
                <w:kern w:val="2"/>
                <w:sz w:val="21"/>
                <w:szCs w:val="24"/>
                <w:lang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5" name="矩形 29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开发主管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4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开发主管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7" name="矩形 28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设计员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5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设计员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1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9" name="直线 27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7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0" name="直线 26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635" distL="0" distR="0" simplePos="0" locked="0" layoutInCell="1" allowOverlap="1" relativeHeight="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905" cy="936625"/>
                      <wp:effectExtent l="6350" t="0" r="19050" b="3810"/>
                      <wp:wrapNone/>
                      <wp:docPr id="11" name="直线 27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936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05pt,73.7pt" ID="直线 27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12" name="矩形 26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20"/>
                                      <w:szCs w:val="20"/>
                                    </w:rPr>
                                    <w:t>开发部经理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63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20"/>
                                <w:szCs w:val="20"/>
                              </w:rPr>
                              <w:t>开发部经理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14" name="矩形 29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工艺主管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3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工艺主管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16" name="矩形 28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工艺员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4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工艺员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8" name="直线 29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9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1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2680315"/>
                      <wp:effectExtent l="6350" t="0" r="19050" b="10160"/>
                      <wp:wrapNone/>
                      <wp:docPr id="19" name="直线 29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" cy="63403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5pt,499.25pt" ID="直线 29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20" name="直线 26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21" name="直线 26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26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22" name="直线 26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6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44170" cy="732790"/>
                      <wp:effectExtent l="6350" t="6350" r="6350" b="24130"/>
                      <wp:wrapNone/>
                      <wp:docPr id="23" name="矩形 30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32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生产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员工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308_1" path="m0,0l-2147483645,0l-2147483645,-2147483646l0,-2147483646xe" stroked="t" style="position:absolute;margin-left:0pt;margin-top:0.05pt;width:27pt;height:57.6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生产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员工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7070" cy="292735"/>
                      <wp:effectExtent l="6350" t="6350" r="19050" b="6985"/>
                      <wp:wrapNone/>
                      <wp:docPr id="25" name="矩形 29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65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eastAsia="黑体" w:cs="SimHei"/>
                                      <w:color w:val="000000"/>
                                      <w:lang w:val="en-US" w:eastAsia="zh-CN"/>
                                    </w:rPr>
                                    <w:t>IE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2_1" path="m0,0l-2147483645,0l-2147483645,-2147483646l0,-2147483646xe" stroked="t" style="position:absolute;margin-left:0pt;margin-top:0.05pt;width:54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eastAsia="黑体" w:cs="SimHei"/>
                                <w:color w:val="000000"/>
                                <w:lang w:val="en-US" w:eastAsia="zh-CN"/>
                              </w:rPr>
                              <w:t>IE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27" name="矩形 28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eastAsia="黑体" w:cs="SimHei"/>
                                      <w:color w:val="000000"/>
                                      <w:lang w:val="en-US" w:eastAsia="zh-CN"/>
                                    </w:rPr>
                                    <w:t>IE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工程师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3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黑体" w:cs="SimHei"/>
                                <w:color w:val="000000"/>
                                <w:lang w:val="en-US" w:eastAsia="zh-CN"/>
                              </w:rPr>
                              <w:t>IE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工程师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29" name="直线 31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0" distL="0" distR="0" simplePos="0" locked="0" layoutInCell="1" allowOverlap="1" relativeHeight="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566795"/>
                      <wp:effectExtent l="6350" t="0" r="19050" b="20320"/>
                      <wp:wrapNone/>
                      <wp:docPr id="30" name="直线 30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7838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140.45pt" ID="直线 30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31" name="直线 26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6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32" name="直线 26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0" distL="0" distR="0" simplePos="0" locked="0" layoutInCell="1" allowOverlap="1" relativeHeight="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080135"/>
                      <wp:effectExtent l="6350" t="0" r="19050" b="19050"/>
                      <wp:wrapNone/>
                      <wp:docPr id="33" name="直线 26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" cy="540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5pt,42.55pt" ID="直线 26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34" name="直线 26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35" name="矩形 29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计划主管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1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计划主管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37" name="矩形 25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生产调度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5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生产调度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39" name="矩形 25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生产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20"/>
                                      <w:szCs w:val="20"/>
                                    </w:rPr>
                                    <w:t>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59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z w:val="15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生产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z w:val="20"/>
                                <w:szCs w:val="20"/>
                              </w:rPr>
                              <w:t>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44170" cy="761365"/>
                      <wp:effectExtent l="6350" t="6350" r="6350" b="20955"/>
                      <wp:wrapNone/>
                      <wp:docPr id="41" name="矩形 31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60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生产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技工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311_1" path="m0,0l-2147483645,0l-2147483645,-2147483646l0,-2147483646xe" stroked="t" style="position:absolute;margin-left:0pt;margin-top:0.05pt;width:27pt;height:59.8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生产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技工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43" name="直线 31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44" name="直线 25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25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7620</wp:posOffset>
                      </wp:positionV>
                      <wp:extent cx="344170" cy="1270"/>
                      <wp:effectExtent l="0" t="0" r="0" b="0"/>
                      <wp:wrapNone/>
                      <wp:docPr id="45" name="直线 25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6pt" to="27pt,0.6pt" ID="直线 25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46" name="矩形 29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生产主管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0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生产主管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48" name="矩形 28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生产组长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2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生产组长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0" name="直线 31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51" name="直线 25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5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82905" cy="1905"/>
                      <wp:effectExtent l="0" t="0" r="0" b="0"/>
                      <wp:wrapNone/>
                      <wp:docPr id="52" name="直线 25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30.05pt,0.1pt" ID="直线 25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3" name="直线 26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6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44170" cy="694690"/>
                      <wp:effectExtent l="6350" t="6350" r="6350" b="11430"/>
                      <wp:wrapNone/>
                      <wp:docPr id="54" name="矩形 31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694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叉车司机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314_1" path="m0,0l-2147483645,0l-2147483645,-2147483646l0,-2147483646xe" stroked="t" style="position:absolute;margin-left:0pt;margin-top:0.05pt;width:27pt;height:54.6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叉车司机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0" distL="0" distR="0" simplePos="0" locked="0" layoutInCell="1" allowOverlap="1" relativeHeight="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1783715"/>
                      <wp:effectExtent l="6350" t="0" r="19050" b="22860"/>
                      <wp:wrapNone/>
                      <wp:docPr id="56" name="直线 25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89208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pt,70.25pt" ID="直线 25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57" name="直线 25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5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793115" cy="292735"/>
                      <wp:effectExtent l="6350" t="6350" r="14605" b="6985"/>
                      <wp:wrapNone/>
                      <wp:docPr id="58" name="矩形 28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36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jc w:val="start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采购工程师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1_1" path="m0,0l-2147483645,0l-2147483645,-2147483646l0,-2147483646xe" stroked="t" style="position:absolute;margin-left:0pt;margin-top:0.05pt;width:62.3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jc w:val="start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采购工程师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635</wp:posOffset>
                      </wp:positionV>
                      <wp:extent cx="344170" cy="995045"/>
                      <wp:effectExtent l="6350" t="6350" r="6350" b="15875"/>
                      <wp:wrapNone/>
                      <wp:docPr id="60" name="矩形 29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99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FrameContents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生产总监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7_1" path="m0,0l-2147483645,0l-2147483645,-2147483646l0,-2147483646xe" stroked="t" style="position:absolute;margin-left:-0.85pt;margin-top:0.05pt;width:27pt;height:78.2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FrameContents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生产总监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62" name="直线 31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63" name="矩形 24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采购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47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采购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65" name="直线 31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66" name="直线 25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5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67" name="直线 24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24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68" name="直线 24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24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21690" cy="292735"/>
                      <wp:effectExtent l="6350" t="6350" r="11430" b="6985"/>
                      <wp:wrapNone/>
                      <wp:docPr id="69" name="矩形 28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116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jc w:val="start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采购分析师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0_1" path="m0,0l-2147483645,0l-2147483645,-2147483646l0,-2147483646xe" stroked="t" style="position:absolute;margin-left:0pt;margin-top:0.05pt;width:64.6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jc w:val="start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  <w:lang w:val="en-US" w:eastAsia="zh-CN"/>
                              </w:rPr>
                              <w:t>采购分析师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7070" cy="292735"/>
                      <wp:effectExtent l="6350" t="6350" r="19050" b="6985"/>
                      <wp:wrapNone/>
                      <wp:docPr id="71" name="矩形 28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65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采购主管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9_1" path="m0,0l-2147483645,0l-2147483645,-2147483646l0,-2147483646xe" stroked="t" style="position:absolute;margin-left:0pt;margin-top:0.05pt;width:54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采购主管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73" name="直线 31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31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74" name="矩形 27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采购员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9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采购员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76" name="直线 25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5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0" distL="0" distR="0" simplePos="0" locked="0" layoutInCell="1" allowOverlap="1" relativeHeight="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905" cy="2078990"/>
                      <wp:effectExtent l="6350" t="0" r="17780" b="11430"/>
                      <wp:wrapNone/>
                      <wp:docPr id="77" name="直线 24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240" cy="1386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2pt,109.15pt" ID="直线 244_1" stroked="t" style="position:absolute;flip:x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78" name="直线 24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4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344170" cy="1905"/>
                      <wp:effectExtent l="0" t="0" r="0" b="0"/>
                      <wp:wrapNone/>
                      <wp:docPr id="79" name="直线 30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4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27pt,0.1pt" ID="直线 307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80" name="矩形 28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仓储主管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8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仓储主管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82" name="矩形 27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仓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管员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8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仓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管员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0" distR="0" simplePos="0" locked="0" layoutInCell="1" allowOverlap="1" relativeHeight="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1270" cy="3963035"/>
                      <wp:effectExtent l="6350" t="0" r="19050" b="0"/>
                      <wp:wrapNone/>
                      <wp:docPr id="84" name="直线 30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" cy="19818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05pt" to="0.15pt,156.05pt" ID="直线 306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85" name="直线 318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18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86" name="矩形 27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jc w:val="start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调度员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7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jc w:val="start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  <w:lang w:val="en-US" w:eastAsia="zh-CN"/>
                              </w:rPr>
                              <w:t>调度员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88" name="矩形 29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物流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6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物流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90" name="直线 30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00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91" name="矩形 27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押运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lang w:val="en-US" w:eastAsia="zh-CN"/>
                                    </w:rPr>
                                    <w:t>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6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押运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lang w:val="en-US" w:eastAsia="zh-CN"/>
                              </w:rPr>
                              <w:t>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93" name="直线 32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2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94" name="直线 24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24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95" name="直线 301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01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96" name="矩形 27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储运员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5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储运员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98" name="直线 24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24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99" name="直线 32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32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88975" cy="292735"/>
                      <wp:effectExtent l="6350" t="6350" r="17145" b="6985"/>
                      <wp:wrapNone/>
                      <wp:docPr id="100" name="矩形 287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3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物流主管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7_1" path="m0,0l-2147483645,0l-2147483645,-2147483646l0,-2147483646xe" stroked="t" style="position:absolute;margin-left:0pt;margin-top:0.05pt;width:54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物流主管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02" name="直线 30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0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103" name="矩形 27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理货员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4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理货员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05" name="直线 30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03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106" name="矩形 273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18"/>
                                      <w:szCs w:val="18"/>
                                    </w:rPr>
                                    <w:t>物流分析师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3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z w:val="15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18"/>
                                <w:szCs w:val="18"/>
                              </w:rPr>
                              <w:t>物流分析师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08" name="直线 304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04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0735" cy="292735"/>
                      <wp:effectExtent l="6350" t="6350" r="6985" b="6985"/>
                      <wp:wrapNone/>
                      <wp:docPr id="109" name="矩形 27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</w:rPr>
                                    <w:t>报关员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72_1" path="m0,0l-2147483645,0l-2147483645,-2147483646l0,-2147483646xe" stroked="t" style="position:absolute;margin-left:0pt;margin-top:0.05pt;width:62.9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</w:rPr>
                              <w:t>报关员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end"/>
              <w:rPr>
                <w:rFonts w:ascii="SimHei" w:hAnsi="SimHei" w:eastAsia="黑体" w:cs="SimHei"/>
              </w:rPr>
            </w:pPr>
            <w:r>
              <w:rPr>
                <w:rFonts w:eastAsia="黑体" w:cs="SimHei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6940" cy="292735"/>
                      <wp:effectExtent l="6350" t="6350" r="17780" b="6985"/>
                      <wp:wrapNone/>
                      <wp:docPr id="111" name="矩形 29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2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20"/>
                                      <w:szCs w:val="20"/>
                                    </w:rPr>
                                    <w:t>设备经理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95_1" path="m0,0l-2147483645,0l-2147483645,-2147483646l0,-2147483646xe" stroked="t" style="position:absolute;margin-left:0pt;margin-top:0.05pt;width:72.1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z w:val="15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20"/>
                                <w:szCs w:val="20"/>
                              </w:rPr>
                              <w:t>设备经理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5570" cy="1905"/>
                      <wp:effectExtent l="0" t="0" r="0" b="0"/>
                      <wp:wrapNone/>
                      <wp:docPr id="113" name="直线 322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4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9pt,0.1pt" ID="直线 322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114" name="直线 305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305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4445" distR="4445" simplePos="0" locked="0" layoutInCell="1" allowOverlap="1" relativeHeight="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29870" cy="1905"/>
                      <wp:effectExtent l="0" t="0" r="0" b="0"/>
                      <wp:wrapNone/>
                      <wp:docPr id="115" name="直线 319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20" cy="72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0.1pt" to="18pt,0.1pt" ID="直线 319_1" stroked="t" style="position:absolute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915670" cy="292735"/>
                      <wp:effectExtent l="6350" t="6350" r="19050" b="6985"/>
                      <wp:wrapNone/>
                      <wp:docPr id="116" name="矩形 320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512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pacing w:val="-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0"/>
                                      <w:sz w:val="18"/>
                                    </w:rPr>
                                    <w:t>设备</w:t>
                                  </w: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pacing w:val="0"/>
                                      <w:sz w:val="18"/>
                                      <w:lang w:val="en-US" w:eastAsia="zh-CN"/>
                                    </w:rPr>
                                    <w:t>工程师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320_1" path="m0,0l-2147483645,0l-2147483645,-2147483646l0,-2147483646xe" stroked="t" style="position:absolute;margin-left:0pt;margin-top:0.05pt;width:72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pacing w:val="-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pacing w:val="0"/>
                                <w:sz w:val="18"/>
                              </w:rPr>
                              <w:t>设备</w:t>
                            </w:r>
                            <w:r>
                              <w:rPr>
                                <w:rFonts w:ascii="SimHei" w:hAnsi="SimHei" w:cs="SimHei"/>
                                <w:color w:val="000000"/>
                                <w:spacing w:val="0"/>
                                <w:sz w:val="18"/>
                                <w:lang w:val="en-US" w:eastAsia="zh-CN"/>
                              </w:rPr>
                              <w:t>工程师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803275" cy="292735"/>
                      <wp:effectExtent l="6350" t="6350" r="29845" b="6985"/>
                      <wp:wrapNone/>
                      <wp:docPr id="118" name="矩形 286_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800" cy="29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TextBody"/>
                                    <w:widowControl w:val="false"/>
                                    <w:rPr>
                                      <w:rFonts w:ascii="SimHei" w:hAnsi="SimHei" w:eastAsia="黑体" w:cs="SimHe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SimHei" w:hAnsi="SimHei" w:cs="SimHei"/>
                                      <w:color w:val="000000"/>
                                      <w:sz w:val="20"/>
                                      <w:szCs w:val="20"/>
                                    </w:rPr>
                                    <w:t>设备主管</w:t>
                                  </w:r>
                                </w:p>
                              </w:txbxContent>
                            </wps:txbx>
                            <wps:bodyPr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矩形 286_1" path="m0,0l-2147483645,0l-2147483645,-2147483646l0,-2147483646xe" stroked="t" style="position:absolute;margin-left:0pt;margin-top:0.05pt;width:63.15pt;height:22.95pt;mso-wrap-style:square;v-text-anchor:top">
                      <v:fill o:detectmouseclick="t" on="false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TextBody"/>
                              <w:widowControl w:val="false"/>
                              <w:rPr>
                                <w:rFonts w:ascii="SimHei" w:hAnsi="SimHei" w:eastAsia="黑体" w:cs="SimHe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Hei" w:hAnsi="SimHei" w:cs="SimHei"/>
                                <w:color w:val="000000"/>
                                <w:sz w:val="20"/>
                                <w:szCs w:val="20"/>
                              </w:rPr>
                              <w:t>设备主管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>
        <w:trPr>
          <w:trHeight w:val="452" w:hRule="atLeast"/>
          <w:cantSplit w:val="true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备注：</w:t>
            </w:r>
          </w:p>
        </w:tc>
        <w:tc>
          <w:tcPr>
            <w:tcW w:w="810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核准：</w:t>
            </w:r>
          </w:p>
        </w:tc>
        <w:tc>
          <w:tcPr>
            <w:tcW w:w="2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审核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val="en-US" w:eastAsia="zh-CN"/>
              </w:rPr>
            </w:pPr>
            <w:r>
              <w:rPr>
                <w:rFonts w:ascii="SimHei" w:hAnsi="SimHei" w:cs="SimHei"/>
                <w:lang w:val="en-US" w:eastAsia="zh-CN"/>
              </w:rPr>
              <w:t>编制：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402" w:hRule="atLeast"/>
        </w:trPr>
        <w:tc>
          <w:tcPr>
            <w:tcW w:w="2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20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1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rFonts w:ascii="SimHei" w:hAnsi="SimHei" w:cs="SimHei"/>
              </w:rPr>
              <w:t>日期</w:t>
            </w:r>
            <w:r>
              <w:rPr>
                <w:rFonts w:ascii="SimHei" w:hAnsi="SimHei" w:cs="SimHei"/>
                <w:lang w:eastAsia="zh-CN"/>
              </w:rPr>
              <w:t>：</w:t>
            </w:r>
          </w:p>
        </w:tc>
        <w:tc>
          <w:tcPr>
            <w:tcW w:w="20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SimHei" w:hAnsi="SimHei" w:eastAsia="黑体" w:cs="SimHei"/>
          <w:b/>
          <w:b/>
          <w:bCs/>
          <w:sz w:val="24"/>
          <w:szCs w:val="32"/>
          <w:lang w:val="en-US" w:eastAsia="zh-CN"/>
        </w:rPr>
      </w:pPr>
      <w:r/>
      <w:r>
        <w:rPr>
          <w:rFonts w:ascii="SimHei" w:hAnsi="SimHei" w:cs="SimHei"/>
          <w:b/>
          <w:bCs/>
          <w:sz w:val="24"/>
          <w:szCs w:val="32"/>
          <w:lang w:val="en-US" w:eastAsia="zh-CN"/>
        </w:rPr>
        <w:t>生产系统组织架构图</w:t>
      </w:r>
    </w:p>
    <w:sectPr>
      <w:type w:val="nextPage"/>
      <w:pgSz w:w="11906" w:h="16838"/>
      <w:pgMar w:left="1134" w:right="1020" w:header="0" w:top="907" w:footer="0" w:bottom="90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  <w:embedRegular r:id="rId2" w:fontKey="{02014A78-CABC-4EF0-12AC-5CD89AEFDE02}"/>
    <w:embedBold r:id="rId3" w:fontKey="{03014A78-CABC-4EF0-12AC-5CD89AEFDE03}"/>
    <w:embedItalic r:id="rId4" w:fontKey="{04014A78-CABC-4EF0-12AC-5CD89AEFDE04}"/>
    <w:embedBoldItalic r:id="rId5" w:fontKey="{05014A78-CABC-4EF0-12AC-5CD89AEFDE05}"/>
  </w:font>
  <w:font w:name="SimHei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</w:fonts>
</file>

<file path=word/settings.xml><?xml version="1.0" encoding="utf-8"?>
<w:settings xmlns:w="http://schemas.openxmlformats.org/wordprocessingml/2006/main">
  <w:zoom w:percent="180"/>
  <w:embedTrueTypeFonts/>
  <w:embedSystemFonts/>
  <w:defaultTabStop w:val="4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60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0" w:unhideWhenUsed="0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0" w:unhideWhenUsed="0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 w:customStyle="1">
    <w:name w:val="页眉 字符"/>
    <w:link w:val="4"/>
    <w:uiPriority w:val="99"/>
    <w:qFormat/>
    <w:rPr>
      <w:rFonts w:ascii="SimHei" w:hAnsi="SimHei" w:eastAsia="黑体" w:cs="SimHei"/>
      <w:kern w:val="2"/>
      <w:sz w:val="18"/>
      <w:szCs w:val="18"/>
    </w:rPr>
  </w:style>
  <w:style w:type="character" w:styleId="Style15" w:customStyle="1">
    <w:name w:val="页脚 字符"/>
    <w:link w:val="3"/>
    <w:uiPriority w:val="99"/>
    <w:qFormat/>
    <w:rPr>
      <w:rFonts w:ascii="SimHei" w:hAnsi="SimHei" w:eastAsia="黑体" w:cs="SimHei"/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uiPriority w:val="0"/>
    <w:qFormat/>
    <w:pPr>
      <w:spacing w:lineRule="exact" w:line="240"/>
    </w:pPr>
    <w:rPr>
      <w:sz w:val="18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9"/>
    <w:uiPriority w:val="99"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link w:val="8"/>
    <w:uiPriority w:val="99"/>
    <w:unhideWhenUsed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SimHei" w:hAnsi="SimHei" w:eastAsia="黑体" w:cs="SimHei"/>
      <w:sz w:val="24"/>
      <w:szCs w:val="24"/>
      <w:lang w:eastAsia="zh-CN" w:bidi="ar-SA"/>
    </w:rPr>
  </w:style>
  <w:style w:type="paragraph" w:styleId="FrameContents">
    <w:name w:val="Frame Contents"/>
    <w:basedOn w:val="Normal"/>
    <w:qFormat/>
    <w:pPr/>
    <w:rPr/>
  </w:style>
  <w:style w:type="table" w:default="1" w:styleId="6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生产系统组织架构图.docx</Template>
  <TotalTime>35</TotalTime>
  <Application>LibreOffice/7.1.8.1$Linux_X86_64 LibreOffice_project/10$Build-1</Application>
  <AppVersion>15.0000</AppVersion>
  <Pages>2</Pages>
  <Words>86</Words>
  <Characters>88</Characters>
  <CharactersWithSpaces>134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2023-03-09T01:47:00Z</dcterms:created>
  <dc:creator>稿定办公</dc:creator>
  <dc:description/>
  <dc:language>en-US</dc:language>
  <cp:lastModifiedBy>稿定办公</cp:lastModifiedBy>
  <dcterms:modified xsi:type="dcterms:W3CDTF">2023-03-09T01:47:23Z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5D2396E766605A6220CA0864008BD7C2_41</vt:lpwstr>
  </property>
  <property fmtid="{D5CDD505-2E9C-101B-9397-08002B2CF9AE}" pid="3" name="KSOProductBuildVer">
    <vt:lpwstr>2052-5.2.1.7798</vt:lpwstr>
  </property>
  <property fmtid="{D5CDD505-2E9C-101B-9397-08002B2CF9AE}" pid="4" name="KSOTemplateUUID">
    <vt:lpwstr>v1.0_mb_zBcMWi8+TH9D7Jc2t7o2nA==</vt:lpwstr>
  </property>
</Properties>
</file>