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6"/>
        <w:tblpPr w:vertAnchor="page" w:horzAnchor="page" w:leftFromText="180" w:rightFromText="180" w:tblpX="929" w:tblpY="1518"/>
        <w:tblW w:w="1018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5"/>
        <w:gridCol w:w="535"/>
        <w:gridCol w:w="2015"/>
        <w:gridCol w:w="1178"/>
        <w:gridCol w:w="1801"/>
        <w:gridCol w:w="1081"/>
        <w:gridCol w:w="2029"/>
      </w:tblGrid>
      <w:tr>
        <w:trPr>
          <w:trHeight w:val="412" w:hRule="atLeast"/>
          <w:cantSplit w:val="true"/>
        </w:trPr>
        <w:tc>
          <w:tcPr>
            <w:tcW w:w="20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  <w:lang w:val="en-US" w:eastAsia="zh-CN"/>
              </w:rPr>
              <w:t>系统</w:t>
            </w:r>
            <w:r>
              <w:rPr>
                <w:rFonts w:ascii="SimHei" w:hAnsi="SimHei" w:cs="SimHei"/>
              </w:rPr>
              <w:t>名称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人资系统组织架构</w:t>
            </w:r>
          </w:p>
          <w:p>
            <w:pPr>
              <w:pStyle w:val="Normal"/>
              <w:keepNext w:val="false"/>
              <w:keepLines w:val="false"/>
              <w:widowControl w:val="false"/>
              <w:suppressAutoHyphens w:val="true"/>
              <w:overflowPunct w:val="true"/>
              <w:bidi w:val="0"/>
              <w:snapToGrid w:val="true"/>
              <w:spacing w:lineRule="exact" w:line="240" w:before="0" w:after="0"/>
              <w:jc w:val="both"/>
              <w:textAlignment w:val="auto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342995"/>
                      <wp:effectExtent l="6350" t="0" r="18415" b="0"/>
                      <wp:wrapNone/>
                      <wp:docPr id="1" name="直线 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81716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3.45pt" ID="直线 2_1" stroked="t" style="position:absolute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0" distR="0" simplePos="0" locked="0" layoutInCell="1" allowOverlap="1" relativeHeight="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342995"/>
                      <wp:effectExtent l="6350" t="0" r="18415" b="0"/>
                      <wp:wrapNone/>
                      <wp:docPr id="2" name="直线 13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40" cy="81716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3.45pt" ID="直线 132_1" stroked="t" style="position:absolute;flip:x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</w:rPr>
              <w:t xml:space="preserve">编    </w:t>
            </w:r>
            <w:r>
              <w:rPr>
                <w:rFonts w:ascii="SimHei" w:hAnsi="SimHei" w:cs="SimHei"/>
                <w:lang w:val="en-US" w:eastAsia="zh-CN"/>
              </w:rPr>
              <w:t>号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w:t>版  本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20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  <w:tc>
          <w:tcPr>
            <w:tcW w:w="20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eastAsia="黑体" w:cs="SimHei"/>
                <w:b/>
                <w:bCs/>
              </w:rPr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</w:rPr>
              <w:t>页次</w:t>
            </w:r>
            <w:r>
              <w:rPr>
                <w:rFonts w:eastAsia="黑体" w:cs="SimHei"/>
                <w:lang w:val="en-US" w:eastAsia="zh-CN"/>
              </w:rPr>
              <w:t>/</w:t>
            </w:r>
            <w:r>
              <w:rPr>
                <w:rFonts w:ascii="SimHei" w:hAnsi="SimHei" w:cs="SimHei"/>
                <w:lang w:val="en-US" w:eastAsia="zh-CN"/>
              </w:rPr>
              <w:t>总数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342995"/>
                      <wp:effectExtent l="6350" t="0" r="18415" b="0"/>
                      <wp:wrapNone/>
                      <wp:docPr id="3" name="直线 13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81716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3.45pt" ID="直线 133_1" stroked="t" style="position:absolute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t>1/1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w:t>修改状态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</w:tr>
      <w:tr>
        <w:trPr>
          <w:trHeight w:val="509" w:hRule="atLeast"/>
          <w:cantSplit w:val="true"/>
        </w:trPr>
        <w:tc>
          <w:tcPr>
            <w:tcW w:w="1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2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  <w:t xml:space="preserve">    </w:t>
            </w:r>
            <w:r>
              <w:rPr>
                <w:rFonts w:ascii="SimHei" w:hAnsi="SimHei" w:cs="SimHei"/>
                <w:lang w:val="en-US" w:eastAsia="zh-CN"/>
              </w:rPr>
              <w:t>人数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名称</w:t>
            </w:r>
          </w:p>
        </w:tc>
        <w:tc>
          <w:tcPr>
            <w:tcW w:w="86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210"/>
              <w:jc w:val="start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w:t>1</w:t>
            </w:r>
            <w:r>
              <w:rPr>
                <w:rFonts w:ascii="SimHei" w:hAnsi="SimHei" w:cs="SimHei"/>
              </w:rPr>
              <w:t xml:space="preserve">人   </w:t>
            </w:r>
            <w:r>
              <w:rPr>
                <w:rFonts w:ascii="SimHei" w:hAnsi="SimHei" w:cs="SimHei"/>
                <w:lang w:val="en-US" w:eastAsia="zh-CN"/>
              </w:rPr>
              <w:t xml:space="preserve">     </w:t>
            </w:r>
            <w:r>
              <w:rPr>
                <w:rFonts w:eastAsia="黑体" w:cs="SimHei"/>
                <w:lang w:val="en-US" w:eastAsia="zh-CN"/>
              </w:rPr>
              <w:t>1</w:t>
            </w:r>
            <w:r>
              <w:rPr>
                <w:rFonts w:ascii="SimHei" w:hAnsi="SimHei" w:cs="SimHei"/>
                <w:lang w:val="en-US" w:eastAsia="zh-CN"/>
              </w:rPr>
              <w:t>人</w:t>
            </w:r>
            <w:r>
              <w:rPr>
                <w:rFonts w:ascii="SimHei" w:hAnsi="SimHei" w:cs="SimHei"/>
              </w:rPr>
              <w:t xml:space="preserve">       </w:t>
            </w:r>
            <w:r>
              <w:rPr>
                <w:rFonts w:ascii="SimHei" w:hAnsi="SimHei" w:cs="SimHei"/>
                <w:lang w:val="en-US" w:eastAsia="zh-CN"/>
              </w:rPr>
              <w:t xml:space="preserve">  依实际</w:t>
            </w:r>
            <w:r>
              <w:rPr>
                <w:rFonts w:ascii="SimHei" w:hAnsi="SimHei" w:cs="SimHei"/>
              </w:rPr>
              <w:t xml:space="preserve">而定         </w:t>
            </w:r>
            <w:r>
              <w:rPr>
                <w:rFonts w:ascii="SimHei" w:hAnsi="SimHei" w:cs="SimHei"/>
                <w:lang w:val="en-US" w:eastAsia="zh-CN"/>
              </w:rPr>
              <w:t>依实际</w:t>
            </w:r>
            <w:r>
              <w:rPr>
                <w:rFonts w:ascii="SimHei" w:hAnsi="SimHei" w:cs="SimHei"/>
              </w:rPr>
              <w:t>而定</w:t>
            </w:r>
          </w:p>
        </w:tc>
      </w:tr>
      <w:tr>
        <w:trPr>
          <w:trHeight w:val="1030" w:hRule="atLeast"/>
          <w:cantSplit w:val="true"/>
        </w:trPr>
        <w:tc>
          <w:tcPr>
            <w:tcW w:w="1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统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架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w:t>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  <w:tc>
          <w:tcPr>
            <w:tcW w:w="86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  <w:kern w:val="2"/>
                <w:sz w:val="21"/>
                <w:szCs w:val="24"/>
                <w:lang w:bidi="ar-SA"/>
              </w:rPr>
            </w:pPr>
            <w:r>
              <w:rPr>
                <w:rFonts w:eastAsia="黑体" w:cs="SimHei"/>
                <w:kern w:val="2"/>
                <w:sz w:val="21"/>
                <w:szCs w:val="24"/>
                <w:lang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33145" cy="292735"/>
                      <wp:effectExtent l="6350" t="6350" r="28575" b="6985"/>
                      <wp:wrapNone/>
                      <wp:docPr id="4" name="矩形 25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24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考勤专员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8_1" path="m0,0l-2147483645,0l-2147483645,-2147483646l0,-2147483646xe" stroked="t" style="position:absolute;margin-left:0pt;margin-top:0.05pt;width:81.2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考勤专员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6" name="矩形 27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人力资源助理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6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人力资源助理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8" name="直线 25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5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793115"/>
                      <wp:effectExtent l="6350" t="0" r="19050" b="10160"/>
                      <wp:wrapNone/>
                      <wp:docPr id="9" name="直线 25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396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31.25pt" ID="直线 25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8700" cy="298450"/>
                      <wp:effectExtent l="6350" t="6350" r="7620" b="26670"/>
                      <wp:wrapNone/>
                      <wp:docPr id="10" name="矩形 25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16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招聘专员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9_1" path="m0,0l-2147483645,0l-2147483645,-2147483646l0,-2147483646xe" stroked="t" style="position:absolute;margin-left:0pt;margin-top:0.05pt;width:80.9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招聘专员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8321675"/>
                      <wp:effectExtent l="6350" t="0" r="19050" b="5080"/>
                      <wp:wrapNone/>
                      <wp:docPr id="12" name="直线 25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" cy="41612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5pt,327.65pt" ID="直线 25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13" name="直线 25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5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4" name="直线 26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5" name="直线 25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5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16" name="矩形 27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培训主管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3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培训主管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9970" cy="298450"/>
                      <wp:effectExtent l="6350" t="6350" r="6350" b="26670"/>
                      <wp:wrapNone/>
                      <wp:docPr id="18" name="矩形 27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24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培训专员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2_1" path="m0,0l-2147483645,0l-2147483645,-2147483646l0,-2147483646xe" stroked="t" style="position:absolute;margin-left:0pt;margin-top:0.05pt;width:81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培训专员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20" name="直线 26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458470" cy="1905"/>
                      <wp:effectExtent l="0" t="0" r="0" b="0"/>
                      <wp:wrapNone/>
                      <wp:docPr id="21" name="直线 24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36pt,0.1pt" ID="直线 24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22" name="矩形 27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-8"/>
                                      <w:lang w:val="en-US" w:eastAsia="zh-CN"/>
                                    </w:rPr>
                                    <w:t>信息系统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-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4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pacing w:val="-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pacing w:val="-8"/>
                                <w:lang w:val="en-US" w:eastAsia="zh-CN"/>
                              </w:rPr>
                              <w:t>信息系统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pacing w:val="-8"/>
                              </w:rPr>
                              <w:t>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9970" cy="292735"/>
                      <wp:effectExtent l="6350" t="6350" r="6350" b="6985"/>
                      <wp:wrapNone/>
                      <wp:docPr id="24" name="矩形 27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24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-8"/>
                                      <w:lang w:val="en-US" w:eastAsia="zh-CN"/>
                                    </w:rPr>
                                    <w:t>系统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-8"/>
                                    </w:rPr>
                                    <w:t>分析师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1_1" path="m0,0l-2147483645,0l-2147483645,-2147483646l0,-2147483646xe" stroked="t" style="position:absolute;margin-left:0pt;margin-top:0.05pt;width:8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pacing w:val="-8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pacing w:val="-8"/>
                                <w:lang w:val="en-US" w:eastAsia="zh-CN"/>
                              </w:rPr>
                              <w:t>系统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pacing w:val="-8"/>
                              </w:rPr>
                              <w:t>分析师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44170" cy="1289050"/>
                      <wp:effectExtent l="6350" t="6350" r="6350" b="26670"/>
                      <wp:wrapNone/>
                      <wp:docPr id="26" name="矩形 27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1288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人力资源总监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9_1" path="m0,0l-2147483645,0l-2147483645,-2147483646l0,-2147483646xe" stroked="t" style="position:absolute;margin-left:0pt;margin-top:0.05pt;width:27pt;height:101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人力资源总监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33375" cy="1287780"/>
                      <wp:effectExtent l="6350" t="6350" r="17145" b="27940"/>
                      <wp:wrapNone/>
                      <wp:docPr id="28" name="矩形 27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640" cy="1287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spacing w:lineRule="exact" w:line="240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人力资源部经理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7_1" path="m0,0l-2147483645,0l-2147483645,-2147483646l0,-2147483646xe" stroked="t" style="position:absolute;margin-left:0pt;margin-top:0.05pt;width:26.15pt;height:101.3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spacing w:lineRule="exact" w:line="240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人力资源部经理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458470" cy="1905"/>
                      <wp:effectExtent l="0" t="0" r="0" b="0"/>
                      <wp:wrapNone/>
                      <wp:docPr id="30" name="直线 24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36pt,0.1pt" ID="直线 24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31" name="直线 26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563880" cy="3810"/>
                      <wp:effectExtent l="0" t="0" r="0" b="0"/>
                      <wp:wrapNone/>
                      <wp:docPr id="32" name="直线 27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63400" cy="25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44.3pt,0.25pt" ID="直线 278_1" stroked="t" style="position:absolute;flip:y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33" name="直线 26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6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9970" cy="298450"/>
                      <wp:effectExtent l="6350" t="6350" r="6350" b="26670"/>
                      <wp:wrapNone/>
                      <wp:docPr id="34" name="矩形 25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24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lang w:val="en-US" w:eastAsia="zh-CN"/>
                                    </w:rPr>
                                    <w:t>绩效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0_1" path="m0,0l-2147483645,0l-2147483645,-2147483646l0,-2147483646xe" stroked="t" style="position:absolute;margin-left:0pt;margin-top:0.05pt;width:81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lang w:val="en-US" w:eastAsia="zh-CN"/>
                              </w:rPr>
                              <w:t>绩效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36" name="直线 26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5670" cy="298450"/>
                      <wp:effectExtent l="6350" t="6350" r="19050" b="26670"/>
                      <wp:wrapNone/>
                      <wp:docPr id="37" name="矩形 25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512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绩效主管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5_1" path="m0,0l-2147483645,0l-2147483645,-2147483646l0,-2147483646xe" stroked="t" style="position:absolute;margin-left:0pt;margin-top:0.05pt;width:72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绩效主管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458470" cy="1905"/>
                      <wp:effectExtent l="0" t="0" r="0" b="0"/>
                      <wp:wrapNone/>
                      <wp:docPr id="39" name="直线 24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36pt,0.1pt" ID="直线 24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5670" cy="298450"/>
                      <wp:effectExtent l="6350" t="6350" r="19050" b="26670"/>
                      <wp:wrapNone/>
                      <wp:docPr id="40" name="矩形 25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512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员工关系主管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7_1" path="m0,0l-2147483645,0l-2147483645,-2147483646l0,-2147483646xe" stroked="t" style="position:absolute;margin-left:0pt;margin-top:0.05pt;width:72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员工关系主管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9970" cy="298450"/>
                      <wp:effectExtent l="6350" t="6350" r="6350" b="26670"/>
                      <wp:wrapNone/>
                      <wp:docPr id="42" name="矩形 24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24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lang w:val="en-US" w:eastAsia="zh-CN"/>
                                    </w:rPr>
                                    <w:t>员工关系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49_1" path="m0,0l-2147483645,0l-2147483645,-2147483646l0,-2147483646xe" stroked="t" style="position:absolute;margin-left:0pt;margin-top:0.05pt;width:81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lang w:val="en-US" w:eastAsia="zh-CN"/>
                              </w:rPr>
                              <w:t>员工关系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458470" cy="1905"/>
                      <wp:effectExtent l="0" t="0" r="0" b="0"/>
                      <wp:wrapNone/>
                      <wp:docPr id="44" name="直线 24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9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36pt,0.1pt" ID="直线 24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45" name="直线 24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4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8700" cy="298450"/>
                      <wp:effectExtent l="6350" t="6350" r="7620" b="26670"/>
                      <wp:wrapNone/>
                      <wp:docPr id="46" name="矩形 26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16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薪酬专员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61_1" path="m0,0l-2147483645,0l-2147483645,-2147483646l0,-2147483646xe" stroked="t" style="position:absolute;margin-left:0pt;margin-top:0.05pt;width:80.9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薪酬专员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5670" cy="298450"/>
                      <wp:effectExtent l="6350" t="6350" r="19050" b="26670"/>
                      <wp:wrapNone/>
                      <wp:docPr id="48" name="矩形 27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512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薪酬主管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5_1" path="m0,0l-2147483645,0l-2147483645,-2147483646l0,-2147483646xe" stroked="t" style="position:absolute;margin-left:0pt;margin-top:0.05pt;width:72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薪酬主管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594995"/>
                      <wp:effectExtent l="6350" t="0" r="19050" b="7620"/>
                      <wp:wrapNone/>
                      <wp:docPr id="50" name="直线 27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297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23.45pt" ID="直线 27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1" name="直线 26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028700" cy="298450"/>
                      <wp:effectExtent l="6350" t="6350" r="7620" b="26670"/>
                      <wp:wrapNone/>
                      <wp:docPr id="52" name="矩形 26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160" cy="29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</w:rPr>
                                    <w:t>薪酬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lang w:val="en-US" w:eastAsia="zh-CN"/>
                                    </w:rPr>
                                    <w:t>文员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60_1" path="m0,0l-2147483645,0l-2147483645,-2147483646l0,-2147483646xe" stroked="t" style="position:absolute;margin-left:0pt;margin-top:0.05pt;width:80.9pt;height:23.4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</w:rPr>
                              <w:t>薪酬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lang w:val="en-US" w:eastAsia="zh-CN"/>
                              </w:rPr>
                              <w:t>文员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54" name="直线 24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4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5" name="直线 26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6" name="直线 26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end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</w:tr>
      <w:tr>
        <w:trPr>
          <w:trHeight w:val="452" w:hRule="atLeast"/>
          <w:cantSplit w:val="true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备注：</w:t>
            </w:r>
          </w:p>
        </w:tc>
        <w:tc>
          <w:tcPr>
            <w:tcW w:w="81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核准：</w:t>
            </w:r>
          </w:p>
        </w:tc>
        <w:tc>
          <w:tcPr>
            <w:tcW w:w="2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审核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编制：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2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SimHei" w:hAnsi="SimHei" w:eastAsia="黑体" w:cs="SimHei"/>
          <w:b/>
          <w:b/>
          <w:bCs/>
          <w:sz w:val="24"/>
          <w:szCs w:val="32"/>
          <w:lang w:val="en-US" w:eastAsia="zh-CN"/>
        </w:rPr>
      </w:pPr>
      <w:r/>
      <w:r>
        <w:rPr>
          <w:rFonts w:ascii="SimHei" w:hAnsi="SimHei" w:cs="SimHei"/>
          <w:b/>
          <w:bCs/>
          <w:sz w:val="24"/>
          <w:szCs w:val="32"/>
          <w:lang w:val="en-US" w:eastAsia="zh-CN"/>
        </w:rPr>
        <w:t>人力资源系统组织架构图</w:t>
      </w:r>
    </w:p>
    <w:sectPr>
      <w:type w:val="nextPage"/>
      <w:pgSz w:w="11906" w:h="16838"/>
      <w:pgMar w:left="1134" w:right="1020" w:header="0" w:top="907" w:footer="0" w:bottom="90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settings.xml><?xml version="1.0" encoding="utf-8"?>
<w:settings xmlns:w="http://schemas.openxmlformats.org/wordprocessingml/2006/main">
  <w:zoom w:percent="180"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60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0" w:unhideWhenUsed="0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0" w:unhideWhenUsed="0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 w:customStyle="1">
    <w:name w:val="页眉 字符"/>
    <w:link w:val="4"/>
    <w:uiPriority w:val="99"/>
    <w:qFormat/>
    <w:rPr>
      <w:rFonts w:ascii="SimHei" w:hAnsi="SimHei" w:eastAsia="黑体" w:cs="SimHei"/>
      <w:kern w:val="2"/>
      <w:sz w:val="18"/>
      <w:szCs w:val="18"/>
    </w:rPr>
  </w:style>
  <w:style w:type="character" w:styleId="Style15" w:customStyle="1">
    <w:name w:val="页脚 字符"/>
    <w:link w:val="3"/>
    <w:uiPriority w:val="99"/>
    <w:qFormat/>
    <w:rPr>
      <w:rFonts w:ascii="SimHei" w:hAnsi="SimHei" w:eastAsia="黑体" w:cs="SimHei"/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uiPriority w:val="0"/>
    <w:qFormat/>
    <w:pPr>
      <w:spacing w:lineRule="exact" w:line="240"/>
    </w:pPr>
    <w:rPr>
      <w:sz w:val="18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9"/>
    <w:uiPriority w:val="99"/>
    <w:unhideWhenUsed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link w:val="8"/>
    <w:uiPriority w:val="99"/>
    <w:unhideWhenUsed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SimHei" w:hAnsi="SimHei" w:eastAsia="黑体" w:cs="SimHei"/>
      <w:sz w:val="24"/>
      <w:szCs w:val="24"/>
      <w:lang w:eastAsia="zh-CN" w:bidi="ar-SA"/>
    </w:rPr>
  </w:style>
  <w:style w:type="paragraph" w:styleId="FrameContents">
    <w:name w:val="Frame Contents"/>
    <w:basedOn w:val="Normal"/>
    <w:qFormat/>
    <w:pPr/>
    <w:rPr/>
  </w:style>
  <w:style w:type="table" w:default="1" w:styleId="6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人力资源系统组织架构图.docx</Template>
  <TotalTime>4</TotalTime>
  <Application>LibreOffice/7.1.8.1$Linux_X86_64 LibreOffice_project/10$Build-1</Application>
  <AppVersion>15.0000</AppVersion>
  <Pages>2</Pages>
  <Words>85</Words>
  <Characters>87</Characters>
  <CharactersWithSpaces>134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2023-03-09T01:47:00Z</dcterms:created>
  <dc:creator>稿定办公</dc:creator>
  <dc:description/>
  <dc:language>en-US</dc:language>
  <cp:lastModifiedBy>稿定办公</cp:lastModifiedBy>
  <dcterms:modified xsi:type="dcterms:W3CDTF">2023-03-09T01:47:45Z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E55985A44FBF97BC31CA0864FE667EC4_41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v1.0_mb_DspwW/U6prPMLJzfgJmQTg==</vt:lpwstr>
  </property>
</Properties>
</file>