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end="-283" w:hanging="0"/>
        <w:jc w:val="end"/>
        <w:rPr/>
      </w:pPr>
      <w:r>
        <w:rPr/>
        <w:drawing>
          <wp:anchor behindDoc="1" distT="0" distB="0" distL="0" distR="0" simplePos="0" locked="0" layoutInCell="0" allowOverlap="1" relativeHeight="18">
            <wp:simplePos x="0" y="0"/>
            <wp:positionH relativeFrom="margin">
              <wp:posOffset>-1079500</wp:posOffset>
            </wp:positionH>
            <wp:positionV relativeFrom="margin">
              <wp:posOffset>-914400</wp:posOffset>
            </wp:positionV>
            <wp:extent cx="7562850" cy="10692130"/>
            <wp:effectExtent l="0" t="0" r="0" b="0"/>
            <wp:wrapNone/>
            <wp:docPr id="1" name="图片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9">
            <wp:simplePos x="0" y="0"/>
            <wp:positionH relativeFrom="margin">
              <wp:posOffset>0</wp:posOffset>
            </wp:positionH>
            <wp:positionV relativeFrom="paragraph">
              <wp:posOffset>-363855</wp:posOffset>
            </wp:positionV>
            <wp:extent cx="1605280" cy="652780"/>
            <wp:effectExtent l="0" t="0" r="0" b="0"/>
            <wp:wrapNone/>
            <wp:docPr id="2" name="图片 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3424555</wp:posOffset>
                </wp:positionH>
                <wp:positionV relativeFrom="paragraph">
                  <wp:posOffset>194310</wp:posOffset>
                </wp:positionV>
                <wp:extent cx="2133600" cy="407670"/>
                <wp:effectExtent l="0" t="0" r="0" b="0"/>
                <wp:wrapNone/>
                <wp:docPr id="3" name="画布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000" cy="407160"/>
                          <a:chOff x="3424680" y="194400"/>
                          <a:chExt cx="2133000" cy="4071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831960" cy="313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55520" cy="313200"/>
                          </a:xfrm>
                          <a:prstGeom prst="ellipse">
                            <a:avLst/>
                          </a:prstGeom>
                          <a:solidFill>
                            <a:srgbClr val="e169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5360" y="0"/>
                            <a:ext cx="155520" cy="313200"/>
                          </a:xfrm>
                          <a:prstGeom prst="ellipse">
                            <a:avLst/>
                          </a:prstGeom>
                          <a:solidFill>
                            <a:srgbClr val="e169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0720" y="0"/>
                            <a:ext cx="155520" cy="313200"/>
                          </a:xfrm>
                          <a:prstGeom prst="ellipse">
                            <a:avLst/>
                          </a:prstGeom>
                          <a:solidFill>
                            <a:srgbClr val="e169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440" y="0"/>
                            <a:ext cx="155520" cy="313200"/>
                          </a:xfrm>
                          <a:prstGeom prst="ellipse">
                            <a:avLst/>
                          </a:prstGeom>
                          <a:solidFill>
                            <a:srgbClr val="e1690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44080" y="207720"/>
                            <a:ext cx="88920" cy="1994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69" h="735">
                                <a:moveTo>
                                  <a:pt x="24" y="577"/>
                                </a:moveTo>
                                <a:lnTo>
                                  <a:pt x="24" y="436"/>
                                </a:lnTo>
                                <a:cubicBezTo>
                                  <a:pt x="24" y="429"/>
                                  <a:pt x="26" y="427"/>
                                  <a:pt x="33" y="427"/>
                                </a:cubicBezTo>
                                <a:lnTo>
                                  <a:pt x="183" y="427"/>
                                </a:lnTo>
                                <a:cubicBezTo>
                                  <a:pt x="189" y="427"/>
                                  <a:pt x="191" y="429"/>
                                  <a:pt x="191" y="436"/>
                                </a:cubicBezTo>
                                <a:lnTo>
                                  <a:pt x="191" y="577"/>
                                </a:lnTo>
                                <a:cubicBezTo>
                                  <a:pt x="191" y="583"/>
                                  <a:pt x="189" y="585"/>
                                  <a:pt x="183" y="585"/>
                                </a:cubicBezTo>
                                <a:lnTo>
                                  <a:pt x="33" y="585"/>
                                </a:lnTo>
                                <a:cubicBezTo>
                                  <a:pt x="26" y="585"/>
                                  <a:pt x="24" y="583"/>
                                  <a:pt x="24" y="577"/>
                                </a:cubicBezTo>
                                <a:moveTo>
                                  <a:pt x="215" y="244"/>
                                </a:moveTo>
                                <a:cubicBezTo>
                                  <a:pt x="393" y="244"/>
                                  <a:pt x="373" y="232"/>
                                  <a:pt x="373" y="277"/>
                                </a:cubicBezTo>
                                <a:lnTo>
                                  <a:pt x="373" y="402"/>
                                </a:lnTo>
                                <a:cubicBezTo>
                                  <a:pt x="344" y="410"/>
                                  <a:pt x="259" y="405"/>
                                  <a:pt x="224" y="405"/>
                                </a:cubicBezTo>
                                <a:cubicBezTo>
                                  <a:pt x="217" y="405"/>
                                  <a:pt x="215" y="403"/>
                                  <a:pt x="215" y="396"/>
                                </a:cubicBezTo>
                                <a:lnTo>
                                  <a:pt x="215" y="244"/>
                                </a:lnTo>
                                <a:moveTo>
                                  <a:pt x="24" y="256"/>
                                </a:moveTo>
                                <a:cubicBezTo>
                                  <a:pt x="24" y="249"/>
                                  <a:pt x="29" y="244"/>
                                  <a:pt x="36" y="244"/>
                                </a:cubicBezTo>
                                <a:lnTo>
                                  <a:pt x="183" y="244"/>
                                </a:lnTo>
                                <a:cubicBezTo>
                                  <a:pt x="189" y="244"/>
                                  <a:pt x="191" y="246"/>
                                  <a:pt x="191" y="253"/>
                                </a:cubicBezTo>
                                <a:lnTo>
                                  <a:pt x="191" y="393"/>
                                </a:lnTo>
                                <a:cubicBezTo>
                                  <a:pt x="191" y="400"/>
                                  <a:pt x="187" y="405"/>
                                  <a:pt x="180" y="405"/>
                                </a:cubicBezTo>
                                <a:lnTo>
                                  <a:pt x="36" y="405"/>
                                </a:lnTo>
                                <a:cubicBezTo>
                                  <a:pt x="29" y="405"/>
                                  <a:pt x="24" y="400"/>
                                  <a:pt x="24" y="393"/>
                                </a:cubicBezTo>
                                <a:lnTo>
                                  <a:pt x="24" y="256"/>
                                </a:lnTo>
                                <a:moveTo>
                                  <a:pt x="364" y="186"/>
                                </a:moveTo>
                                <a:cubicBezTo>
                                  <a:pt x="364" y="162"/>
                                  <a:pt x="405" y="158"/>
                                  <a:pt x="405" y="189"/>
                                </a:cubicBezTo>
                                <a:cubicBezTo>
                                  <a:pt x="405" y="214"/>
                                  <a:pt x="364" y="219"/>
                                  <a:pt x="364" y="186"/>
                                </a:cubicBezTo>
                                <a:moveTo>
                                  <a:pt x="183" y="186"/>
                                </a:moveTo>
                                <a:cubicBezTo>
                                  <a:pt x="183" y="179"/>
                                  <a:pt x="189" y="167"/>
                                  <a:pt x="197" y="167"/>
                                </a:cubicBezTo>
                                <a:cubicBezTo>
                                  <a:pt x="233" y="167"/>
                                  <a:pt x="223" y="199"/>
                                  <a:pt x="216" y="205"/>
                                </a:cubicBezTo>
                                <a:cubicBezTo>
                                  <a:pt x="203" y="216"/>
                                  <a:pt x="183" y="206"/>
                                  <a:pt x="183" y="186"/>
                                </a:cubicBezTo>
                                <a:moveTo>
                                  <a:pt x="0" y="167"/>
                                </a:moveTo>
                                <a:lnTo>
                                  <a:pt x="0" y="597"/>
                                </a:lnTo>
                                <a:cubicBezTo>
                                  <a:pt x="0" y="624"/>
                                  <a:pt x="22" y="631"/>
                                  <a:pt x="45" y="631"/>
                                </a:cubicBezTo>
                                <a:lnTo>
                                  <a:pt x="310" y="631"/>
                                </a:lnTo>
                                <a:cubicBezTo>
                                  <a:pt x="326" y="631"/>
                                  <a:pt x="317" y="617"/>
                                  <a:pt x="314" y="601"/>
                                </a:cubicBezTo>
                                <a:cubicBezTo>
                                  <a:pt x="311" y="588"/>
                                  <a:pt x="309" y="585"/>
                                  <a:pt x="296" y="585"/>
                                </a:cubicBezTo>
                                <a:lnTo>
                                  <a:pt x="215" y="585"/>
                                </a:lnTo>
                                <a:lnTo>
                                  <a:pt x="215" y="427"/>
                                </a:lnTo>
                                <a:lnTo>
                                  <a:pt x="361" y="427"/>
                                </a:lnTo>
                                <a:cubicBezTo>
                                  <a:pt x="365" y="427"/>
                                  <a:pt x="397" y="408"/>
                                  <a:pt x="397" y="396"/>
                                </a:cubicBezTo>
                                <a:lnTo>
                                  <a:pt x="397" y="244"/>
                                </a:lnTo>
                                <a:lnTo>
                                  <a:pt x="546" y="244"/>
                                </a:lnTo>
                                <a:cubicBezTo>
                                  <a:pt x="564" y="244"/>
                                  <a:pt x="558" y="281"/>
                                  <a:pt x="558" y="311"/>
                                </a:cubicBezTo>
                                <a:cubicBezTo>
                                  <a:pt x="558" y="339"/>
                                  <a:pt x="558" y="365"/>
                                  <a:pt x="558" y="393"/>
                                </a:cubicBezTo>
                                <a:cubicBezTo>
                                  <a:pt x="571" y="402"/>
                                  <a:pt x="579" y="412"/>
                                  <a:pt x="579" y="396"/>
                                </a:cubicBezTo>
                                <a:lnTo>
                                  <a:pt x="579" y="164"/>
                                </a:lnTo>
                                <a:cubicBezTo>
                                  <a:pt x="579" y="148"/>
                                  <a:pt x="566" y="134"/>
                                  <a:pt x="549" y="134"/>
                                </a:cubicBezTo>
                                <a:lnTo>
                                  <a:pt x="39" y="134"/>
                                </a:lnTo>
                                <a:cubicBezTo>
                                  <a:pt x="17" y="134"/>
                                  <a:pt x="0" y="146"/>
                                  <a:pt x="0" y="167"/>
                                </a:cubicBezTo>
                                <a:moveTo>
                                  <a:pt x="361" y="562"/>
                                </a:moveTo>
                                <a:cubicBezTo>
                                  <a:pt x="361" y="449"/>
                                  <a:pt x="489" y="391"/>
                                  <a:pt x="568" y="465"/>
                                </a:cubicBezTo>
                                <a:lnTo>
                                  <a:pt x="575" y="473"/>
                                </a:lnTo>
                                <a:cubicBezTo>
                                  <a:pt x="578" y="476"/>
                                  <a:pt x="580" y="477"/>
                                  <a:pt x="583" y="481"/>
                                </a:cubicBezTo>
                                <a:cubicBezTo>
                                  <a:pt x="616" y="520"/>
                                  <a:pt x="622" y="595"/>
                                  <a:pt x="584" y="644"/>
                                </a:cubicBezTo>
                                <a:cubicBezTo>
                                  <a:pt x="580" y="650"/>
                                  <a:pt x="577" y="654"/>
                                  <a:pt x="571" y="660"/>
                                </a:cubicBezTo>
                                <a:cubicBezTo>
                                  <a:pt x="498" y="734"/>
                                  <a:pt x="361" y="689"/>
                                  <a:pt x="361" y="562"/>
                                </a:cubicBezTo>
                                <a:moveTo>
                                  <a:pt x="480" y="409"/>
                                </a:moveTo>
                                <a:cubicBezTo>
                                  <a:pt x="435" y="409"/>
                                  <a:pt x="402" y="431"/>
                                  <a:pt x="379" y="455"/>
                                </a:cubicBezTo>
                                <a:cubicBezTo>
                                  <a:pt x="343" y="493"/>
                                  <a:pt x="335" y="541"/>
                                  <a:pt x="340" y="591"/>
                                </a:cubicBezTo>
                                <a:cubicBezTo>
                                  <a:pt x="344" y="632"/>
                                  <a:pt x="378" y="680"/>
                                  <a:pt x="413" y="700"/>
                                </a:cubicBezTo>
                                <a:cubicBezTo>
                                  <a:pt x="425" y="706"/>
                                  <a:pt x="452" y="720"/>
                                  <a:pt x="465" y="720"/>
                                </a:cubicBezTo>
                                <a:cubicBezTo>
                                  <a:pt x="641" y="720"/>
                                  <a:pt x="668" y="537"/>
                                  <a:pt x="592" y="457"/>
                                </a:cubicBezTo>
                                <a:cubicBezTo>
                                  <a:pt x="557" y="420"/>
                                  <a:pt x="532" y="409"/>
                                  <a:pt x="480" y="409"/>
                                </a:cubicBezTo>
                                <a:moveTo>
                                  <a:pt x="245" y="48"/>
                                </a:moveTo>
                                <a:cubicBezTo>
                                  <a:pt x="210" y="48"/>
                                  <a:pt x="164" y="43"/>
                                  <a:pt x="164" y="79"/>
                                </a:cubicBezTo>
                                <a:cubicBezTo>
                                  <a:pt x="164" y="100"/>
                                  <a:pt x="181" y="110"/>
                                  <a:pt x="200" y="110"/>
                                </a:cubicBezTo>
                                <a:lnTo>
                                  <a:pt x="382" y="110"/>
                                </a:lnTo>
                                <a:cubicBezTo>
                                  <a:pt x="411" y="110"/>
                                  <a:pt x="428" y="85"/>
                                  <a:pt x="409" y="61"/>
                                </a:cubicBezTo>
                                <a:cubicBezTo>
                                  <a:pt x="395" y="42"/>
                                  <a:pt x="358" y="48"/>
                                  <a:pt x="337" y="48"/>
                                </a:cubicBezTo>
                                <a:cubicBezTo>
                                  <a:pt x="335" y="44"/>
                                  <a:pt x="330" y="0"/>
                                  <a:pt x="290" y="0"/>
                                </a:cubicBezTo>
                                <a:cubicBezTo>
                                  <a:pt x="279" y="0"/>
                                  <a:pt x="265" y="9"/>
                                  <a:pt x="259" y="14"/>
                                </a:cubicBezTo>
                                <a:cubicBezTo>
                                  <a:pt x="248" y="25"/>
                                  <a:pt x="249" y="33"/>
                                  <a:pt x="245" y="48"/>
                                </a:cubicBezTo>
                                <a:moveTo>
                                  <a:pt x="474" y="472"/>
                                </a:moveTo>
                                <a:lnTo>
                                  <a:pt x="474" y="571"/>
                                </a:lnTo>
                                <a:cubicBezTo>
                                  <a:pt x="474" y="577"/>
                                  <a:pt x="491" y="593"/>
                                  <a:pt x="496" y="600"/>
                                </a:cubicBezTo>
                                <a:cubicBezTo>
                                  <a:pt x="502" y="605"/>
                                  <a:pt x="515" y="622"/>
                                  <a:pt x="525" y="622"/>
                                </a:cubicBezTo>
                                <a:cubicBezTo>
                                  <a:pt x="536" y="622"/>
                                  <a:pt x="543" y="611"/>
                                  <a:pt x="523" y="591"/>
                                </a:cubicBezTo>
                                <a:cubicBezTo>
                                  <a:pt x="515" y="583"/>
                                  <a:pt x="498" y="570"/>
                                  <a:pt x="495" y="561"/>
                                </a:cubicBezTo>
                                <a:cubicBezTo>
                                  <a:pt x="487" y="529"/>
                                  <a:pt x="510" y="462"/>
                                  <a:pt x="483" y="455"/>
                                </a:cubicBezTo>
                                <a:cubicBezTo>
                                  <a:pt x="477" y="459"/>
                                  <a:pt x="474" y="461"/>
                                  <a:pt x="474" y="4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18720" y="214560"/>
                            <a:ext cx="87480" cy="183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31" h="668">
                                <a:moveTo>
                                  <a:pt x="248" y="267"/>
                                </a:moveTo>
                                <a:cubicBezTo>
                                  <a:pt x="247" y="272"/>
                                  <a:pt x="247" y="270"/>
                                  <a:pt x="245" y="273"/>
                                </a:cubicBezTo>
                                <a:cubicBezTo>
                                  <a:pt x="237" y="286"/>
                                  <a:pt x="224" y="290"/>
                                  <a:pt x="220" y="318"/>
                                </a:cubicBezTo>
                                <a:cubicBezTo>
                                  <a:pt x="218" y="327"/>
                                  <a:pt x="219" y="340"/>
                                  <a:pt x="223" y="350"/>
                                </a:cubicBezTo>
                                <a:cubicBezTo>
                                  <a:pt x="226" y="359"/>
                                  <a:pt x="234" y="367"/>
                                  <a:pt x="239" y="377"/>
                                </a:cubicBezTo>
                                <a:cubicBezTo>
                                  <a:pt x="226" y="385"/>
                                  <a:pt x="220" y="397"/>
                                  <a:pt x="209" y="408"/>
                                </a:cubicBezTo>
                                <a:cubicBezTo>
                                  <a:pt x="198" y="420"/>
                                  <a:pt x="189" y="429"/>
                                  <a:pt x="178" y="440"/>
                                </a:cubicBezTo>
                                <a:cubicBezTo>
                                  <a:pt x="168" y="450"/>
                                  <a:pt x="158" y="460"/>
                                  <a:pt x="149" y="471"/>
                                </a:cubicBezTo>
                                <a:cubicBezTo>
                                  <a:pt x="133" y="487"/>
                                  <a:pt x="103" y="524"/>
                                  <a:pt x="87" y="532"/>
                                </a:cubicBezTo>
                                <a:cubicBezTo>
                                  <a:pt x="55" y="545"/>
                                  <a:pt x="61" y="536"/>
                                  <a:pt x="47" y="556"/>
                                </a:cubicBezTo>
                                <a:cubicBezTo>
                                  <a:pt x="38" y="571"/>
                                  <a:pt x="3" y="618"/>
                                  <a:pt x="0" y="633"/>
                                </a:cubicBezTo>
                                <a:cubicBezTo>
                                  <a:pt x="7" y="636"/>
                                  <a:pt x="11" y="641"/>
                                  <a:pt x="19" y="650"/>
                                </a:cubicBezTo>
                                <a:lnTo>
                                  <a:pt x="35" y="664"/>
                                </a:lnTo>
                                <a:lnTo>
                                  <a:pt x="89" y="626"/>
                                </a:lnTo>
                                <a:cubicBezTo>
                                  <a:pt x="96" y="621"/>
                                  <a:pt x="100" y="619"/>
                                  <a:pt x="106" y="614"/>
                                </a:cubicBezTo>
                                <a:cubicBezTo>
                                  <a:pt x="120" y="603"/>
                                  <a:pt x="121" y="591"/>
                                  <a:pt x="127" y="574"/>
                                </a:cubicBezTo>
                                <a:cubicBezTo>
                                  <a:pt x="133" y="556"/>
                                  <a:pt x="202" y="488"/>
                                  <a:pt x="214" y="477"/>
                                </a:cubicBezTo>
                                <a:cubicBezTo>
                                  <a:pt x="220" y="471"/>
                                  <a:pt x="223" y="468"/>
                                  <a:pt x="228" y="461"/>
                                </a:cubicBezTo>
                                <a:lnTo>
                                  <a:pt x="231" y="458"/>
                                </a:lnTo>
                                <a:cubicBezTo>
                                  <a:pt x="246" y="443"/>
                                  <a:pt x="261" y="423"/>
                                  <a:pt x="275" y="414"/>
                                </a:cubicBezTo>
                                <a:cubicBezTo>
                                  <a:pt x="302" y="432"/>
                                  <a:pt x="325" y="445"/>
                                  <a:pt x="355" y="423"/>
                                </a:cubicBezTo>
                                <a:cubicBezTo>
                                  <a:pt x="387" y="400"/>
                                  <a:pt x="376" y="394"/>
                                  <a:pt x="379" y="380"/>
                                </a:cubicBezTo>
                                <a:cubicBezTo>
                                  <a:pt x="380" y="370"/>
                                  <a:pt x="381" y="368"/>
                                  <a:pt x="386" y="363"/>
                                </a:cubicBezTo>
                                <a:cubicBezTo>
                                  <a:pt x="399" y="350"/>
                                  <a:pt x="406" y="352"/>
                                  <a:pt x="428" y="352"/>
                                </a:cubicBezTo>
                                <a:lnTo>
                                  <a:pt x="573" y="196"/>
                                </a:lnTo>
                                <a:cubicBezTo>
                                  <a:pt x="573" y="195"/>
                                  <a:pt x="574" y="194"/>
                                  <a:pt x="574" y="194"/>
                                </a:cubicBezTo>
                                <a:cubicBezTo>
                                  <a:pt x="574" y="194"/>
                                  <a:pt x="577" y="191"/>
                                  <a:pt x="579" y="189"/>
                                </a:cubicBezTo>
                                <a:lnTo>
                                  <a:pt x="583" y="185"/>
                                </a:lnTo>
                                <a:cubicBezTo>
                                  <a:pt x="601" y="163"/>
                                  <a:pt x="630" y="142"/>
                                  <a:pt x="627" y="110"/>
                                </a:cubicBezTo>
                                <a:cubicBezTo>
                                  <a:pt x="623" y="76"/>
                                  <a:pt x="588" y="40"/>
                                  <a:pt x="565" y="21"/>
                                </a:cubicBezTo>
                                <a:cubicBezTo>
                                  <a:pt x="539" y="0"/>
                                  <a:pt x="512" y="1"/>
                                  <a:pt x="487" y="19"/>
                                </a:cubicBezTo>
                                <a:cubicBezTo>
                                  <a:pt x="461" y="39"/>
                                  <a:pt x="415" y="94"/>
                                  <a:pt x="414" y="94"/>
                                </a:cubicBezTo>
                                <a:lnTo>
                                  <a:pt x="396" y="115"/>
                                </a:lnTo>
                                <a:cubicBezTo>
                                  <a:pt x="382" y="128"/>
                                  <a:pt x="371" y="139"/>
                                  <a:pt x="359" y="152"/>
                                </a:cubicBezTo>
                                <a:cubicBezTo>
                                  <a:pt x="352" y="160"/>
                                  <a:pt x="350" y="164"/>
                                  <a:pt x="343" y="171"/>
                                </a:cubicBezTo>
                                <a:lnTo>
                                  <a:pt x="305" y="209"/>
                                </a:lnTo>
                                <a:cubicBezTo>
                                  <a:pt x="290" y="226"/>
                                  <a:pt x="307" y="247"/>
                                  <a:pt x="283" y="263"/>
                                </a:cubicBezTo>
                                <a:cubicBezTo>
                                  <a:pt x="271" y="270"/>
                                  <a:pt x="264" y="267"/>
                                  <a:pt x="248" y="267"/>
                                </a:cubicBezTo>
                                <a:moveTo>
                                  <a:pt x="125" y="16"/>
                                </a:moveTo>
                                <a:cubicBezTo>
                                  <a:pt x="129" y="32"/>
                                  <a:pt x="144" y="39"/>
                                  <a:pt x="153" y="49"/>
                                </a:cubicBezTo>
                                <a:cubicBezTo>
                                  <a:pt x="178" y="79"/>
                                  <a:pt x="176" y="79"/>
                                  <a:pt x="176" y="112"/>
                                </a:cubicBezTo>
                                <a:cubicBezTo>
                                  <a:pt x="176" y="129"/>
                                  <a:pt x="156" y="155"/>
                                  <a:pt x="146" y="165"/>
                                </a:cubicBezTo>
                                <a:cubicBezTo>
                                  <a:pt x="133" y="179"/>
                                  <a:pt x="114" y="194"/>
                                  <a:pt x="90" y="194"/>
                                </a:cubicBezTo>
                                <a:cubicBezTo>
                                  <a:pt x="52" y="194"/>
                                  <a:pt x="34" y="148"/>
                                  <a:pt x="12" y="135"/>
                                </a:cubicBezTo>
                                <a:cubicBezTo>
                                  <a:pt x="8" y="139"/>
                                  <a:pt x="0" y="143"/>
                                  <a:pt x="0" y="148"/>
                                </a:cubicBezTo>
                                <a:cubicBezTo>
                                  <a:pt x="0" y="166"/>
                                  <a:pt x="7" y="191"/>
                                  <a:pt x="13" y="205"/>
                                </a:cubicBezTo>
                                <a:cubicBezTo>
                                  <a:pt x="21" y="224"/>
                                  <a:pt x="28" y="233"/>
                                  <a:pt x="41" y="249"/>
                                </a:cubicBezTo>
                                <a:cubicBezTo>
                                  <a:pt x="65" y="281"/>
                                  <a:pt x="108" y="301"/>
                                  <a:pt x="152" y="301"/>
                                </a:cubicBezTo>
                                <a:cubicBezTo>
                                  <a:pt x="159" y="301"/>
                                  <a:pt x="181" y="291"/>
                                  <a:pt x="185" y="289"/>
                                </a:cubicBezTo>
                                <a:cubicBezTo>
                                  <a:pt x="201" y="281"/>
                                  <a:pt x="190" y="283"/>
                                  <a:pt x="207" y="262"/>
                                </a:cubicBezTo>
                                <a:cubicBezTo>
                                  <a:pt x="224" y="240"/>
                                  <a:pt x="239" y="215"/>
                                  <a:pt x="257" y="225"/>
                                </a:cubicBezTo>
                                <a:cubicBezTo>
                                  <a:pt x="255" y="202"/>
                                  <a:pt x="253" y="214"/>
                                  <a:pt x="270" y="195"/>
                                </a:cubicBezTo>
                                <a:cubicBezTo>
                                  <a:pt x="303" y="155"/>
                                  <a:pt x="258" y="41"/>
                                  <a:pt x="177" y="13"/>
                                </a:cubicBezTo>
                                <a:cubicBezTo>
                                  <a:pt x="170" y="11"/>
                                  <a:pt x="167" y="9"/>
                                  <a:pt x="158" y="8"/>
                                </a:cubicBezTo>
                                <a:cubicBezTo>
                                  <a:pt x="145" y="6"/>
                                  <a:pt x="145" y="7"/>
                                  <a:pt x="134" y="5"/>
                                </a:cubicBezTo>
                                <a:lnTo>
                                  <a:pt x="125" y="16"/>
                                </a:lnTo>
                                <a:moveTo>
                                  <a:pt x="571" y="581"/>
                                </a:moveTo>
                                <a:cubicBezTo>
                                  <a:pt x="571" y="631"/>
                                  <a:pt x="488" y="610"/>
                                  <a:pt x="510" y="562"/>
                                </a:cubicBezTo>
                                <a:cubicBezTo>
                                  <a:pt x="515" y="550"/>
                                  <a:pt x="523" y="542"/>
                                  <a:pt x="538" y="542"/>
                                </a:cubicBezTo>
                                <a:cubicBezTo>
                                  <a:pt x="567" y="542"/>
                                  <a:pt x="571" y="561"/>
                                  <a:pt x="571" y="581"/>
                                </a:cubicBezTo>
                                <a:moveTo>
                                  <a:pt x="582" y="526"/>
                                </a:moveTo>
                                <a:cubicBezTo>
                                  <a:pt x="573" y="519"/>
                                  <a:pt x="567" y="514"/>
                                  <a:pt x="558" y="507"/>
                                </a:cubicBezTo>
                                <a:cubicBezTo>
                                  <a:pt x="547" y="499"/>
                                  <a:pt x="542" y="493"/>
                                  <a:pt x="534" y="484"/>
                                </a:cubicBezTo>
                                <a:cubicBezTo>
                                  <a:pt x="518" y="468"/>
                                  <a:pt x="504" y="454"/>
                                  <a:pt x="488" y="437"/>
                                </a:cubicBezTo>
                                <a:lnTo>
                                  <a:pt x="445" y="389"/>
                                </a:lnTo>
                                <a:cubicBezTo>
                                  <a:pt x="431" y="392"/>
                                  <a:pt x="433" y="399"/>
                                  <a:pt x="419" y="392"/>
                                </a:cubicBezTo>
                                <a:cubicBezTo>
                                  <a:pt x="421" y="406"/>
                                  <a:pt x="423" y="406"/>
                                  <a:pt x="414" y="418"/>
                                </a:cubicBezTo>
                                <a:cubicBezTo>
                                  <a:pt x="408" y="424"/>
                                  <a:pt x="403" y="428"/>
                                  <a:pt x="397" y="434"/>
                                </a:cubicBezTo>
                                <a:cubicBezTo>
                                  <a:pt x="365" y="466"/>
                                  <a:pt x="386" y="446"/>
                                  <a:pt x="358" y="465"/>
                                </a:cubicBezTo>
                                <a:cubicBezTo>
                                  <a:pt x="361" y="476"/>
                                  <a:pt x="388" y="500"/>
                                  <a:pt x="405" y="519"/>
                                </a:cubicBezTo>
                                <a:cubicBezTo>
                                  <a:pt x="444" y="567"/>
                                  <a:pt x="436" y="543"/>
                                  <a:pt x="494" y="623"/>
                                </a:cubicBezTo>
                                <a:cubicBezTo>
                                  <a:pt x="508" y="642"/>
                                  <a:pt x="513" y="657"/>
                                  <a:pt x="528" y="661"/>
                                </a:cubicBezTo>
                                <a:cubicBezTo>
                                  <a:pt x="533" y="663"/>
                                  <a:pt x="540" y="665"/>
                                  <a:pt x="547" y="667"/>
                                </a:cubicBezTo>
                                <a:cubicBezTo>
                                  <a:pt x="553" y="658"/>
                                  <a:pt x="560" y="652"/>
                                  <a:pt x="568" y="644"/>
                                </a:cubicBezTo>
                                <a:lnTo>
                                  <a:pt x="592" y="618"/>
                                </a:lnTo>
                                <a:cubicBezTo>
                                  <a:pt x="599" y="610"/>
                                  <a:pt x="622" y="589"/>
                                  <a:pt x="622" y="581"/>
                                </a:cubicBezTo>
                                <a:cubicBezTo>
                                  <a:pt x="622" y="551"/>
                                  <a:pt x="604" y="545"/>
                                  <a:pt x="582" y="5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78600" y="210960"/>
                            <a:ext cx="111600" cy="1814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03" h="656">
                                <a:moveTo>
                                  <a:pt x="158" y="73"/>
                                </a:moveTo>
                                <a:cubicBezTo>
                                  <a:pt x="158" y="81"/>
                                  <a:pt x="160" y="81"/>
                                  <a:pt x="161" y="88"/>
                                </a:cubicBezTo>
                                <a:lnTo>
                                  <a:pt x="182" y="88"/>
                                </a:lnTo>
                                <a:lnTo>
                                  <a:pt x="182" y="133"/>
                                </a:lnTo>
                                <a:cubicBezTo>
                                  <a:pt x="201" y="134"/>
                                  <a:pt x="209" y="142"/>
                                  <a:pt x="224" y="146"/>
                                </a:cubicBezTo>
                                <a:cubicBezTo>
                                  <a:pt x="224" y="117"/>
                                  <a:pt x="218" y="88"/>
                                  <a:pt x="233" y="88"/>
                                </a:cubicBezTo>
                                <a:lnTo>
                                  <a:pt x="726" y="88"/>
                                </a:lnTo>
                                <a:cubicBezTo>
                                  <a:pt x="733" y="88"/>
                                  <a:pt x="735" y="90"/>
                                  <a:pt x="735" y="97"/>
                                </a:cubicBezTo>
                                <a:cubicBezTo>
                                  <a:pt x="735" y="151"/>
                                  <a:pt x="739" y="397"/>
                                  <a:pt x="732" y="429"/>
                                </a:cubicBezTo>
                                <a:lnTo>
                                  <a:pt x="397" y="429"/>
                                </a:lnTo>
                                <a:cubicBezTo>
                                  <a:pt x="366" y="428"/>
                                  <a:pt x="372" y="425"/>
                                  <a:pt x="373" y="448"/>
                                </a:cubicBezTo>
                                <a:lnTo>
                                  <a:pt x="698" y="448"/>
                                </a:lnTo>
                                <a:cubicBezTo>
                                  <a:pt x="714" y="448"/>
                                  <a:pt x="735" y="443"/>
                                  <a:pt x="735" y="457"/>
                                </a:cubicBezTo>
                                <a:cubicBezTo>
                                  <a:pt x="735" y="470"/>
                                  <a:pt x="711" y="465"/>
                                  <a:pt x="695" y="465"/>
                                </a:cubicBezTo>
                                <a:cubicBezTo>
                                  <a:pt x="631" y="465"/>
                                  <a:pt x="406" y="462"/>
                                  <a:pt x="376" y="468"/>
                                </a:cubicBezTo>
                                <a:cubicBezTo>
                                  <a:pt x="376" y="521"/>
                                  <a:pt x="371" y="521"/>
                                  <a:pt x="394" y="521"/>
                                </a:cubicBezTo>
                                <a:cubicBezTo>
                                  <a:pt x="466" y="522"/>
                                  <a:pt x="454" y="502"/>
                                  <a:pt x="454" y="593"/>
                                </a:cubicBezTo>
                                <a:cubicBezTo>
                                  <a:pt x="454" y="623"/>
                                  <a:pt x="448" y="652"/>
                                  <a:pt x="463" y="652"/>
                                </a:cubicBezTo>
                                <a:cubicBezTo>
                                  <a:pt x="489" y="652"/>
                                  <a:pt x="483" y="655"/>
                                  <a:pt x="483" y="600"/>
                                </a:cubicBezTo>
                                <a:cubicBezTo>
                                  <a:pt x="483" y="579"/>
                                  <a:pt x="483" y="559"/>
                                  <a:pt x="483" y="538"/>
                                </a:cubicBezTo>
                                <a:cubicBezTo>
                                  <a:pt x="483" y="524"/>
                                  <a:pt x="481" y="522"/>
                                  <a:pt x="495" y="521"/>
                                </a:cubicBezTo>
                                <a:lnTo>
                                  <a:pt x="582" y="521"/>
                                </a:lnTo>
                                <a:lnTo>
                                  <a:pt x="616" y="614"/>
                                </a:lnTo>
                                <a:cubicBezTo>
                                  <a:pt x="620" y="624"/>
                                  <a:pt x="625" y="637"/>
                                  <a:pt x="627" y="646"/>
                                </a:cubicBezTo>
                                <a:cubicBezTo>
                                  <a:pt x="667" y="646"/>
                                  <a:pt x="656" y="632"/>
                                  <a:pt x="632" y="573"/>
                                </a:cubicBezTo>
                                <a:cubicBezTo>
                                  <a:pt x="622" y="547"/>
                                  <a:pt x="609" y="521"/>
                                  <a:pt x="624" y="521"/>
                                </a:cubicBezTo>
                                <a:lnTo>
                                  <a:pt x="797" y="521"/>
                                </a:lnTo>
                                <a:cubicBezTo>
                                  <a:pt x="797" y="459"/>
                                  <a:pt x="802" y="465"/>
                                  <a:pt x="777" y="465"/>
                                </a:cubicBezTo>
                                <a:lnTo>
                                  <a:pt x="777" y="88"/>
                                </a:lnTo>
                                <a:cubicBezTo>
                                  <a:pt x="802" y="88"/>
                                  <a:pt x="797" y="94"/>
                                  <a:pt x="797" y="33"/>
                                </a:cubicBezTo>
                                <a:lnTo>
                                  <a:pt x="492" y="33"/>
                                </a:lnTo>
                                <a:cubicBezTo>
                                  <a:pt x="480" y="33"/>
                                  <a:pt x="483" y="24"/>
                                  <a:pt x="483" y="0"/>
                                </a:cubicBezTo>
                                <a:lnTo>
                                  <a:pt x="454" y="0"/>
                                </a:lnTo>
                                <a:cubicBezTo>
                                  <a:pt x="454" y="39"/>
                                  <a:pt x="457" y="34"/>
                                  <a:pt x="421" y="33"/>
                                </a:cubicBezTo>
                                <a:lnTo>
                                  <a:pt x="227" y="33"/>
                                </a:lnTo>
                                <a:cubicBezTo>
                                  <a:pt x="148" y="33"/>
                                  <a:pt x="158" y="24"/>
                                  <a:pt x="158" y="73"/>
                                </a:cubicBezTo>
                                <a:moveTo>
                                  <a:pt x="203" y="356"/>
                                </a:moveTo>
                                <a:cubicBezTo>
                                  <a:pt x="191" y="356"/>
                                  <a:pt x="198" y="361"/>
                                  <a:pt x="195" y="372"/>
                                </a:cubicBezTo>
                                <a:cubicBezTo>
                                  <a:pt x="193" y="380"/>
                                  <a:pt x="189" y="385"/>
                                  <a:pt x="187" y="395"/>
                                </a:cubicBezTo>
                                <a:cubicBezTo>
                                  <a:pt x="185" y="409"/>
                                  <a:pt x="196" y="480"/>
                                  <a:pt x="197" y="502"/>
                                </a:cubicBezTo>
                                <a:cubicBezTo>
                                  <a:pt x="201" y="566"/>
                                  <a:pt x="214" y="546"/>
                                  <a:pt x="187" y="575"/>
                                </a:cubicBezTo>
                                <a:cubicBezTo>
                                  <a:pt x="171" y="592"/>
                                  <a:pt x="171" y="591"/>
                                  <a:pt x="157" y="580"/>
                                </a:cubicBezTo>
                                <a:cubicBezTo>
                                  <a:pt x="142" y="567"/>
                                  <a:pt x="134" y="563"/>
                                  <a:pt x="135" y="548"/>
                                </a:cubicBezTo>
                                <a:cubicBezTo>
                                  <a:pt x="135" y="537"/>
                                  <a:pt x="136" y="541"/>
                                  <a:pt x="137" y="530"/>
                                </a:cubicBezTo>
                                <a:cubicBezTo>
                                  <a:pt x="138" y="524"/>
                                  <a:pt x="138" y="519"/>
                                  <a:pt x="138" y="513"/>
                                </a:cubicBezTo>
                                <a:lnTo>
                                  <a:pt x="152" y="413"/>
                                </a:lnTo>
                                <a:cubicBezTo>
                                  <a:pt x="156" y="378"/>
                                  <a:pt x="140" y="397"/>
                                  <a:pt x="144" y="356"/>
                                </a:cubicBezTo>
                                <a:cubicBezTo>
                                  <a:pt x="121" y="356"/>
                                  <a:pt x="99" y="357"/>
                                  <a:pt x="83" y="362"/>
                                </a:cubicBezTo>
                                <a:cubicBezTo>
                                  <a:pt x="68" y="366"/>
                                  <a:pt x="50" y="376"/>
                                  <a:pt x="41" y="385"/>
                                </a:cubicBezTo>
                                <a:cubicBezTo>
                                  <a:pt x="18" y="408"/>
                                  <a:pt x="0" y="439"/>
                                  <a:pt x="0" y="475"/>
                                </a:cubicBezTo>
                                <a:lnTo>
                                  <a:pt x="0" y="655"/>
                                </a:lnTo>
                                <a:lnTo>
                                  <a:pt x="65" y="655"/>
                                </a:lnTo>
                                <a:lnTo>
                                  <a:pt x="65" y="484"/>
                                </a:lnTo>
                                <a:cubicBezTo>
                                  <a:pt x="65" y="467"/>
                                  <a:pt x="92" y="467"/>
                                  <a:pt x="92" y="484"/>
                                </a:cubicBezTo>
                                <a:lnTo>
                                  <a:pt x="92" y="655"/>
                                </a:lnTo>
                                <a:lnTo>
                                  <a:pt x="239" y="655"/>
                                </a:lnTo>
                                <a:lnTo>
                                  <a:pt x="239" y="481"/>
                                </a:lnTo>
                                <a:cubicBezTo>
                                  <a:pt x="239" y="467"/>
                                  <a:pt x="262" y="467"/>
                                  <a:pt x="262" y="481"/>
                                </a:cubicBezTo>
                                <a:lnTo>
                                  <a:pt x="262" y="655"/>
                                </a:lnTo>
                                <a:lnTo>
                                  <a:pt x="332" y="655"/>
                                </a:lnTo>
                                <a:lnTo>
                                  <a:pt x="332" y="475"/>
                                </a:lnTo>
                                <a:cubicBezTo>
                                  <a:pt x="332" y="453"/>
                                  <a:pt x="327" y="438"/>
                                  <a:pt x="320" y="423"/>
                                </a:cubicBezTo>
                                <a:cubicBezTo>
                                  <a:pt x="314" y="411"/>
                                  <a:pt x="305" y="397"/>
                                  <a:pt x="294" y="387"/>
                                </a:cubicBezTo>
                                <a:cubicBezTo>
                                  <a:pt x="269" y="366"/>
                                  <a:pt x="247" y="356"/>
                                  <a:pt x="203" y="356"/>
                                </a:cubicBezTo>
                                <a:moveTo>
                                  <a:pt x="547" y="179"/>
                                </a:moveTo>
                                <a:cubicBezTo>
                                  <a:pt x="557" y="194"/>
                                  <a:pt x="578" y="190"/>
                                  <a:pt x="588" y="204"/>
                                </a:cubicBezTo>
                                <a:cubicBezTo>
                                  <a:pt x="585" y="216"/>
                                  <a:pt x="575" y="222"/>
                                  <a:pt x="567" y="231"/>
                                </a:cubicBezTo>
                                <a:lnTo>
                                  <a:pt x="495" y="304"/>
                                </a:lnTo>
                                <a:lnTo>
                                  <a:pt x="407" y="215"/>
                                </a:lnTo>
                                <a:lnTo>
                                  <a:pt x="294" y="328"/>
                                </a:lnTo>
                                <a:cubicBezTo>
                                  <a:pt x="300" y="336"/>
                                  <a:pt x="317" y="351"/>
                                  <a:pt x="326" y="353"/>
                                </a:cubicBezTo>
                                <a:lnTo>
                                  <a:pt x="360" y="319"/>
                                </a:lnTo>
                                <a:cubicBezTo>
                                  <a:pt x="361" y="318"/>
                                  <a:pt x="361" y="318"/>
                                  <a:pt x="362" y="317"/>
                                </a:cubicBezTo>
                                <a:cubicBezTo>
                                  <a:pt x="362" y="317"/>
                                  <a:pt x="363" y="316"/>
                                  <a:pt x="363" y="315"/>
                                </a:cubicBezTo>
                                <a:cubicBezTo>
                                  <a:pt x="413" y="257"/>
                                  <a:pt x="404" y="262"/>
                                  <a:pt x="460" y="328"/>
                                </a:cubicBezTo>
                                <a:cubicBezTo>
                                  <a:pt x="469" y="337"/>
                                  <a:pt x="485" y="357"/>
                                  <a:pt x="495" y="359"/>
                                </a:cubicBezTo>
                                <a:cubicBezTo>
                                  <a:pt x="515" y="346"/>
                                  <a:pt x="564" y="290"/>
                                  <a:pt x="588" y="264"/>
                                </a:cubicBezTo>
                                <a:lnTo>
                                  <a:pt x="602" y="249"/>
                                </a:lnTo>
                                <a:cubicBezTo>
                                  <a:pt x="609" y="242"/>
                                  <a:pt x="612" y="237"/>
                                  <a:pt x="621" y="235"/>
                                </a:cubicBezTo>
                                <a:cubicBezTo>
                                  <a:pt x="627" y="246"/>
                                  <a:pt x="632" y="270"/>
                                  <a:pt x="642" y="277"/>
                                </a:cubicBezTo>
                                <a:lnTo>
                                  <a:pt x="678" y="142"/>
                                </a:lnTo>
                                <a:cubicBezTo>
                                  <a:pt x="665" y="144"/>
                                  <a:pt x="655" y="148"/>
                                  <a:pt x="644" y="151"/>
                                </a:cubicBezTo>
                                <a:lnTo>
                                  <a:pt x="580" y="170"/>
                                </a:lnTo>
                                <a:cubicBezTo>
                                  <a:pt x="571" y="173"/>
                                  <a:pt x="556" y="178"/>
                                  <a:pt x="547" y="179"/>
                                </a:cubicBezTo>
                                <a:moveTo>
                                  <a:pt x="167" y="338"/>
                                </a:moveTo>
                                <a:cubicBezTo>
                                  <a:pt x="267" y="338"/>
                                  <a:pt x="271" y="176"/>
                                  <a:pt x="167" y="176"/>
                                </a:cubicBezTo>
                                <a:cubicBezTo>
                                  <a:pt x="64" y="176"/>
                                  <a:pt x="65" y="338"/>
                                  <a:pt x="167" y="3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64040" y="196200"/>
                            <a:ext cx="98280" cy="19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03" h="737">
                                <a:moveTo>
                                  <a:pt x="68" y="565"/>
                                </a:moveTo>
                                <a:lnTo>
                                  <a:pt x="90" y="565"/>
                                </a:lnTo>
                                <a:cubicBezTo>
                                  <a:pt x="97" y="595"/>
                                  <a:pt x="93" y="698"/>
                                  <a:pt x="93" y="736"/>
                                </a:cubicBezTo>
                                <a:lnTo>
                                  <a:pt x="239" y="736"/>
                                </a:lnTo>
                                <a:lnTo>
                                  <a:pt x="239" y="574"/>
                                </a:lnTo>
                                <a:cubicBezTo>
                                  <a:pt x="239" y="563"/>
                                  <a:pt x="246" y="565"/>
                                  <a:pt x="264" y="565"/>
                                </a:cubicBezTo>
                                <a:lnTo>
                                  <a:pt x="264" y="736"/>
                                </a:lnTo>
                                <a:lnTo>
                                  <a:pt x="335" y="736"/>
                                </a:lnTo>
                                <a:lnTo>
                                  <a:pt x="335" y="559"/>
                                </a:lnTo>
                                <a:cubicBezTo>
                                  <a:pt x="335" y="505"/>
                                  <a:pt x="281" y="446"/>
                                  <a:pt x="212" y="446"/>
                                </a:cubicBezTo>
                                <a:cubicBezTo>
                                  <a:pt x="143" y="446"/>
                                  <a:pt x="89" y="438"/>
                                  <a:pt x="41" y="477"/>
                                </a:cubicBezTo>
                                <a:cubicBezTo>
                                  <a:pt x="23" y="491"/>
                                  <a:pt x="0" y="529"/>
                                  <a:pt x="0" y="562"/>
                                </a:cubicBezTo>
                                <a:lnTo>
                                  <a:pt x="0" y="736"/>
                                </a:lnTo>
                                <a:lnTo>
                                  <a:pt x="68" y="736"/>
                                </a:lnTo>
                                <a:lnTo>
                                  <a:pt x="68" y="565"/>
                                </a:lnTo>
                                <a:moveTo>
                                  <a:pt x="433" y="565"/>
                                </a:moveTo>
                                <a:cubicBezTo>
                                  <a:pt x="453" y="565"/>
                                  <a:pt x="461" y="563"/>
                                  <a:pt x="461" y="574"/>
                                </a:cubicBezTo>
                                <a:lnTo>
                                  <a:pt x="461" y="736"/>
                                </a:lnTo>
                                <a:lnTo>
                                  <a:pt x="606" y="736"/>
                                </a:lnTo>
                                <a:lnTo>
                                  <a:pt x="606" y="574"/>
                                </a:lnTo>
                                <a:cubicBezTo>
                                  <a:pt x="606" y="562"/>
                                  <a:pt x="619" y="565"/>
                                  <a:pt x="631" y="565"/>
                                </a:cubicBezTo>
                                <a:cubicBezTo>
                                  <a:pt x="638" y="595"/>
                                  <a:pt x="634" y="698"/>
                                  <a:pt x="634" y="736"/>
                                </a:cubicBezTo>
                                <a:lnTo>
                                  <a:pt x="702" y="736"/>
                                </a:lnTo>
                                <a:lnTo>
                                  <a:pt x="702" y="565"/>
                                </a:lnTo>
                                <a:cubicBezTo>
                                  <a:pt x="702" y="545"/>
                                  <a:pt x="694" y="525"/>
                                  <a:pt x="688" y="513"/>
                                </a:cubicBezTo>
                                <a:cubicBezTo>
                                  <a:pt x="673" y="483"/>
                                  <a:pt x="648" y="462"/>
                                  <a:pt x="616" y="452"/>
                                </a:cubicBezTo>
                                <a:cubicBezTo>
                                  <a:pt x="585" y="444"/>
                                  <a:pt x="519" y="446"/>
                                  <a:pt x="484" y="446"/>
                                </a:cubicBezTo>
                                <a:cubicBezTo>
                                  <a:pt x="429" y="446"/>
                                  <a:pt x="388" y="487"/>
                                  <a:pt x="370" y="537"/>
                                </a:cubicBezTo>
                                <a:cubicBezTo>
                                  <a:pt x="361" y="564"/>
                                  <a:pt x="365" y="702"/>
                                  <a:pt x="365" y="736"/>
                                </a:cubicBezTo>
                                <a:lnTo>
                                  <a:pt x="433" y="736"/>
                                </a:lnTo>
                                <a:lnTo>
                                  <a:pt x="433" y="565"/>
                                </a:lnTo>
                                <a:moveTo>
                                  <a:pt x="224" y="242"/>
                                </a:moveTo>
                                <a:cubicBezTo>
                                  <a:pt x="227" y="255"/>
                                  <a:pt x="232" y="251"/>
                                  <a:pt x="250" y="271"/>
                                </a:cubicBezTo>
                                <a:cubicBezTo>
                                  <a:pt x="288" y="311"/>
                                  <a:pt x="275" y="373"/>
                                  <a:pt x="275" y="416"/>
                                </a:cubicBezTo>
                                <a:cubicBezTo>
                                  <a:pt x="275" y="430"/>
                                  <a:pt x="305" y="437"/>
                                  <a:pt x="323" y="458"/>
                                </a:cubicBezTo>
                                <a:cubicBezTo>
                                  <a:pt x="324" y="458"/>
                                  <a:pt x="324" y="459"/>
                                  <a:pt x="325" y="460"/>
                                </a:cubicBezTo>
                                <a:lnTo>
                                  <a:pt x="331" y="468"/>
                                </a:lnTo>
                                <a:cubicBezTo>
                                  <a:pt x="338" y="476"/>
                                  <a:pt x="344" y="481"/>
                                  <a:pt x="347" y="492"/>
                                </a:cubicBezTo>
                                <a:cubicBezTo>
                                  <a:pt x="361" y="488"/>
                                  <a:pt x="363" y="461"/>
                                  <a:pt x="407" y="435"/>
                                </a:cubicBezTo>
                                <a:cubicBezTo>
                                  <a:pt x="429" y="422"/>
                                  <a:pt x="424" y="421"/>
                                  <a:pt x="424" y="373"/>
                                </a:cubicBezTo>
                                <a:cubicBezTo>
                                  <a:pt x="424" y="351"/>
                                  <a:pt x="417" y="334"/>
                                  <a:pt x="434" y="298"/>
                                </a:cubicBezTo>
                                <a:cubicBezTo>
                                  <a:pt x="442" y="282"/>
                                  <a:pt x="463" y="252"/>
                                  <a:pt x="479" y="248"/>
                                </a:cubicBezTo>
                                <a:lnTo>
                                  <a:pt x="479" y="239"/>
                                </a:lnTo>
                                <a:cubicBezTo>
                                  <a:pt x="464" y="235"/>
                                  <a:pt x="446" y="209"/>
                                  <a:pt x="391" y="209"/>
                                </a:cubicBezTo>
                                <a:cubicBezTo>
                                  <a:pt x="354" y="209"/>
                                  <a:pt x="291" y="204"/>
                                  <a:pt x="260" y="218"/>
                                </a:cubicBezTo>
                                <a:cubicBezTo>
                                  <a:pt x="250" y="222"/>
                                  <a:pt x="229" y="235"/>
                                  <a:pt x="224" y="242"/>
                                </a:cubicBezTo>
                                <a:moveTo>
                                  <a:pt x="86" y="345"/>
                                </a:moveTo>
                                <a:cubicBezTo>
                                  <a:pt x="86" y="352"/>
                                  <a:pt x="92" y="369"/>
                                  <a:pt x="94" y="375"/>
                                </a:cubicBezTo>
                                <a:cubicBezTo>
                                  <a:pt x="101" y="401"/>
                                  <a:pt x="130" y="428"/>
                                  <a:pt x="158" y="428"/>
                                </a:cubicBezTo>
                                <a:cubicBezTo>
                                  <a:pt x="195" y="428"/>
                                  <a:pt x="222" y="418"/>
                                  <a:pt x="237" y="380"/>
                                </a:cubicBezTo>
                                <a:cubicBezTo>
                                  <a:pt x="281" y="271"/>
                                  <a:pt x="129" y="223"/>
                                  <a:pt x="95" y="315"/>
                                </a:cubicBezTo>
                                <a:cubicBezTo>
                                  <a:pt x="94" y="318"/>
                                  <a:pt x="86" y="344"/>
                                  <a:pt x="86" y="345"/>
                                </a:cubicBezTo>
                                <a:moveTo>
                                  <a:pt x="458" y="345"/>
                                </a:moveTo>
                                <a:cubicBezTo>
                                  <a:pt x="458" y="368"/>
                                  <a:pt x="464" y="393"/>
                                  <a:pt x="481" y="407"/>
                                </a:cubicBezTo>
                                <a:cubicBezTo>
                                  <a:pt x="540" y="459"/>
                                  <a:pt x="618" y="409"/>
                                  <a:pt x="612" y="343"/>
                                </a:cubicBezTo>
                                <a:cubicBezTo>
                                  <a:pt x="604" y="249"/>
                                  <a:pt x="491" y="244"/>
                                  <a:pt x="464" y="313"/>
                                </a:cubicBezTo>
                                <a:cubicBezTo>
                                  <a:pt x="460" y="323"/>
                                  <a:pt x="458" y="332"/>
                                  <a:pt x="458" y="345"/>
                                </a:cubicBezTo>
                                <a:moveTo>
                                  <a:pt x="275" y="103"/>
                                </a:moveTo>
                                <a:lnTo>
                                  <a:pt x="275" y="120"/>
                                </a:lnTo>
                                <a:cubicBezTo>
                                  <a:pt x="275" y="156"/>
                                  <a:pt x="309" y="194"/>
                                  <a:pt x="350" y="194"/>
                                </a:cubicBezTo>
                                <a:cubicBezTo>
                                  <a:pt x="389" y="194"/>
                                  <a:pt x="427" y="159"/>
                                  <a:pt x="427" y="120"/>
                                </a:cubicBezTo>
                                <a:lnTo>
                                  <a:pt x="427" y="103"/>
                                </a:lnTo>
                                <a:cubicBezTo>
                                  <a:pt x="427" y="47"/>
                                  <a:pt x="350" y="0"/>
                                  <a:pt x="300" y="51"/>
                                </a:cubicBezTo>
                                <a:cubicBezTo>
                                  <a:pt x="287" y="64"/>
                                  <a:pt x="275" y="77"/>
                                  <a:pt x="275" y="1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画布 19" style="position:absolute;margin-left:269.65pt;margin-top:15.3pt;width:167.95pt;height:32.05pt" coordorigin="5393,306" coordsize="3359,641">
                <v:rect id="shape_0" path="m0,0l-2147483645,0l-2147483645,-2147483646l0,-2147483646xe" stroked="f" style="position:absolute;left:5393;top:306;width:1309;height:492;mso-wrap-style:none;v-text-anchor:middle">
                  <v:fill o:detectmouseclick="t" on="false"/>
                  <v:stroke color="#3465a4" joinstyle="round" endcap="flat"/>
                  <w10:wrap type="none"/>
                </v:rect>
                <v:oval id="shape_0" path="l-2147483648,-2147483643l-2147483628,-2147483627l-2147483648,-2147483643l-2147483626,-2147483625xe" fillcolor="#e1690d" stroked="f" style="position:absolute;left:5393;top:306;width:244;height:492;mso-wrap-style:none;v-text-anchor:middle">
                  <v:fill o:detectmouseclick="t" type="solid" color2="#1e96f2"/>
                  <v:stroke color="#3465a4" joinstyle="round" endcap="flat"/>
                </v:oval>
                <v:oval id="shape_0" path="l-2147483648,-2147483643l-2147483628,-2147483627l-2147483648,-2147483643l-2147483626,-2147483625xe" fillcolor="#e1690d" stroked="f" style="position:absolute;left:5748;top:306;width:244;height:492;mso-wrap-style:none;v-text-anchor:middle">
                  <v:fill o:detectmouseclick="t" type="solid" color2="#1e96f2"/>
                  <v:stroke color="#3465a4" joinstyle="round" endcap="flat"/>
                </v:oval>
                <v:oval id="shape_0" path="l-2147483648,-2147483643l-2147483628,-2147483627l-2147483648,-2147483643l-2147483626,-2147483625xe" fillcolor="#e1690d" stroked="f" style="position:absolute;left:6103;top:306;width:244;height:492;mso-wrap-style:none;v-text-anchor:middle">
                  <v:fill o:detectmouseclick="t" type="solid" color2="#1e96f2"/>
                  <v:stroke color="#3465a4" joinstyle="round" endcap="flat"/>
                </v:oval>
                <v:oval id="shape_0" path="l-2147483648,-2147483643l-2147483628,-2147483627l-2147483648,-2147483643l-2147483626,-2147483625xe" fillcolor="#e1690d" stroked="f" style="position:absolute;left:6458;top:306;width:244;height:492;mso-wrap-style:none;v-text-anchor:middle">
                  <v:fill o:detectmouseclick="t" type="solid" color2="#1e96f2"/>
                  <v:stroke color="#3465a4" joinstyle="round" endcap="flat"/>
                </v:oval>
              </v:group>
            </w:pict>
          </mc:Fallback>
        </mc:AlternateContent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Normal"/>
        <w:ind w:end="-283" w:hanging="0"/>
        <w:jc w:val="end"/>
        <w:rPr/>
      </w:pPr>
      <w:r>
        <w:rPr/>
      </w:r>
    </w:p>
    <w:p>
      <w:pPr>
        <w:pStyle w:val="Heading1"/>
        <w:spacing w:lineRule="exact" w:line="540"/>
        <w:ind w:end="-283" w:hanging="0"/>
        <w:jc w:val="end"/>
        <w:rPr>
          <w:rFonts w:ascii="SimHei" w:hAnsi="SimHei" w:eastAsia="黑体" w:cs="SimHei"/>
          <w:b/>
          <w:b/>
          <w:color w:val="000000" w:themeColor="text1"/>
          <w:sz w:val="56"/>
          <w:szCs w:val="80"/>
        </w:rPr>
      </w:pPr>
      <w:r>
        <w:rPr>
          <w:rFonts w:ascii="SimHei" w:hAnsi="SimHei" w:cs="SimHei"/>
          <w:b/>
          <w:color w:val="000000" w:themeColor="text1"/>
          <w:sz w:val="56"/>
          <w:szCs w:val="80"/>
        </w:rPr>
        <w:t>各类型企业组织结构设计模板</w:t>
      </w:r>
    </w:p>
    <w:p>
      <w:pPr>
        <w:pStyle w:val="13"/>
        <w:ind w:end="-283" w:hanging="0"/>
        <w:jc w:val="end"/>
        <w:rPr>
          <w:rFonts w:ascii="SimHei" w:hAnsi="SimHei" w:eastAsia="黑体" w:cs="SimHei"/>
          <w:sz w:val="42"/>
        </w:rPr>
      </w:pPr>
      <w:r>
        <w:rPr>
          <w:rFonts w:ascii="SimHei" w:hAnsi="SimHei" w:cs="SimHei"/>
          <w:sz w:val="42"/>
        </w:rPr>
        <w:t>共</w:t>
      </w:r>
      <w:r>
        <w:rPr>
          <w:rFonts w:eastAsia="黑体" w:cs="SimHei"/>
          <w:sz w:val="42"/>
        </w:rPr>
        <w:t>9</w:t>
      </w:r>
      <w:r>
        <w:rPr>
          <w:rFonts w:ascii="SimHei" w:hAnsi="SimHei" w:cs="SimHei"/>
          <w:sz w:val="42"/>
        </w:rPr>
        <w:t>类企业，</w:t>
      </w:r>
      <w:r>
        <w:rPr>
          <w:rFonts w:eastAsia="黑体" w:cs="SimHei"/>
          <w:sz w:val="42"/>
        </w:rPr>
        <w:t>10</w:t>
      </w:r>
      <w:r>
        <w:rPr>
          <w:rFonts w:ascii="SimHei" w:hAnsi="SimHei" w:cs="SimHei"/>
          <w:sz w:val="42"/>
        </w:rPr>
        <w:t>多种模板</w:t>
      </w:r>
      <w:bookmarkStart w:id="0" w:name="_GoBack"/>
      <w:bookmarkEnd w:id="0"/>
    </w:p>
    <w:p>
      <w:pPr>
        <w:pStyle w:val="Normal"/>
        <w:spacing w:lineRule="exact" w:line="540"/>
        <w:ind w:end="-300" w:hanging="0"/>
        <w:jc w:val="end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exact" w:line="540"/>
        <w:ind w:end="-300" w:hanging="0"/>
        <w:jc w:val="end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exact" w:line="540"/>
        <w:ind w:end="-300" w:hanging="0"/>
        <w:jc w:val="end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exact" w:line="540"/>
        <w:ind w:end="-300" w:hanging="0"/>
        <w:jc w:val="end"/>
        <w:rPr>
          <w:rFonts w:ascii="SimHei" w:hAnsi="SimHei" w:eastAsia="黑体" w:cs="SimHei"/>
          <w:sz w:val="36"/>
        </w:rPr>
      </w:pPr>
      <w:r>
        <w:rPr>
          <w:rFonts w:ascii="SimHei" w:hAnsi="SimHei" w:cs="SimHei"/>
          <w:sz w:val="36"/>
        </w:rPr>
        <w:t>请在这里输入单位</w:t>
      </w:r>
      <w:r>
        <w:rPr>
          <w:rFonts w:eastAsia="黑体" w:cs="SimHei"/>
          <w:sz w:val="36"/>
        </w:rPr>
        <w:t>/</w:t>
      </w:r>
      <w:r>
        <w:rPr>
          <w:rFonts w:ascii="SimHei" w:hAnsi="SimHei" w:cs="SimHei"/>
          <w:sz w:val="36"/>
        </w:rPr>
        <w:t>组织名称</w:t>
      </w:r>
    </w:p>
    <w:p>
      <w:pPr>
        <w:pStyle w:val="Normal"/>
        <w:spacing w:lineRule="exact" w:line="540"/>
        <w:ind w:end="-300" w:hanging="0"/>
        <w:jc w:val="end"/>
        <w:rPr>
          <w:rFonts w:ascii="SimHei" w:hAnsi="SimHei" w:eastAsia="黑体" w:cs="SimHei"/>
          <w:sz w:val="32"/>
        </w:rPr>
      </w:pPr>
      <w:r>
        <w:rPr>
          <w:rFonts w:ascii="SimHei" w:hAnsi="SimHei" w:cs="SimHei"/>
          <w:sz w:val="32"/>
        </w:rPr>
        <w:t>二○一九年三月</w:t>
      </w:r>
    </w:p>
    <w:p>
      <w:pPr>
        <w:pStyle w:val="Normal"/>
        <w:rPr/>
      </w:pPr>
      <w:r>
        <w:rPr/>
      </w:r>
    </w:p>
    <w:p>
      <w:pPr>
        <w:pStyle w:val="Style16"/>
        <w:jc w:val="start"/>
        <w:rPr>
          <w:rFonts w:ascii="SimHei" w:hAnsi="SimHei" w:eastAsia="黑体" w:cs="SimHei"/>
        </w:rPr>
      </w:pPr>
      <w:r>
        <w:rPr>
          <w:rFonts w:ascii="SimHei" w:hAnsi="SimHei" w:cs="SimHei"/>
        </w:rPr>
        <w:t>目录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一、生产企业组织结构范本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二、销售企业组织结构范本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三、地产企业组织结构范本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四、科技公司组织结构范本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五、物业公司组织结构范本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六、物流公司组织结构范本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七、广告公司组织结构范本</w:t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ascii="SimHei" w:hAnsi="SimHei" w:cs="SimHei"/>
        </w:rPr>
        <w:t>八、会展公司组织结构范本</w:t>
      </w:r>
    </w:p>
    <w:p>
      <w:pPr>
        <w:pStyle w:val="14"/>
        <w:ind w:firstLine="600"/>
        <w:rPr/>
      </w:pPr>
      <w:r>
        <w:rPr>
          <w:rFonts w:ascii="SimHei" w:hAnsi="SimHei" w:cs="SimHei"/>
        </w:rPr>
        <w:t>九、装饰公司组织结构范本</w:t>
      </w:r>
    </w:p>
    <w:p>
      <w:pPr>
        <w:pStyle w:val="14"/>
        <w:ind w:firstLine="600"/>
        <w:rPr/>
      </w:pPr>
      <w:r>
        <w:rPr/>
      </w:r>
    </w:p>
    <w:p>
      <w:pPr>
        <w:pStyle w:val="14"/>
        <w:ind w:firstLine="600"/>
        <w:rPr/>
      </w:pPr>
      <w:r>
        <w:rPr/>
      </w:r>
    </w:p>
    <w:p>
      <w:pPr>
        <w:pStyle w:val="14"/>
        <w:ind w:firstLine="600"/>
        <w:rPr/>
      </w:pPr>
      <w:r>
        <w:rPr/>
      </w:r>
    </w:p>
    <w:p>
      <w:pPr>
        <w:pStyle w:val="14"/>
        <w:ind w:firstLine="600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Heading1"/>
        <w:rPr>
          <w:rFonts w:ascii="SimHei" w:hAnsi="SimHei" w:eastAsia="黑体" w:cs="SimHei"/>
        </w:rPr>
      </w:pPr>
      <w:r>
        <w:rPr>
          <w:rFonts w:ascii="SimHei" w:hAnsi="SimHei" w:cs="SimHei"/>
        </w:rPr>
        <w:t xml:space="preserve">各类型企业组织结构设计模板 </w:t>
      </w:r>
    </w:p>
    <w:p>
      <w:pPr>
        <w:pStyle w:val="Heading2"/>
        <w:rPr>
          <w:rFonts w:ascii="SimHei" w:hAnsi="SimHei" w:eastAsia="黑体" w:cs="SimHei"/>
        </w:rPr>
      </w:pPr>
      <w:bookmarkStart w:id="1" w:name="_Toc234825008"/>
      <w:bookmarkStart w:id="2" w:name="_Toc238874900"/>
      <w:bookmarkStart w:id="3" w:name="_Toc241309383"/>
      <w:bookmarkStart w:id="4" w:name="_Toc241309920"/>
      <w:bookmarkStart w:id="5" w:name="_Toc245717220"/>
      <w:r>
        <w:rPr>
          <w:rFonts w:ascii="SimHei" w:hAnsi="SimHei" w:cs="SimHei"/>
        </w:rPr>
        <w:t>一、 生产企业组织结构范本</w:t>
      </w:r>
      <w:bookmarkEnd w:id="1"/>
      <w:bookmarkEnd w:id="2"/>
      <w:bookmarkEnd w:id="3"/>
      <w:bookmarkEnd w:id="4"/>
      <w:bookmarkEnd w:id="5"/>
    </w:p>
    <w:p>
      <w:pPr>
        <w:pStyle w:val="Normal"/>
        <w:spacing w:lineRule="auto" w:line="360"/>
        <w:ind w:firstLine="420"/>
        <w:rPr/>
      </w:pPr>
      <w:r>
        <w:rPr>
          <w:rFonts w:ascii="SimHei" w:hAnsi="SimHei" w:cs="SimHei"/>
        </w:rPr>
        <w:t>生产企业选择哪一种组织结构形式，或具体按哪一种方式来组织生产经营，一定要结合本企业的实际情况，例如企业规模大小、人员素质高低、生产工艺复杂程度、所处环境等。总之，要以最有效的完成企业目标为依据来选择具体的生产组织形式，并设置相应的生产管理机构。下面给出了两家生产企业的组织结构范本。</w:t>
      </w:r>
    </w:p>
    <w:p>
      <w:p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143500" cy="3070860"/>
                <wp:effectExtent l="0" t="0" r="0" b="0"/>
                <wp:docPr id="4" name="Shape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960" cy="3070080"/>
                          <a:chOff x="0" y="-3070800"/>
                          <a:chExt cx="5142960" cy="3070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142960" cy="3070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14480" y="116280"/>
                            <a:ext cx="5010120" cy="2873880"/>
                          </a:xfrm>
                        </wpg:grpSpPr>
                        <wps:wsp>
                          <wps:cNvSpPr/>
                          <wps:spPr>
                            <a:xfrm>
                              <a:off x="666720" y="878040"/>
                              <a:ext cx="570960" cy="490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研究中心总监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171520" y="0"/>
                              <a:ext cx="66600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总裁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523960" y="297000"/>
                              <a:ext cx="720" cy="3830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523960" y="430560"/>
                              <a:ext cx="79056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 flipV="1">
                              <a:off x="304560" y="680040"/>
                              <a:ext cx="4152960" cy="68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94480" y="68400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955440" y="68400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962080" y="891360"/>
                              <a:ext cx="609120" cy="490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营销总监</w:t>
                                </w:r>
                              </w:p>
                            </w:txbxContent>
                          </wps:txbx>
                          <wps:bodyPr lIns="17640" rIns="17640" tIns="144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261240" y="68940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581120" y="882000"/>
                              <a:ext cx="637560" cy="490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生产总监</w:t>
                                </w:r>
                              </w:p>
                            </w:txbxContent>
                          </wps:txbx>
                          <wps:bodyPr lIns="17640" rIns="17640" tIns="144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904760" y="68004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457520" y="68004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314520" y="287640"/>
                              <a:ext cx="102816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总裁办公室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133520" y="868680"/>
                              <a:ext cx="609120" cy="490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行政总监</w:t>
                                </w:r>
                              </w:p>
                            </w:txbxContent>
                          </wps:txbx>
                          <wps:bodyPr lIns="17640" rIns="17640" tIns="144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878040"/>
                              <a:ext cx="609120" cy="490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财务总监</w:t>
                                </w:r>
                              </w:p>
                            </w:txbxContent>
                          </wps:txbx>
                          <wps:bodyPr lIns="17640" rIns="17640" tIns="144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04560" y="1373400"/>
                              <a:ext cx="1440" cy="405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23480" y="177912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财务部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961920" y="1373400"/>
                              <a:ext cx="1440" cy="405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761760" y="177912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研发中心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904760" y="137340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323720" y="1580400"/>
                              <a:ext cx="1143000" cy="14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304720" y="178488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仓储部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466720" y="158688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542960" y="177912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生产部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323720" y="158112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924560" y="177912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质量管理部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104920" y="158112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276360" y="138564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705040" y="1788840"/>
                              <a:ext cx="342360" cy="1069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市场部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885760" y="1590120"/>
                              <a:ext cx="800280" cy="18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885760" y="159300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095280" y="1788840"/>
                              <a:ext cx="342360" cy="1069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销售部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276360" y="159300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485880" y="1788840"/>
                              <a:ext cx="342360" cy="1069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售后服务部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676320" y="159300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457520" y="136656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886200" y="176976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人力资源部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066920" y="1571040"/>
                              <a:ext cx="800280" cy="18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066920" y="157392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276440" y="176976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行政部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457520" y="157392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667760" y="176976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总务后勤部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857480" y="1573920"/>
                              <a:ext cx="720" cy="1929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43000" y="1784880"/>
                              <a:ext cx="3423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采购部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676160" y="157716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Shape2" style="position:absolute;margin-left:0pt;margin-top:-241.8pt;width:404.95pt;height:241.75pt" coordorigin="0,-4836" coordsize="8099,4835">
                <v:rect id="shape_0" path="m0,0l-2147483645,0l-2147483645,-2147483646l0,-2147483646xe" fillcolor="white" stroked="t" style="position:absolute;left:0;top:-4836;width:8098;height:4834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group id="shape_0" style="position:absolute;left:180;top:-4653;width:7890;height:4526">
                  <v:rect id="shape_0" path="m0,0l-2147483645,0l-2147483645,-2147483646l0,-2147483646xe" fillcolor="white" stroked="t" style="position:absolute;left:1230;top:-3270;width:898;height:772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研究中心总监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3600;top:-4653;width:104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总裁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155,-4185" to="4155,-3583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4155,-3975" to="5399,-3975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60,-3582" to="7199,-3572" stroked="t" style="position:absolute;flip:y;mso-position-vertical:top">
                    <v:stroke color="black" joinstyle="round" endcap="flat"/>
                    <v:fill o:detectmouseclick="t" on="false"/>
                  </v:line>
                  <v:line id="shape_0" from="644,-3576" to="644,-3265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685,-3576" to="1685,-3265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4845;top:-3249;width:958;height:772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营销总监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5316,-3567" to="5316,-325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670;top:-3264;width:1003;height:772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生产总监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180,-3582" to="3180,-327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7200,-3582" to="7200,-327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400;top:-4200;width:161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总裁办公室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6690;top:-3285;width:958;height:772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行政总监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180;top:-3270;width:958;height:772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财务总监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60,-2490" to="661,-1852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75;top:-1851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财务部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695,-2490" to="1696,-1852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380;top:-1851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研发中心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180,-2490" to="3180,-2179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2265,-2164" to="4064,-216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810;top:-1842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仓储部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065,-2154" to="4065,-184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610;top:-1851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生产部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265,-2163" to="2265,-1852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211;top:-1851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质量管理部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495,-2163" to="3495,-1852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340,-2471" to="5340,-2168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4440;top:-1836;width:538;height:168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市场部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725,-2149" to="5984,-2147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4725,-2144" to="4725,-184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055;top:-1836;width:538;height:168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销售部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5340,-2144" to="5340,-184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670;top:-1836;width:538;height:168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售后服务部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5970,-2144" to="5970,-184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7200,-2501" to="7200,-2198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6300;top:-1866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人力资源部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585,-2179" to="7844,-2177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585,-2174" to="6585,-187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6915;top:-1866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行政部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7200,-2174" to="7200,-187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7531;top:-1866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总务后勤部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7830,-2174" to="7830,-187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980;top:-1842;width:53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采购部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820,-2169" to="2820,-1858" stroked="t" style="position:absolute;mso-position-vertical:top">
                    <v:stroke color="black" joinstyle="round" endcap="flat"/>
                    <v:fill o:detectmouseclick="t" on="false"/>
                  </v:line>
                </v:group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某生产企业组织结构范本（一）</w:t>
      </w:r>
    </w:p>
    <w:p>
      <w:p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257800" cy="6339840"/>
                <wp:effectExtent l="0" t="0" r="0" b="0"/>
                <wp:docPr id="5" name="Shape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080" cy="6339240"/>
                          <a:chOff x="0" y="-6339960"/>
                          <a:chExt cx="5257080" cy="63392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257080" cy="6339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428760" y="99000"/>
                            <a:ext cx="4561920" cy="6209640"/>
                          </a:xfrm>
                        </wpg:grpSpPr>
                        <wps:wsp>
                          <wps:cNvSpPr/>
                          <wps:spPr>
                            <a:xfrm>
                              <a:off x="1449000" y="0"/>
                              <a:ext cx="114300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董事会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449000" y="495360"/>
                              <a:ext cx="114300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总裁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802080"/>
                              <a:ext cx="92340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技术委员会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019960" y="29736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000880" y="792720"/>
                              <a:ext cx="5760" cy="24764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752400" y="3038400"/>
                              <a:ext cx="240048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924480" y="965880"/>
                              <a:ext cx="2400480" cy="18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8580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财务监控中心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752400" y="303840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152520" y="303840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0240" y="32367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××一厂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800080" y="32367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××三厂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009520" y="3518640"/>
                              <a:ext cx="6480" cy="1746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00120" y="3684240"/>
                              <a:ext cx="270504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78092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95272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866520" y="3882600"/>
                              <a:ext cx="28512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采购部</w:t>
                                </w:r>
                              </w:p>
                            </w:txbxContent>
                          </wps:txbx>
                          <wps:bodyPr lIns="1764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01916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647720" y="3882600"/>
                              <a:ext cx="27576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生产部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819160" y="3882600"/>
                              <a:ext cx="26604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销售部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247760" y="3882600"/>
                              <a:ext cx="28512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技术管理部</w:t>
                                </w:r>
                              </w:p>
                            </w:txbxContent>
                          </wps:txbx>
                          <wps:bodyPr lIns="1764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40076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105640" y="3882600"/>
                              <a:ext cx="28512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质量管理部</w:t>
                                </w:r>
                              </w:p>
                            </w:txbxContent>
                          </wps:txbx>
                          <wps:bodyPr lIns="1764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25720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47480" y="3882600"/>
                              <a:ext cx="28512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财务部</w:t>
                                </w:r>
                              </w:p>
                            </w:txbxContent>
                          </wps:txbx>
                          <wps:bodyPr lIns="1764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60012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31452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181320" y="3882600"/>
                              <a:ext cx="26604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售后服务部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466720" y="3882600"/>
                              <a:ext cx="285120" cy="1089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仓储部</w:t>
                                </w:r>
                              </w:p>
                            </w:txbxContent>
                          </wps:txbx>
                          <wps:bodyPr lIns="1764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619360" y="368424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19040" y="1188720"/>
                              <a:ext cx="315288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84744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5704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战略管理中心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1904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51452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技术研发中心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67616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08576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物资管理中心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24776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58120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行政法律中心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74320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15244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人力资源中心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31516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40992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售后服务中心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57192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981880" y="1387080"/>
                              <a:ext cx="343080" cy="1340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营销中心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143880" y="118872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876480" y="264600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海外事业部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133440" y="2731680"/>
                              <a:ext cx="720" cy="2487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133440" y="2981520"/>
                              <a:ext cx="51444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647880" y="2781360"/>
                              <a:ext cx="720" cy="3963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647880" y="2781360"/>
                              <a:ext cx="22860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876480" y="304632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国内事业部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647880" y="3181320"/>
                              <a:ext cx="22860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314520" y="802080"/>
                              <a:ext cx="92340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总裁办公室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153080" y="5067360"/>
                              <a:ext cx="160020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43000" y="506736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762280" y="506736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838080" y="5265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××车间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657080" y="5265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××车间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457360" y="5265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××车间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199880" y="5715000"/>
                              <a:ext cx="160020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90520" y="571500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809800" y="5715000"/>
                              <a:ext cx="720" cy="19764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828720" y="5913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××班组</w:t>
                                </w:r>
                              </w:p>
                            </w:txbxContent>
                          </wps:txbx>
                          <wps:bodyPr lIns="17640" rIns="17640" tIns="45000" bIns="1764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704960" y="5913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××班组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504880" y="59133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××班组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014560" y="5560920"/>
                              <a:ext cx="1800" cy="34848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657080" y="3236760"/>
                              <a:ext cx="6850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bCs w:val="false"/>
                                    <w:szCs w:val="18"/>
                                    <w:spacing w:val="0"/>
                                    <w:vertAlign w:val="baseline"/>
                                    <w:position w:val="0"/>
                                    <w:sz w:val="18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 w:val="false"/>
                                    <w:sz w:val="18"/>
                                    <w:rFonts w:cs="SimHei" w:ascii="SimHei" w:hAnsi="SimHei" w:eastAsia="黑体"/>
                                  </w:rPr>
                                  <w:t>××二厂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Shape3" style="position:absolute;margin-left:0pt;margin-top:-499.2pt;width:413.95pt;height:499.15pt" coordorigin="0,-9984" coordsize="8279,9983">
                <v:rect id="shape_0" path="m0,0l-2147483645,0l-2147483645,-2147483646l0,-2147483646xe" fillcolor="white" stroked="t" style="position:absolute;left:0;top:-9984;width:8278;height:9982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group id="shape_0" style="position:absolute;left:675;top:-9828;width:7184;height:9779">
                  <v:rect id="shape_0" path="m0,0l-2147483645,0l-2147483645,-2147483646l0,-2147483646xe" fillcolor="white" stroked="t" style="position:absolute;left:2957;top:-9828;width:1799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董事会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2957;top:-9048;width:1799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总裁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675;top:-8565;width:1453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技术委员会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856,-9360" to="3856,-9049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3826,-8580" to="3834,-468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860,-5043" to="5639,-5043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2131,-8307" to="5910,-8305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755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财务监控中心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860,-5043" to="1860,-4733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640,-5043" to="5640,-473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290;top:-4731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××一厂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5085;top:-4731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××三厂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840,-4287" to="3849,-1537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620,-4026" to="5879,-402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3480,-4026" to="3480,-3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325,-4026" to="5325,-371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040;top:-3714;width:44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采购部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280,-4026" to="2280,-371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270;top:-3714;width:433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生产部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5115;top:-3714;width:41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销售部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2640;top:-3714;width:44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技术管理部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881,-4026" to="2881,-371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991;top:-3714;width:44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质量管理部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230,-4026" to="4230,-371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380;top:-3714;width:44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财务部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620,-4026" to="1620,-3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895,-4026" to="5895,-371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685;top:-3714;width:41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售后服务部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4560;top:-3714;width:448;height:1714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仓储部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800,-4026" to="4800,-3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335,-7956" to="6299,-795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2010,-7956" to="2010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080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战略管理中心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335,-7956" to="1335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060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技术研发中心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315,-7956" to="3315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385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物资管理中心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640,-7956" to="2640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4740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行政法律中心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995,-7956" to="4995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4065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人力资源中心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321,-7956" to="4321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6045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售后服务中心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300,-7956" to="6300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371;top:-7644;width:539;height:2110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营销中心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5626,-7956" to="5626,-7646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6780;top:-5661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海外事业部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5610,-5526" to="5610,-5135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610,-5133" to="6419,-5133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420,-5448" to="6420,-4825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420,-5448" to="6779,-5448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6780;top:-5031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国内事业部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420,-4818" to="6779,-4818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895;top:-8565;width:1453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总裁办公室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491,-1848" to="5010,-1848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2475,-1848" to="2475,-1537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025,-1848" to="5025,-1537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995;top:-153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××车间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3285;top:-153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××车间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4545;top:-153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××车间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565,-828" to="5084,-828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2550,-828" to="2550,-518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100,-828" to="5100,-518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1980;top:-51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××班组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3360;top:-51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××班组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4620;top:-516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××班组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848,-1071" to="3850,-52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285;top:-4731;width:107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bCs w:val="false"/>
                              <w:szCs w:val="18"/>
                              <w:spacing w:val="0"/>
                              <w:vertAlign w:val="baseline"/>
                              <w:position w:val="0"/>
                              <w:sz w:val="18"/>
                              <w:i w:val="false"/>
                              <w:dstrike w:val="false"/>
                              <w:strike w:val="false"/>
                              <w:u w:val="none"/>
                              <w:b w:val="false"/>
                              <w:sz w:val="18"/>
                              <w:rFonts w:cs="SimHei" w:ascii="SimHei" w:hAnsi="SimHei" w:eastAsia="黑体"/>
                            </w:rPr>
                            <w:t>××二厂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</v:group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某生产企业组织结构范本（二）</w:t>
      </w:r>
    </w:p>
    <w:p>
      <w:pPr>
        <w:pStyle w:val="Heading2"/>
        <w:rPr>
          <w:rFonts w:ascii="SimHei" w:hAnsi="SimHei" w:eastAsia="黑体" w:cs="SimHei"/>
        </w:rPr>
      </w:pPr>
      <w:bookmarkStart w:id="6" w:name="_Toc234825009"/>
      <w:bookmarkStart w:id="7" w:name="_Toc238874901"/>
      <w:bookmarkStart w:id="8" w:name="_Toc241309384"/>
      <w:bookmarkStart w:id="9" w:name="_Toc241309921"/>
      <w:bookmarkStart w:id="10" w:name="_Toc245717221"/>
      <w:r>
        <w:rPr>
          <w:rFonts w:ascii="SimHei" w:hAnsi="SimHei" w:cs="SimHei"/>
        </w:rPr>
        <w:t>二、销售企业组织结构范本</w:t>
      </w:r>
      <w:bookmarkEnd w:id="6"/>
      <w:bookmarkEnd w:id="7"/>
      <w:bookmarkEnd w:id="8"/>
      <w:bookmarkEnd w:id="9"/>
      <w:bookmarkEnd w:id="10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某销售企业组织结构范本如下图所示。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143500" cy="3962400"/>
                <wp:effectExtent l="0" t="0" r="0" b="0"/>
                <wp:docPr id="6" name="Shape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960" cy="3961800"/>
                          <a:chOff x="0" y="-3962520"/>
                          <a:chExt cx="5142960" cy="39618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142960" cy="396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61320" y="99000"/>
                            <a:ext cx="58680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3200" y="396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61320" y="594360"/>
                            <a:ext cx="586800" cy="294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3200" y="495360"/>
                            <a:ext cx="1143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86200" y="396360"/>
                            <a:ext cx="58500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监事会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3200" y="891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685800" y="990000"/>
                            <a:ext cx="4114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68508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94256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00200" y="1287720"/>
                            <a:ext cx="685080" cy="28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运营总监</w:t>
                              </w:r>
                            </w:p>
                          </w:txbxContent>
                        </wps:txbx>
                        <wps:bodyPr lIns="90000" rIns="9000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57600" y="1287720"/>
                            <a:ext cx="685080" cy="28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财务总监</w:t>
                              </w:r>
                            </w:p>
                          </w:txbxContent>
                        </wps:txbx>
                        <wps:bodyPr lIns="90000" rIns="9000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457880" y="1287720"/>
                            <a:ext cx="6850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行政总监</w:t>
                              </w:r>
                            </w:p>
                          </w:txbxContent>
                        </wps:txbx>
                        <wps:bodyPr lIns="90000" rIns="9000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3080" y="1287720"/>
                            <a:ext cx="685080" cy="28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市场总监</w:t>
                              </w:r>
                            </w:p>
                          </w:txbxContent>
                        </wps:txbx>
                        <wps:bodyPr lIns="90000" rIns="9000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343080" y="1683360"/>
                            <a:ext cx="685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344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投标部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685080" y="158508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招标部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1028880" y="1684080"/>
                            <a:ext cx="180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信息部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71600" y="1684080"/>
                            <a:ext cx="1143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37088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1460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5748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企业管理部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574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销售管理部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0048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企划部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3999960" y="1585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3772080" y="1683360"/>
                            <a:ext cx="4572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77136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422856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148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审计部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00600" y="1585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2000" y="1684080"/>
                            <a:ext cx="4572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200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2920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5788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91508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行政办公室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43280" y="1585080"/>
                            <a:ext cx="720" cy="1188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销售分公司一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574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销售分公司三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002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销售分公司二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57480" y="2773800"/>
                            <a:ext cx="13716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5748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217116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71468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262836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146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销售分公司四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71468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002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采购部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3200" y="1287720"/>
                            <a:ext cx="685080" cy="28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技术总监</w:t>
                              </w:r>
                            </w:p>
                          </w:txbxContent>
                        </wps:txbx>
                        <wps:bodyPr lIns="90000" rIns="9000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1585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57680" y="1684080"/>
                            <a:ext cx="4572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5768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32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技术质量部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331416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0" y="1882080"/>
                            <a:ext cx="22788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客户服务部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718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财务科一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290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财务科二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862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财务科三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343400" y="2971800"/>
                            <a:ext cx="2278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财务科四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480060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400068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86280" y="2773800"/>
                            <a:ext cx="13716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8628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99996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4348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4457160" y="2773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7208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" style="position:absolute;margin-left:0pt;margin-top:-312pt;width:404.95pt;height:311.95pt" coordorigin="0,-6240" coordsize="8099,6239">
                <v:rect id="shape_0" path="m0,0l-2147483645,0l-2147483645,-2147483646l0,-2147483646xe" fillcolor="white" stroked="t" style="position:absolute;left:0;top:-6240;width:8098;height:6238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876;top:-6084;width:923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320,-5616" to="4320,-5305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876;top:-5304;width:923;height:46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320,-5460" to="6119,-546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120;top:-5616;width:920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监事会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320,-4836" to="4320,-4681" stroked="t" style="position:absolute;mso-position-vertical:top">
                  <v:stroke color="black" joinstyle="round" endcap="flat"/>
                  <v:fill o:detectmouseclick="t" on="false"/>
                </v:line>
                <v:line id="shape_0" from="1080,-4681" to="7559,-4681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1079,-4680" to="1079,-4213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3059,-4680" to="3059,-4213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520;top:-4212;width:1078;height:45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运营总监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760;top:-4212;width:1078;height:45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020;top:-4212;width:107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0;top:-4212;width:1078;height:45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40,-3589" to="1619,-3589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541,-3588" to="541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6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投标部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079,-3744" to="1079,-327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90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招标部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620,-3588" to="1622,-327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44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信息部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160,-3588" to="3959,-3588" stroked="t" style="position:absolute;mso-position-vertical:top">
                  <v:stroke color="black" joinstyle="round" endcap="flat"/>
                  <v:fill o:detectmouseclick="t" on="false"/>
                </v:line>
                <v:line id="shape_0" from="2159,-3588" to="2159,-3277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3420,-3588" to="3420,-3277" stroked="t" style="position:absolute;mso-position-vertical:top">
                  <v:stroke color="black" joinstyle="round" endcap="flat"/>
                  <v:fill o:detectmouseclick="t" on="false"/>
                </v:line>
                <v:line id="shape_0" from="3960,-3588" to="3960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98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企业管理部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4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8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企划部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299,-3744" to="6299,-3589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5940,-3589" to="6659,-3589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5939,-3588" to="5939,-327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76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659,-3588" to="6659,-327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48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审计部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560,-3744" to="7560,-3589" stroked="t" style="position:absolute;mso-position-vertical:top">
                  <v:stroke color="black" joinstyle="round" endcap="flat"/>
                  <v:fill o:detectmouseclick="t" on="false"/>
                </v:line>
                <v:line id="shape_0" from="7200,-3588" to="7919,-3588" stroked="t" style="position:absolute;mso-position-vertical:top">
                  <v:stroke color="black" joinstyle="round" endcap="flat"/>
                  <v:fill o:detectmouseclick="t" on="false"/>
                </v:line>
                <v:line id="shape_0" from="7200,-3588" to="7200,-3277" stroked="t" style="position:absolute;mso-position-vertical:top">
                  <v:stroke color="black" joinstyle="round" endcap="flat"/>
                  <v:fill o:detectmouseclick="t" on="false"/>
                </v:line>
                <v:line id="shape_0" from="7920,-3588" to="7920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02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74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行政办公室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060,-3744" to="3060,-187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80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销售分公司一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4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销售分公司三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52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销售分公司二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980,-1872" to="4139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1980,-1872" to="198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3419,-1872" to="3419,-156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2700,-1872" to="270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4139,-1872" to="4139,-1561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96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销售分公司四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700,-3588" to="2700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52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采购部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860,-4680" to="4860,-421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320;top:-4212;width:1078;height:45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技术总监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860,-3744" to="4860,-3589" stroked="t" style="position:absolute;mso-position-vertical:top">
                  <v:stroke color="black" joinstyle="round" endcap="flat"/>
                  <v:fill o:detectmouseclick="t" on="false"/>
                </v:line>
                <v:line id="shape_0" from="4500,-3588" to="5219,-3588" stroked="t" style="position:absolute;mso-position-vertical:top">
                  <v:stroke color="black" joinstyle="round" endcap="flat"/>
                  <v:fill o:detectmouseclick="t" on="false"/>
                </v:line>
                <v:line id="shape_0" from="4500,-3588" to="4500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32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技术质量部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219,-3588" to="5219,-327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040;top:-3276;width:35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客户服务部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68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财务科一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0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财务科二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12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财务科三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840;top:-1560;width:35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财务科四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560,-4680" to="7560,-4213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6300,-4680" to="6300,-4213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4860,-1872" to="7019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4860,-1872" to="486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6299,-1872" to="6299,-156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5580,-1872" to="558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7019,-1872" to="7019,-156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5940,-2184" to="5940,-1874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auto" w:line="360"/>
        <w:ind w:firstLine="361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某销售企业组织结构范本</w:t>
      </w:r>
    </w:p>
    <w:p>
      <w:pPr>
        <w:pStyle w:val="Heading2"/>
        <w:rPr>
          <w:rFonts w:ascii="SimHei" w:hAnsi="SimHei" w:eastAsia="黑体" w:cs="SimHei"/>
        </w:rPr>
      </w:pPr>
      <w:bookmarkStart w:id="11" w:name="_Toc234825010"/>
      <w:bookmarkStart w:id="12" w:name="_Toc238874902"/>
      <w:bookmarkStart w:id="13" w:name="_Toc241309922"/>
      <w:bookmarkStart w:id="14" w:name="_Toc245717222"/>
      <w:r>
        <w:rPr>
          <w:rFonts w:ascii="SimHei" w:hAnsi="SimHei" w:cs="SimHei"/>
        </w:rPr>
        <w:t>三、地产企业组织结构范本</w:t>
      </w:r>
      <w:bookmarkEnd w:id="11"/>
      <w:bookmarkEnd w:id="12"/>
      <w:bookmarkEnd w:id="13"/>
      <w:bookmarkEnd w:id="14"/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8">
                <wp:simplePos x="0" y="0"/>
                <wp:positionH relativeFrom="column">
                  <wp:posOffset>-341630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12700" r="8890" b="12065"/>
                <wp:wrapNone/>
                <wp:docPr id="7" name="直接连接符 6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.9pt,0.05pt" to="-26.8pt,7.85pt" ID="直接连接符 617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inline distT="0" distB="0" distL="635" distR="635">
                <wp:extent cx="5257800" cy="3268980"/>
                <wp:effectExtent l="0" t="0" r="0" b="0"/>
                <wp:docPr id="8" name="Shape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080" cy="3268440"/>
                          <a:chOff x="0" y="-3269160"/>
                          <a:chExt cx="5257080" cy="3268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257080" cy="3268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57400" y="99000"/>
                            <a:ext cx="114300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57400" y="693360"/>
                            <a:ext cx="114300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8680" y="1386720"/>
                            <a:ext cx="91296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28800" y="1386720"/>
                            <a:ext cx="91296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09760" y="1386720"/>
                            <a:ext cx="91296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行政、后勤部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229280" y="1386720"/>
                            <a:ext cx="91296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综合办公室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29080" y="39636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3800" y="1188720"/>
                            <a:ext cx="4114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29080" y="990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352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386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6" style="position:absolute;margin-left:0pt;margin-top:-257.4pt;width:413.95pt;height:257.35pt" coordorigin="0,-5148" coordsize="8279,5147">
                <v:rect id="shape_0" path="m0,0l-2147483645,0l-2147483645,-2147483646l0,-2147483646xe" fillcolor="white" stroked="t" style="position:absolute;left:0;top:-5148;width:8278;height:5146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240;top:-4992;width:1799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40;top:-4056;width:1799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6;top:-2964;width:1437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80;top:-2964;width:1437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055;top:-2964;width:1437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行政、后勤部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660;top:-2964;width:1437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综合办公室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40,-4524" to="4140,-4057" stroked="t" style="position:absolute;mso-position-vertical:top">
                  <v:stroke color="black" joinstyle="round" endcap="flat"/>
                  <v:fill o:detectmouseclick="t" on="false"/>
                </v:line>
                <v:line id="shape_0" from="825,-3276" to="7304,-3276" stroked="t" style="position:absolute;mso-position-vertical:top">
                  <v:stroke color="black" joinstyle="round" endcap="flat"/>
                  <v:fill o:detectmouseclick="t" on="false"/>
                </v:line>
                <v:line id="shape_0" from="4140,-3588" to="4140,-3277" stroked="t" style="position:absolute;mso-position-vertical:top">
                  <v:stroke color="black" joinstyle="round" endcap="flat"/>
                  <v:fill o:detectmouseclick="t" on="false"/>
                </v:line>
                <v:line id="shape_0" from="840,-3276" to="840,-2965" stroked="t" style="position:absolute;mso-position-vertical:top">
                  <v:stroke color="black" joinstyle="round" endcap="flat"/>
                  <v:fill o:detectmouseclick="t" on="false"/>
                </v:line>
                <v:line id="shape_0" from="3600,-3276" to="3600,-2965" stroked="t" style="position:absolute;mso-position-vertical:top">
                  <v:stroke color="black" joinstyle="round" endcap="flat"/>
                  <v:fill o:detectmouseclick="t" on="false"/>
                </v:line>
                <v:line id="shape_0" from="5760,-3276" to="5760,-2965" stroked="t" style="position:absolute;mso-position-vertical:top">
                  <v:stroke color="black" joinstyle="round" endcap="flat"/>
                  <v:fill o:detectmouseclick="t" on="false"/>
                </v:line>
                <v:line id="shape_0" from="7305,-3276" to="7305,-2965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10160" t="5715" r="8255" b="9525"/>
                <wp:wrapNone/>
                <wp:docPr id="9" name="直接连接符 5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93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10795" t="8890" r="7620" b="6350"/>
                <wp:wrapNone/>
                <wp:docPr id="10" name="直接连接符 5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94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9525" r="9525" b="12700"/>
                <wp:wrapNone/>
                <wp:docPr id="11" name="矩形 5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业务咨询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95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业务咨询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8890" t="10160" r="10160" b="12065"/>
                <wp:wrapNone/>
                <wp:docPr id="13" name="矩形 5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人力资源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96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人力资源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9525" r="9525" b="12700"/>
                <wp:wrapNone/>
                <wp:docPr id="15" name="矩形 5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综合办公室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97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综合办公室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5715" r="8890" b="9525"/>
                <wp:wrapNone/>
                <wp:docPr id="17" name="直接连接符 5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98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2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801370" cy="1905"/>
                <wp:effectExtent l="9525" t="12700" r="9525" b="5715"/>
                <wp:wrapNone/>
                <wp:docPr id="18" name="直接连接符 5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6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1pt" to="63pt,0.1pt" ID="直接连接符 599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12065" r="8890" b="12700"/>
                <wp:wrapNone/>
                <wp:docPr id="19" name="直接连接符 6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600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8255" t="13335" r="10160" b="11430"/>
                <wp:wrapNone/>
                <wp:docPr id="20" name="直接连接符 6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601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8890" t="5715" r="9525" b="9525"/>
                <wp:wrapNone/>
                <wp:docPr id="21" name="直接连接符 6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602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8890" t="9525" r="9525" b="5715"/>
                <wp:wrapNone/>
                <wp:docPr id="22" name="直接连接符 5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92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8255" r="9525" b="6985"/>
                <wp:wrapNone/>
                <wp:docPr id="23" name="直接连接符 5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80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13335" r="9525" b="8890"/>
                <wp:wrapNone/>
                <wp:docPr id="24" name="矩形 5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质量管理部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69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质量管理部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9525" r="8890" b="5715"/>
                <wp:wrapNone/>
                <wp:docPr id="26" name="直接连接符 5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70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8890" t="5715" r="9525" b="9525"/>
                <wp:wrapNone/>
                <wp:docPr id="27" name="直接连接符 5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71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column">
                  <wp:posOffset>-428625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9525" r="9525" b="12700"/>
                <wp:wrapNone/>
                <wp:docPr id="28" name="矩形 5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河道设计员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72" path="m0,0l-2147483645,0l-2147483645,-2147483646l0,-2147483646xe" fillcolor="white" stroked="t" style="position:absolute;margin-left:-33.75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河道设计员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4445" distB="4445" distL="4445" distR="4445" simplePos="0" locked="0" layoutInCell="0" allowOverlap="1" relativeHeight="25">
                <wp:simplePos x="0" y="0"/>
                <wp:positionH relativeFrom="column">
                  <wp:posOffset>-192405</wp:posOffset>
                </wp:positionH>
                <wp:positionV relativeFrom="paragraph">
                  <wp:posOffset>-3175</wp:posOffset>
                </wp:positionV>
                <wp:extent cx="306070" cy="185420"/>
                <wp:effectExtent l="9525" t="9525" r="9525" b="6350"/>
                <wp:wrapNone/>
                <wp:docPr id="30" name="矩形 5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5280" cy="18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水保设计员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73" path="m0,0l-2147483645,0l-2147483645,-2147483646l0,-2147483646xe" fillcolor="white" stroked="t" style="position:absolute;margin-left:-15.15pt;margin-top:-0.25pt;width:24pt;height:14.5pt;flip:y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水保设计员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5715" r="9525" b="6985"/>
                <wp:wrapNone/>
                <wp:docPr id="32" name="矩形 5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水库员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74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水库员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12065" r="9525" b="10160"/>
                <wp:wrapNone/>
                <wp:docPr id="34" name="矩形 5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综合设计员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75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综合设计员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9">
                <wp:simplePos x="0" y="0"/>
                <wp:positionH relativeFrom="column">
                  <wp:posOffset>-151130</wp:posOffset>
                </wp:positionH>
                <wp:positionV relativeFrom="paragraph">
                  <wp:posOffset>1270</wp:posOffset>
                </wp:positionV>
                <wp:extent cx="1029970" cy="1905"/>
                <wp:effectExtent l="9525" t="9525" r="9525" b="9525"/>
                <wp:wrapNone/>
                <wp:docPr id="36" name="直接连接符 5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1.9pt,0.1pt" to="69.1pt,0.1pt" ID="直接连接符 576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5715" r="8890" b="9525"/>
                <wp:wrapNone/>
                <wp:docPr id="37" name="直接连接符 5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77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5715" r="9525" b="9525"/>
                <wp:wrapNone/>
                <wp:docPr id="38" name="直接连接符 5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78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column">
                  <wp:posOffset>-608330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11430" r="9525" b="13335"/>
                <wp:wrapNone/>
                <wp:docPr id="39" name="直接连接符 5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7.9pt,0.05pt" to="-47.8pt,7.85pt" ID="直接连接符 579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10160" t="13335" r="8890" b="8890"/>
                <wp:wrapNone/>
                <wp:docPr id="40" name="矩形 5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工程技术部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68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工程技术部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10160" t="9525" r="8890" b="12700"/>
                <wp:wrapNone/>
                <wp:docPr id="42" name="矩形 5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会计主管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81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会计主管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8890" t="13335" r="10160" b="8890"/>
                <wp:wrapNone/>
                <wp:docPr id="44" name="矩形 5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会计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82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会计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9525" t="13335" r="9525" b="8890"/>
                <wp:wrapNone/>
                <wp:docPr id="46" name="矩形 5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出纳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83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出纳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7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687070" cy="3175"/>
                <wp:effectExtent l="8890" t="10160" r="10160" b="6985"/>
                <wp:wrapNone/>
                <wp:docPr id="48" name="直接连接符 5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6520" cy="14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1pt" to="54pt,0.15pt" ID="直接连接符 584" stroked="t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8255" r="8890" b="6985"/>
                <wp:wrapNone/>
                <wp:docPr id="49" name="直接连接符 5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85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11430" r="8890" b="13335"/>
                <wp:wrapNone/>
                <wp:docPr id="50" name="直接连接符 5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86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9525" t="11430" r="8890" b="13335"/>
                <wp:wrapNone/>
                <wp:docPr id="51" name="直接连接符 5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87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270" cy="198755"/>
                <wp:effectExtent l="8890" t="13335" r="9525" b="11430"/>
                <wp:wrapNone/>
                <wp:docPr id="52" name="直接连接符 5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" cy="99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05pt" to="0.15pt,7.85pt" ID="直接连接符 588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10160" t="13335" r="8890" b="8890"/>
                <wp:wrapNone/>
                <wp:docPr id="53" name="矩形 5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行政主管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89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行政主管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06070" cy="1188720"/>
                <wp:effectExtent l="10160" t="9525" r="8890" b="12700"/>
                <wp:wrapNone/>
                <wp:docPr id="55" name="矩形 5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80" cy="11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行政人员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矩形 590" path="m0,0l-2147483645,0l-2147483645,-2147483646l0,-2147483646xe" fillcolor="white" stroked="t" style="position:absolute;margin-left:0pt;margin-top:0.05pt;width:24pt;height:93.5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rFonts w:ascii="SimHei" w:hAnsi="SimHei" w:eastAsia="黑体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cs="SimHei"/>
                          <w:color w:val="000000"/>
                          <w:sz w:val="18"/>
                          <w:szCs w:val="18"/>
                        </w:rPr>
                        <w:t>行政人员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4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344170" cy="1905"/>
                <wp:effectExtent l="10160" t="9525" r="8890" b="8890"/>
                <wp:wrapNone/>
                <wp:docPr id="57" name="直接连接符 5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1pt" to="27pt,0.1pt" ID="直接连接符 591" stroked="t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cs="SimHei"/>
          <w:sz w:val="18"/>
          <w:szCs w:val="18"/>
        </w:rPr>
        <w:t>设计</w:t>
      </w:r>
      <w:r>
        <w:rPr>
          <w:rFonts w:ascii="SimHei" w:hAnsi="SimHei" w:cs="SimHei"/>
          <w:b/>
          <w:sz w:val="18"/>
          <w:szCs w:val="18"/>
        </w:rPr>
        <w:t>地产企业组织结构范本（一）</w:t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943600" cy="4556760"/>
                <wp:effectExtent l="0" t="0" r="0" b="0"/>
                <wp:docPr id="58" name="Shape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880" cy="4556160"/>
                          <a:chOff x="0" y="-4556880"/>
                          <a:chExt cx="5942880" cy="45561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942880" cy="4556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33560" y="1783080"/>
                            <a:ext cx="11048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39636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14880" y="1188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95880" y="160416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72280" y="1188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81640" y="160848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81480" y="159840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81360" y="1872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1460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2420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0020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284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5748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1872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" y="18820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2120" y="131400"/>
                            <a:ext cx="8002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62120" y="693360"/>
                            <a:ext cx="8002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5680" y="1287720"/>
                            <a:ext cx="71388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营销策划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574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装修部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0048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预结算部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2412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采购部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战略投资部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290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法律事务部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77208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计划财务部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148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融资部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45788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审计监察部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87692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2578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61024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信息资料部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7622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总工室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3364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67000" y="201564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57480" y="1268640"/>
                            <a:ext cx="57096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运营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23880" y="1287720"/>
                            <a:ext cx="71388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工程管理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029200" y="1255320"/>
                            <a:ext cx="71388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行政人力资源中心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000680" y="1287720"/>
                            <a:ext cx="57096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00280" y="202500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项目开发部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7200" y="203472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销售部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5680" y="204408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策划部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8600" y="1882080"/>
                            <a:ext cx="34308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152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2840" y="1882080"/>
                            <a:ext cx="1828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24200" y="1684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0" y="190116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0" y="19011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43480" y="19011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19840" y="1910880"/>
                            <a:ext cx="68580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381640" y="191124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05640" y="191124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19840" y="190548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3080" y="1184760"/>
                            <a:ext cx="50292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3080" y="1188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86040" y="1188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5240" y="1188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33720" y="1906200"/>
                            <a:ext cx="685800" cy="14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95880" y="19069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19520" y="19069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33720" y="19011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990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38400" y="1783080"/>
                            <a:ext cx="720" cy="1585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57560" y="336816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项目一部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14560" y="336816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项目二部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05320" y="3368160"/>
                            <a:ext cx="26604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项目三部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00480" y="3269160"/>
                            <a:ext cx="12578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48240" y="32691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00480" y="32691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2" style="position:absolute;margin-left:0pt;margin-top:-358.8pt;width:467.95pt;height:358.75pt" coordorigin="0,-7176" coordsize="9359,7175">
                <v:rect id="shape_0" path="m0,0l-2147483645,0l-2147483645,-2147483646l0,-2147483646xe" fillcolor="white" stroked="t" style="position:absolute;left:0;top:-7176;width:9358;height:7174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line id="shape_0" from="3045,-4368" to="4784,-4368" stroked="t" style="position:absolute;mso-position-vertical:top">
                  <v:stroke color="black" joinstyle="round" endcap="flat"/>
                  <v:fill o:detectmouseclick="t" on="false"/>
                </v:line>
                <v:line id="shape_0" from="4680,-6552" to="4680,-6085" stroked="t" style="position:absolute;mso-position-vertical:top">
                  <v:stroke color="black" joinstyle="round" endcap="flat"/>
                  <v:fill o:detectmouseclick="t" on="false"/>
                </v:line>
                <v:line id="shape_0" from="5220,-5304" to="5220,-5149" stroked="t" style="position:absolute;mso-position-vertical:top">
                  <v:stroke color="black" joinstyle="round" endcap="flat"/>
                  <v:fill o:detectmouseclick="t" on="false"/>
                </v:line>
                <v:line id="shape_0" from="6765,-4650" to="6765,-4183" stroked="t" style="position:absolute;mso-position-vertical:top">
                  <v:stroke color="black" joinstyle="round" endcap="flat"/>
                  <v:fill o:detectmouseclick="t" on="false"/>
                </v:line>
                <v:line id="shape_0" from="8460,-5304" to="8460,-5149" stroked="t" style="position:absolute;mso-position-vertical:top">
                  <v:stroke color="black" joinstyle="round" endcap="flat"/>
                  <v:fill o:detectmouseclick="t" on="false"/>
                </v:line>
                <v:line id="shape_0" from="8475,-4643" to="8475,-4176" stroked="t" style="position:absolute;mso-position-vertical:top">
                  <v:stroke color="black" joinstyle="round" endcap="flat"/>
                  <v:fill o:detectmouseclick="t" on="false"/>
                </v:line>
                <v:line id="shape_0" from="5325,-4659" to="5325,-4192" stroked="t" style="position:absolute;mso-position-vertical:top">
                  <v:stroke color="black" joinstyle="round" endcap="flat"/>
                  <v:fill o:detectmouseclick="t" on="false"/>
                </v:line>
                <v:line id="shape_0" from="4380,-4227" to="4380,-3916" stroked="t" style="position:absolute;mso-position-vertical:top">
                  <v:stroke color="black" joinstyle="round" endcap="flat"/>
                  <v:fill o:detectmouseclick="t" on="false"/>
                </v:line>
                <v:line id="shape_0" from="3960,-4212" to="3960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3420,-4212" to="3420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3030,-4212" to="3030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2520,-4212" to="2520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1485,-4212" to="1485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1980,-4212" to="1980,-3902" stroked="t" style="position:absolute;mso-position-vertical:top">
                  <v:stroke color="black" joinstyle="round" endcap="flat"/>
                  <v:fill o:detectmouseclick="t" on="false"/>
                </v:line>
                <v:line id="shape_0" from="900,-4227" to="900,-3916" stroked="t" style="position:absolute;mso-position-vertical:top">
                  <v:stroke color="black" joinstyle="round" endcap="flat"/>
                  <v:fill o:detectmouseclick="t" on="false"/>
                </v:line>
                <v:line id="shape_0" from="360,-4212" to="360,-390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035;top:-6969;width:1259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035;top:-6084;width:1259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35;top:-5148;width:1123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营销策划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4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装修部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8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预结算部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29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采购部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86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战略投资部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0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法律事务部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94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计划财务部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48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融资部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02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审计监察部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68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828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8835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信息资料部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775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总工室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785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310;top:-400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815;top:-5178;width:89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运营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400;top:-5148;width:1123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工程管理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920;top:-5199;width:1123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行政人力资源中心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300;top:-5148;width:89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260;top:-3987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项目开发部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20;top:-397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销售部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35;top:-3957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策划部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60,-4212" to="899,-4212" stroked="t" style="position:absolute;mso-position-vertical:top">
                  <v:stroke color="black" joinstyle="round" endcap="flat"/>
                  <v:fill o:detectmouseclick="t" on="false"/>
                </v:line>
                <v:line id="shape_0" from="585,-4524" to="585,-4213" stroked="t" style="position:absolute;mso-position-vertical:top">
                  <v:stroke color="black" joinstyle="round" endcap="flat"/>
                  <v:fill o:detectmouseclick="t" on="false"/>
                </v:line>
                <v:line id="shape_0" from="1485,-4212" to="4364,-4212" stroked="t" style="position:absolute;mso-position-vertical:top">
                  <v:stroke color="black" joinstyle="round" endcap="flat"/>
                  <v:fill o:detectmouseclick="t" on="false"/>
                </v:line>
                <v:line id="shape_0" from="3030,-4524" to="3030,-4213" stroked="t" style="position:absolute;mso-position-vertical:top">
                  <v:stroke color="black" joinstyle="round" endcap="flat"/>
                  <v:fill o:detectmouseclick="t" on="false"/>
                </v:line>
                <v:line id="shape_0" from="5040,-4182" to="5579,-4182" stroked="t" style="position:absolute;mso-position-vertical:top">
                  <v:stroke color="black" joinstyle="round" endcap="flat"/>
                  <v:fill o:detectmouseclick="t" on="false"/>
                </v:line>
                <v:line id="shape_0" from="5040,-4182" to="5040,-4027" stroked="t" style="position:absolute;mso-position-vertical:top">
                  <v:stroke color="black" joinstyle="round" endcap="flat"/>
                  <v:fill o:detectmouseclick="t" on="false"/>
                </v:line>
                <v:line id="shape_0" from="5580,-4182" to="5580,-4027" stroked="t" style="position:absolute;mso-position-vertical:top">
                  <v:stroke color="black" joinstyle="round" endcap="flat"/>
                  <v:fill o:detectmouseclick="t" on="false"/>
                </v:line>
                <v:line id="shape_0" from="7905,-4167" to="8984,-4165" stroked="t" style="position:absolute;mso-position-vertical:top">
                  <v:stroke color="black" joinstyle="round" endcap="flat"/>
                  <v:fill o:detectmouseclick="t" on="false"/>
                </v:line>
                <v:line id="shape_0" from="8475,-4166" to="8475,-4012" stroked="t" style="position:absolute;mso-position-vertical:top">
                  <v:stroke color="black" joinstyle="round" endcap="flat"/>
                  <v:fill o:detectmouseclick="t" on="false"/>
                </v:line>
                <v:line id="shape_0" from="8985,-4166" to="8985,-4012" stroked="t" style="position:absolute;mso-position-vertical:top">
                  <v:stroke color="black" joinstyle="round" endcap="flat"/>
                  <v:fill o:detectmouseclick="t" on="false"/>
                </v:line>
                <v:line id="shape_0" from="7905,-4175" to="7905,-4021" stroked="t" style="position:absolute;mso-position-vertical:top">
                  <v:stroke color="black" joinstyle="round" endcap="flat"/>
                  <v:fill o:detectmouseclick="t" on="false"/>
                </v:line>
                <v:line id="shape_0" from="540,-5310" to="8459,-5310" stroked="t" style="position:absolute;mso-position-vertical:top">
                  <v:stroke color="black" joinstyle="round" endcap="flat"/>
                  <v:fill o:detectmouseclick="t" on="false"/>
                </v:line>
                <v:line id="shape_0" from="540,-5304" to="540,-5149" stroked="t" style="position:absolute;mso-position-vertical:top">
                  <v:stroke color="black" joinstyle="round" endcap="flat"/>
                  <v:fill o:detectmouseclick="t" on="false"/>
                </v:line>
                <v:line id="shape_0" from="2970,-5304" to="2970,-5149" stroked="t" style="position:absolute;mso-position-vertical:top">
                  <v:stroke color="black" joinstyle="round" endcap="flat"/>
                  <v:fill o:detectmouseclick="t" on="false"/>
                </v:line>
                <v:line id="shape_0" from="6780,-5304" to="6780,-5149" stroked="t" style="position:absolute;mso-position-vertical:top">
                  <v:stroke color="black" joinstyle="round" endcap="flat"/>
                  <v:fill o:detectmouseclick="t" on="false"/>
                </v:line>
                <v:line id="shape_0" from="6195,-4174" to="7274,-4173" stroked="t" style="position:absolute;mso-position-vertical:top">
                  <v:stroke color="black" joinstyle="round" endcap="flat"/>
                  <v:fill o:detectmouseclick="t" on="false"/>
                </v:line>
                <v:line id="shape_0" from="6765,-4173" to="6765,-4018" stroked="t" style="position:absolute;mso-position-vertical:top">
                  <v:stroke color="black" joinstyle="round" endcap="flat"/>
                  <v:fill o:detectmouseclick="t" on="false"/>
                </v:line>
                <v:line id="shape_0" from="7275,-4173" to="7275,-4018" stroked="t" style="position:absolute;mso-position-vertical:top">
                  <v:stroke color="black" joinstyle="round" endcap="flat"/>
                  <v:fill o:detectmouseclick="t" on="false"/>
                </v:line>
                <v:line id="shape_0" from="6195,-4182" to="6195,-4027" stroked="t" style="position:absolute;mso-position-vertical:top">
                  <v:stroke color="black" joinstyle="round" endcap="flat"/>
                  <v:fill o:detectmouseclick="t" on="false"/>
                </v:line>
                <v:line id="shape_0" from="4680,-5616" to="4680,-5305" stroked="t" style="position:absolute;mso-position-vertical:top">
                  <v:stroke color="black" joinstyle="round" endcap="flat"/>
                  <v:fill o:detectmouseclick="t" on="false"/>
                </v:line>
                <v:line id="shape_0" from="4785,-4368" to="4785,-187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555;top:-187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项目一部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590;top:-187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项目二部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520;top:-1872;width:41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项目三部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780,-2028" to="5760,-2028" stroked="t" style="position:absolute;mso-position-vertical:top">
                  <v:stroke color="black" joinstyle="round" endcap="flat"/>
                  <v:fill o:detectmouseclick="t" on="false"/>
                </v:line>
                <v:line id="shape_0" from="5745,-2028" to="5745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3780,-2028" to="3780,-1873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地产企业组织结构范本（二）</w:t>
      </w:r>
    </w:p>
    <w:p>
      <w:pPr>
        <w:pStyle w:val="Heading2"/>
        <w:rPr>
          <w:rFonts w:ascii="SimHei" w:hAnsi="SimHei" w:eastAsia="黑体" w:cs="SimHei"/>
        </w:rPr>
      </w:pPr>
      <w:bookmarkStart w:id="15" w:name="_Toc234825012"/>
      <w:bookmarkStart w:id="16" w:name="_Toc238874903"/>
      <w:bookmarkStart w:id="17" w:name="_Toc241309923"/>
      <w:bookmarkStart w:id="18" w:name="_Toc245717223"/>
      <w:r>
        <w:rPr>
          <w:rFonts w:ascii="SimHei" w:hAnsi="SimHei" w:cs="SimHei"/>
        </w:rPr>
        <w:t>四、科技公司组织结构范本</w:t>
      </w:r>
      <w:bookmarkEnd w:id="15"/>
      <w:bookmarkEnd w:id="16"/>
      <w:bookmarkEnd w:id="17"/>
      <w:bookmarkEnd w:id="18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某科技公司组织结构范本如下图所示。</w:t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486400" cy="3863340"/>
                <wp:effectExtent l="0" t="0" r="0" b="0"/>
                <wp:docPr id="59" name="Shape4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680" cy="3862800"/>
                          <a:chOff x="0" y="-3863520"/>
                          <a:chExt cx="5485680" cy="38628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85680" cy="3862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72120" y="396360"/>
                            <a:ext cx="5760" cy="1386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43400" y="10191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3080" y="1009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1009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14670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61920" y="16650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23880" y="165528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33560" y="102960"/>
                            <a:ext cx="10281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52640" y="603720"/>
                            <a:ext cx="10281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52400" y="1188720"/>
                            <a:ext cx="90432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副总经理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76480" y="1188720"/>
                            <a:ext cx="89460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副总经理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86200" y="118872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副总经理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8440" y="1188720"/>
                            <a:ext cx="6184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3080" y="1665000"/>
                            <a:ext cx="11905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2440" y="16743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14640" y="1670760"/>
                            <a:ext cx="7430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14640" y="16801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47960" y="167436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29000" y="1683360"/>
                            <a:ext cx="17146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86200" y="169344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19520" y="1684080"/>
                            <a:ext cx="720" cy="102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86160" y="14803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43680" y="1684080"/>
                            <a:ext cx="720" cy="102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29000" y="1684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3356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网络部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3352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开发部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320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技术部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6700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8604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客服部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45788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029200" y="1783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016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81200" y="178704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71600" y="1783080"/>
                            <a:ext cx="342360" cy="692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业务部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57400" y="2872800"/>
                            <a:ext cx="34236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开发一部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14600" y="2872800"/>
                            <a:ext cx="34236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开发二部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14680" y="2891880"/>
                            <a:ext cx="34236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客户服务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914640" y="2891880"/>
                            <a:ext cx="3430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技术支持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14440" y="267480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14440" y="2674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57520" y="2674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86160" y="247644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267840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26784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00680" y="26784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38680" y="24804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28880" y="2872800"/>
                            <a:ext cx="3430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设计二部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23960" y="2674800"/>
                            <a:ext cx="4953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3960" y="2674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00240" y="267480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2840" y="247644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4440" y="2872800"/>
                            <a:ext cx="34308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设计一部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3080" y="1019160"/>
                            <a:ext cx="40010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3" style="position:absolute;margin-left:0pt;margin-top:-304.2pt;width:431.95pt;height:304.15pt" coordorigin="0,-6084" coordsize="8639,6083">
                <v:rect id="shape_0" path="m0,0l-2147483645,0l-2147483645,-2147483646l0,-2147483646xe" fillcolor="white" stroked="t" style="position:absolute;left:0;top:-6084;width:8638;height:6082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line id="shape_0" from="3893,-5460" to="3901,-3277" stroked="t" style="position:absolute;mso-position-vertical:top">
                  <v:stroke color="black" joinstyle="round" endcap="flat"/>
                  <v:fill o:detectmouseclick="t" on="false"/>
                </v:line>
                <v:line id="shape_0" from="6840,-4479" to="6840,-4168" stroked="t" style="position:absolute;mso-position-vertical:top">
                  <v:stroke color="black" joinstyle="round" endcap="flat"/>
                  <v:fill o:detectmouseclick="t" on="false"/>
                </v:line>
                <v:line id="shape_0" from="540,-4494" to="540,-4183" stroked="t" style="position:absolute;mso-position-vertical:top">
                  <v:stroke color="black" joinstyle="round" endcap="flat"/>
                  <v:fill o:detectmouseclick="t" on="false"/>
                </v:line>
                <v:line id="shape_0" from="1800,-4494" to="1800,-4183" stroked="t" style="position:absolute;mso-position-vertical:top">
                  <v:stroke color="black" joinstyle="round" endcap="flat"/>
                  <v:fill o:detectmouseclick="t" on="false"/>
                </v:line>
                <v:line id="shape_0" from="1800,-3774" to="1800,-3463" stroked="t" style="position:absolute;mso-position-vertical:top">
                  <v:stroke color="black" joinstyle="round" endcap="flat"/>
                  <v:fill o:detectmouseclick="t" on="false"/>
                </v:line>
                <v:line id="shape_0" from="1515,-3462" to="1515,-3151" stroked="t" style="position:absolute;mso-position-vertical:top">
                  <v:stroke color="black" joinstyle="round" endcap="flat"/>
                  <v:fill o:detectmouseclick="t" on="false"/>
                </v:line>
                <v:line id="shape_0" from="2400,-3478" to="2400,-3168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045;top:-5922;width:161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075;top:-5134;width:161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185;top:-4212;width:1423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副总经理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70;top:-4212;width:140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副总经理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120;top:-4212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副总经理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5;top:-4212;width:973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40,-3462" to="2414,-3462" stroked="t" style="position:absolute;mso-position-vertical:top">
                  <v:stroke color="black" joinstyle="round" endcap="flat"/>
                  <v:fill o:detectmouseclick="t" on="false"/>
                </v:line>
                <v:line id="shape_0" from="555,-3447" to="555,-3292" stroked="t" style="position:absolute;mso-position-vertical:top">
                  <v:stroke color="black" joinstyle="round" endcap="flat"/>
                  <v:fill o:detectmouseclick="t" on="false"/>
                </v:line>
                <v:line id="shape_0" from="3330,-3453" to="4499,-3453" stroked="t" style="position:absolute;mso-position-vertical:top">
                  <v:stroke color="black" joinstyle="round" endcap="flat"/>
                  <v:fill o:detectmouseclick="t" on="false"/>
                </v:line>
                <v:line id="shape_0" from="3330,-3438" to="3330,-3283" stroked="t" style="position:absolute;mso-position-vertical:top">
                  <v:stroke color="black" joinstyle="round" endcap="flat"/>
                  <v:fill o:detectmouseclick="t" on="false"/>
                </v:line>
                <v:line id="shape_0" from="4485,-3447" to="4485,-3292" stroked="t" style="position:absolute;mso-position-vertical:top">
                  <v:stroke color="black" joinstyle="round" endcap="flat"/>
                  <v:fill o:detectmouseclick="t" on="false"/>
                </v:line>
                <v:line id="shape_0" from="5400,-3433" to="8099,-3433" stroked="t" style="position:absolute;mso-position-vertical:top">
                  <v:stroke color="black" joinstyle="round" endcap="flat"/>
                  <v:fill o:detectmouseclick="t" on="false"/>
                </v:line>
                <v:line id="shape_0" from="6120,-3417" to="6120,-3262" stroked="t" style="position:absolute;mso-position-vertical:top">
                  <v:stroke color="black" joinstyle="round" endcap="flat"/>
                  <v:fill o:detectmouseclick="t" on="false"/>
                </v:line>
                <v:line id="shape_0" from="7275,-3432" to="7275,-3271" stroked="t" style="position:absolute;mso-position-vertical:top">
                  <v:stroke color="black" joinstyle="round" endcap="flat"/>
                  <v:fill o:detectmouseclick="t" on="false"/>
                </v:line>
                <v:line id="shape_0" from="6750,-3753" to="6750,-3442" stroked="t" style="position:absolute;mso-position-vertical:top">
                  <v:stroke color="black" joinstyle="round" endcap="flat"/>
                  <v:fill o:detectmouseclick="t" on="false"/>
                </v:line>
                <v:line id="shape_0" from="8100,-3432" to="8100,-3271" stroked="t" style="position:absolute;mso-position-vertical:top">
                  <v:stroke color="black" joinstyle="round" endcap="flat"/>
                  <v:fill o:detectmouseclick="t" on="false"/>
                </v:line>
                <v:line id="shape_0" from="5400,-3432" to="5400,-32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045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网络部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675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开发部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320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技术部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145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805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客服部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020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920;top:-3276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15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230;top:-3270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160;top:-3276;width:538;height:109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40;top:-1560;width:53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开发一部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960;top:-1560;width:53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开发二部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535;top:-1530;width:538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客户服务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165;top:-1530;width:539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技术支持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645,-1872" to="4184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3645,-1872" to="3645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4185,-1872" to="4185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3915,-2184" to="3915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5760,-1866" to="6299,-1866" stroked="t" style="position:absolute;mso-position-vertical:top">
                  <v:stroke color="black" joinstyle="round" endcap="flat"/>
                  <v:fill o:detectmouseclick="t" on="false"/>
                </v:line>
                <v:line id="shape_0" from="5760,-1866" to="5760,-1555" stroked="t" style="position:absolute;mso-position-vertical:top">
                  <v:stroke color="black" joinstyle="round" endcap="flat"/>
                  <v:fill o:detectmouseclick="t" on="false"/>
                </v:line>
                <v:line id="shape_0" from="6300,-1866" to="6300,-1555" stroked="t" style="position:absolute;mso-position-vertical:top">
                  <v:stroke color="black" joinstyle="round" endcap="flat"/>
                  <v:fill o:detectmouseclick="t" on="false"/>
                </v:line>
                <v:line id="shape_0" from="6045,-2178" to="6045,-186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620;top:-1560;width:539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设计二部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140,-1872" to="1919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1140,-1872" to="114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1890,-1872" to="189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1485,-2184" to="1485,-187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810;top:-1560;width:539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设计一部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40,-4479" to="6840,-4479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某科技公司组织结构范本</w:t>
      </w:r>
    </w:p>
    <w:p>
      <w:pPr>
        <w:pStyle w:val="Heading2"/>
        <w:rPr>
          <w:rFonts w:ascii="SimHei" w:hAnsi="SimHei" w:eastAsia="黑体" w:cs="SimHei"/>
        </w:rPr>
      </w:pPr>
      <w:bookmarkStart w:id="19" w:name="_Toc234825015"/>
      <w:bookmarkStart w:id="20" w:name="_Toc238874904"/>
      <w:bookmarkStart w:id="21" w:name="_Toc241309924"/>
      <w:bookmarkStart w:id="22" w:name="_Toc245717224"/>
      <w:r>
        <w:rPr>
          <w:rFonts w:ascii="SimHei" w:hAnsi="SimHei" w:cs="SimHei"/>
        </w:rPr>
        <w:t>五、物业公司组织结构范本</w:t>
      </w:r>
      <w:bookmarkEnd w:id="19"/>
      <w:bookmarkEnd w:id="20"/>
      <w:bookmarkEnd w:id="21"/>
      <w:bookmarkEnd w:id="22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下面给出了三种不同规模的物业公司的组织结构范本。</w:t>
      </w:r>
    </w:p>
    <w:p>
      <w:pPr>
        <w:pStyle w:val="Normal"/>
        <w:spacing w:lineRule="auto" w:line="36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257800" cy="1684020"/>
                <wp:effectExtent l="0" t="0" r="0" b="0"/>
                <wp:docPr id="60" name="Shape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080" cy="1683360"/>
                          <a:chOff x="0" y="-1684080"/>
                          <a:chExt cx="5257080" cy="1683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257080" cy="1683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480" y="693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市场拓展部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90400" y="495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693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00200" y="495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693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物业管理部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29080" y="297720"/>
                            <a:ext cx="1800" cy="396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05200" y="495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495360"/>
                            <a:ext cx="4114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772080" y="495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43400" y="693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综合管理部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14880" y="693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86000" y="1386720"/>
                            <a:ext cx="6850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护卫组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57480" y="1188720"/>
                            <a:ext cx="27432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29080" y="990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1386720"/>
                            <a:ext cx="6850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57600" y="1386720"/>
                            <a:ext cx="5709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环境组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574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290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006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4" style="position:absolute;margin-left:0pt;margin-top:-132.6pt;width:413.95pt;height:132.55pt" coordorigin="0,-2652" coordsize="8279,2651">
                <v:rect id="shape_0" path="m0,0l-2147483645,0l-2147483645,-2147483646l0,-2147483646xe" fillcolor="white" stroked="t" style="position:absolute;left:0;top:-2652;width:8278;height:2650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180;top:-1560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市场拓展部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930,-1872" to="930,-156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800;top:-1560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520,-1872" to="2520,-156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20;top:-1560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物业管理部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40,-2183" to="4142,-1560" stroked="t" style="position:absolute;mso-position-vertical:top">
                  <v:stroke color="black" joinstyle="round" endcap="flat"/>
                  <v:fill o:detectmouseclick="t" on="false"/>
                </v:line>
                <v:line id="shape_0" from="7410,-1872" to="741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900,-1872" to="7379,-187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20;top:-2652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940,-1872" to="5940,-156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840;top:-1560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综合管理部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220;top:-1560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600;top:-468;width:107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护卫组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980,-780" to="6299,-780" stroked="t" style="position:absolute;mso-position-vertical:top">
                  <v:stroke color="black" joinstyle="round" endcap="flat"/>
                  <v:fill o:detectmouseclick="t" on="false"/>
                </v:line>
                <v:line id="shape_0" from="4140,-1092" to="4140,-78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440;top:-468;width:107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工程组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760;top:-468;width:89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环境组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980,-780" to="1980,-469" stroked="t" style="position:absolute;mso-position-vertical:top">
                  <v:stroke color="black" joinstyle="round" endcap="flat"/>
                  <v:fill o:detectmouseclick="t" on="false"/>
                </v:line>
                <v:line id="shape_0" from="4140,-780" to="4140,-469" stroked="t" style="position:absolute;mso-position-vertical:top">
                  <v:stroke color="black" joinstyle="round" endcap="flat"/>
                  <v:fill o:detectmouseclick="t" on="false"/>
                </v:line>
                <v:line id="shape_0" from="6300,-780" to="6300,-469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小型物业公司组织结构范本</w:t>
      </w:r>
    </w:p>
    <w:p>
      <w:pPr>
        <w:pStyle w:val="Normal"/>
        <w:spacing w:lineRule="auto" w:line="36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543550" cy="2773680"/>
                <wp:effectExtent l="0" t="0" r="0" b="0"/>
                <wp:docPr id="61" name="Shape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2920" cy="2773080"/>
                          <a:chOff x="0" y="-2773800"/>
                          <a:chExt cx="5542920" cy="2773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542920" cy="2773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5840" y="1486080"/>
                            <a:ext cx="720" cy="1555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95080" y="1486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5260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护卫部主管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4480" y="157932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环境部主管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000080" y="1585080"/>
                            <a:ext cx="342360" cy="108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维修部主管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1452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会所主管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2896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客服主管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43280" y="128772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00200" y="99072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服务中心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91000" y="99072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行政人事部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1476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出纳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92444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95840" y="1486080"/>
                            <a:ext cx="390600" cy="14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81360" y="990720"/>
                            <a:ext cx="5709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23760" y="792360"/>
                            <a:ext cx="40006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7960" y="14803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360" y="14803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66760" y="99000"/>
                            <a:ext cx="10281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38440" y="396360"/>
                            <a:ext cx="720" cy="396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38440" y="594360"/>
                            <a:ext cx="5716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9760" y="396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总经理助理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2376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4328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4820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92444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6560" y="99072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物业管理部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2396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7960" y="1486080"/>
                            <a:ext cx="914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66880" y="12934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8640" y="1485360"/>
                            <a:ext cx="5526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864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8124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5284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01004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人事主管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010040" y="128772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66960" y="1486080"/>
                            <a:ext cx="5716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6696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3864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924440" y="128772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23960" y="99072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市场拓展部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52720" y="128772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6704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3368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开发主管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19320" y="1585080"/>
                            <a:ext cx="342360" cy="1089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策划主管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47800" y="1485360"/>
                            <a:ext cx="5619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780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19480" y="14860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5" style="position:absolute;margin-left:0pt;margin-top:-218.4pt;width:436.45pt;height:218.35pt" coordorigin="0,-4368" coordsize="8729,4367">
                <v:rect id="shape_0" path="m0,0l-2147483645,0l-2147483645,-2147483646l0,-2147483646xe" fillcolor="white" stroked="t" style="position:absolute;left:0;top:-4368;width:8728;height:4366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line id="shape_0" from="7395,-2028" to="7395,-1784" stroked="t" style="position:absolute;mso-position-vertical:top">
                  <v:stroke color="black" joinstyle="round" endcap="flat"/>
                  <v:fill o:detectmouseclick="t" on="false"/>
                </v:line>
                <v:line id="shape_0" from="8024,-2028" to="8024,-171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870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护卫部主管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80;top:-1881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环境部主管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575;top:-1872;width:538;height:170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维修部主管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38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会所主管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19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客服主管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060,-2340" to="3060,-203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520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服务中心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655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行政人事部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110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出纳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75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395,-2028" to="8009,-202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215;top:-2808;width:89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455,-3120" to="7754,-3120" stroked="t" style="position:absolute;mso-position-vertical:top">
                  <v:stroke color="black" joinstyle="round" endcap="flat"/>
                  <v:fill o:detectmouseclick="t" on="false"/>
                </v:line>
                <v:line id="shape_0" from="375,-2037" to="375,-1882" stroked="t" style="position:absolute;mso-position-vertical:top">
                  <v:stroke color="black" joinstyle="round" endcap="flat"/>
                  <v:fill o:detectmouseclick="t" on="false"/>
                </v:line>
                <v:line id="shape_0" from="1815,-2037" to="1815,-188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255;top:-4212;width:161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55,-3744" to="4155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4155,-3432" to="5054,-343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055;top:-3744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总经理助理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455,-3120" to="1455,-2810" stroked="t" style="position:absolute;mso-position-vertical:top">
                  <v:stroke color="black" joinstyle="round" endcap="flat"/>
                  <v:fill o:detectmouseclick="t" on="false"/>
                </v:line>
                <v:line id="shape_0" from="3060,-3120" to="3060,-2810" stroked="t" style="position:absolute;mso-position-vertical:top">
                  <v:stroke color="black" joinstyle="round" endcap="flat"/>
                  <v:fill o:detectmouseclick="t" on="false"/>
                </v:line>
                <v:line id="shape_0" from="6375,-3120" to="6375,-2810" stroked="t" style="position:absolute;mso-position-vertical:top">
                  <v:stroke color="black" joinstyle="round" endcap="flat"/>
                  <v:fill o:detectmouseclick="t" on="false"/>
                </v:line>
                <v:line id="shape_0" from="7755,-3120" to="7755,-281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35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物业管理部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140,-2028" to="114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375,-2028" to="1814,-2028" stroked="t" style="position:absolute;mso-position-vertical:top">
                  <v:stroke color="black" joinstyle="round" endcap="flat"/>
                  <v:fill o:detectmouseclick="t" on="false"/>
                </v:line>
                <v:line id="shape_0" from="1365,-2331" to="1365,-2020" stroked="t" style="position:absolute;mso-position-vertical:top">
                  <v:stroke color="black" joinstyle="round" endcap="flat"/>
                  <v:fill o:detectmouseclick="t" on="false"/>
                </v:line>
                <v:line id="shape_0" from="2565,-2029" to="3434,-2029" stroked="t" style="position:absolute;mso-position-vertical:top">
                  <v:stroke color="black" joinstyle="round" endcap="flat"/>
                  <v:fill o:detectmouseclick="t" on="false"/>
                </v:line>
                <v:line id="shape_0" from="2565,-2028" to="2565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3435,-2028" to="3435,-187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59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31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人事主管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315,-2340" to="6315,-2030" stroked="t" style="position:absolute;mso-position-vertical:top">
                  <v:stroke color="black" joinstyle="round" endcap="flat"/>
                  <v:fill o:detectmouseclick="t" on="false"/>
                </v:line>
                <v:line id="shape_0" from="5775,-2028" to="6674,-2028" stroked="t" style="position:absolute;mso-position-vertical:top">
                  <v:stroke color="black" joinstyle="round" endcap="flat"/>
                  <v:fill o:detectmouseclick="t" on="false"/>
                </v:line>
                <v:line id="shape_0" from="5775,-2028" to="5775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6675,-2028" to="6675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7755,-2340" to="7755,-203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975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市场拓展部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650,-2340" to="4650,-2030" stroked="t" style="position:absolute;mso-position-vertical:top">
                  <v:stroke color="black" joinstyle="round" endcap="flat"/>
                  <v:fill o:detectmouseclick="t" on="false"/>
                </v:line>
                <v:line id="shape_0" from="4515,-3120" to="4515,-281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990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开发主管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755;top:-1872;width:538;height:171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策划主管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70,-2029" to="5054,-2029" stroked="t" style="position:absolute;mso-position-vertical:top">
                  <v:stroke color="black" joinstyle="round" endcap="flat"/>
                  <v:fill o:detectmouseclick="t" on="false"/>
                </v:line>
                <v:line id="shape_0" from="4170,-2028" to="417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5070,-2028" to="5070,-1873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中型物业公司组织结构范本</w:t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400675" cy="3268980"/>
                <wp:effectExtent l="0" t="0" r="0" b="0"/>
                <wp:docPr id="62" name="Shape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3268440"/>
                          <a:chOff x="0" y="-3269160"/>
                          <a:chExt cx="5400000" cy="3268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00000" cy="3268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0"/>
                            <a:ext cx="1028160" cy="27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董事会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04760" y="2773800"/>
                            <a:ext cx="57096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拓展部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62240" y="2773800"/>
                            <a:ext cx="62784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23960" y="2773800"/>
                            <a:ext cx="59004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服务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86480" y="2773800"/>
                            <a:ext cx="570960" cy="40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47800" y="2773800"/>
                            <a:ext cx="59940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秩序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038320" y="2773800"/>
                            <a:ext cx="56124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环境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14880" y="2773800"/>
                            <a:ext cx="646920" cy="39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质量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7200" y="2575440"/>
                            <a:ext cx="4572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1287720"/>
                            <a:ext cx="4343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495360"/>
                            <a:ext cx="1028160" cy="27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2480" y="297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891720"/>
                            <a:ext cx="685080" cy="27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副总经理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42480" y="79236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3200" y="99072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20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7146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70496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4324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9088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2920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0" y="1287720"/>
                            <a:ext cx="720" cy="594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3200" y="990720"/>
                            <a:ext cx="2286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006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9150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" y="148608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市场发展部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257480" y="148608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物业管理部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14600" y="148608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综合事务部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43480" y="148608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72000" y="1486080"/>
                            <a:ext cx="6850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 xml:space="preserve">财务中心ZHONGXIN 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914400" y="1882080"/>
                            <a:ext cx="35434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1882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57680" y="1882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57880" y="188208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200" y="208044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分公司A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00480" y="208044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分公司B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14800" y="208044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分公司C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857680" y="237744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9548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19400" y="2773800"/>
                            <a:ext cx="570960" cy="40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人事部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362480" y="25754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6" style="position:absolute;margin-left:0pt;margin-top:-257.4pt;width:425.2pt;height:257.35pt" coordorigin="0,-5148" coordsize="8504,5147">
                <v:rect id="shape_0" path="m0,0l-2147483645,0l-2147483645,-2147483646l0,-2147483646xe" fillcolor="white" stroked="t" style="position:absolute;left:0;top:-5148;width:8503;height:5146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420;top:-5148;width:1618;height:42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董事会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65;top:-780;width:89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拓展部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145;top:-780;width:98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140;top:-780;width:92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服务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380;top:-780;width:898;height:64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170;top:-780;width:943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秩序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210;top:-780;width:883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环境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220;top:-780;width:1018;height:62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质量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20,-1092" to="7919,-1092" stroked="t" style="position:absolute;mso-position-vertical:top">
                  <v:stroke color="black" joinstyle="round" endcap="flat"/>
                  <v:fill o:detectmouseclick="t" on="false"/>
                </v:line>
                <v:line id="shape_0" from="900,-3120" to="7739,-312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20;top:-4368;width:1618;height:42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319,-4680" to="4319,-436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680;top:-3744;width:1078;height:42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副总经理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319,-3900" to="4319,-3590" stroked="t" style="position:absolute;mso-position-vertical:top">
                  <v:stroke color="black" joinstyle="round" endcap="flat"/>
                  <v:fill o:detectmouseclick="t" on="false"/>
                </v:line>
                <v:line id="shape_0" from="4320,-3588" to="432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720,-1092" to="720,-782" stroked="t" style="position:absolute;mso-position-vertical:top">
                  <v:stroke color="black" joinstyle="round" endcap="flat"/>
                  <v:fill o:detectmouseclick="t" on="false"/>
                </v:line>
                <v:line id="shape_0" from="2700,-3120" to="2700,-2809" stroked="t" style="position:absolute;mso-position-vertical:top">
                  <v:stroke color="black" joinstyle="round" endcap="flat"/>
                  <v:fill o:detectmouseclick="t" on="false"/>
                </v:line>
                <v:line id="shape_0" from="2685,-1092" to="2685,-782" stroked="t" style="position:absolute;mso-position-vertical:top">
                  <v:stroke color="black" joinstyle="round" endcap="flat"/>
                  <v:fill o:detectmouseclick="t" on="false"/>
                </v:line>
                <v:line id="shape_0" from="3690,-1092" to="3690,-782" stroked="t" style="position:absolute;mso-position-vertical:top">
                  <v:stroke color="black" joinstyle="round" endcap="flat"/>
                  <v:fill o:detectmouseclick="t" on="false"/>
                </v:line>
                <v:line id="shape_0" from="4710,-1092" to="4710,-782" stroked="t" style="position:absolute;mso-position-vertical:top">
                  <v:stroke color="black" joinstyle="round" endcap="flat"/>
                  <v:fill o:detectmouseclick="t" on="false"/>
                </v:line>
                <v:line id="shape_0" from="5760,-1092" to="5760,-782" stroked="t" style="position:absolute;mso-position-vertical:top">
                  <v:stroke color="black" joinstyle="round" endcap="flat"/>
                  <v:fill o:detectmouseclick="t" on="false"/>
                </v:line>
                <v:line id="shape_0" from="7920,-1092" to="7920,-782" stroked="t" style="position:absolute;mso-position-vertical:top">
                  <v:stroke color="black" joinstyle="round" endcap="flat"/>
                  <v:fill o:detectmouseclick="t" on="false"/>
                </v:line>
                <v:line id="shape_0" from="3600,-3120" to="3600,-2185" stroked="t" style="position:absolute;mso-position-vertical:top">
                  <v:stroke color="black" joinstyle="round" endcap="flat"/>
                  <v:fill o:detectmouseclick="t" on="false"/>
                </v:line>
                <v:line id="shape_0" from="4320,-3588" to="4679,-3588" stroked="t" style="position:absolute;mso-position-vertical:top">
                  <v:stroke color="black" joinstyle="round" endcap="flat"/>
                  <v:fill o:detectmouseclick="t" on="false"/>
                </v:line>
                <v:line id="shape_0" from="900,-3120" to="900,-2809" stroked="t" style="position:absolute;mso-position-vertical:top">
                  <v:stroke color="black" joinstyle="round" endcap="flat"/>
                  <v:fill o:detectmouseclick="t" on="false"/>
                </v:line>
                <v:line id="shape_0" from="4680,-3120" to="4680,-2809" stroked="t" style="position:absolute;mso-position-vertical:top">
                  <v:stroke color="black" joinstyle="round" endcap="flat"/>
                  <v:fill o:detectmouseclick="t" on="false"/>
                </v:line>
                <v:line id="shape_0" from="6300,-3120" to="6300,-2809" stroked="t" style="position:absolute;mso-position-vertical:top">
                  <v:stroke color="black" joinstyle="round" endcap="flat"/>
                  <v:fill o:detectmouseclick="t" on="false"/>
                </v:line>
                <v:line id="shape_0" from="7740,-3120" to="7740,-280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60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市场发展部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980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物业管理部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960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综合事务部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580;top:-2808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200;top:-2808;width:107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 xml:space="preserve">财务中心ZHONGXIN 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440,-2184" to="7019,-2184" stroked="t" style="position:absolute;mso-position-vertical:top">
                  <v:stroke color="black" joinstyle="round" endcap="flat"/>
                  <v:fill o:detectmouseclick="t" on="false"/>
                </v:line>
                <v:line id="shape_0" from="1440,-2184" to="144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4500,-2184" to="450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7020,-2184" to="7020,-187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20;top:-1872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分公司A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80;top:-1872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分公司B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480;top:-1872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分公司C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500,-1404" to="4500,-1093" stroked="t" style="position:absolute;mso-position-vertical:top">
                  <v:stroke color="black" joinstyle="round" endcap="flat"/>
                  <v:fill o:detectmouseclick="t" on="false"/>
                </v:line>
                <v:line id="shape_0" from="1725,-1092" to="1725,-78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330;top:-780;width:898;height:64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870,-1092" to="6870,-782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大型物业公司组织结构范本</w:t>
      </w:r>
    </w:p>
    <w:p>
      <w:pPr>
        <w:pStyle w:val="Heading2"/>
        <w:rPr>
          <w:rFonts w:ascii="SimHei" w:hAnsi="SimHei" w:eastAsia="黑体" w:cs="SimHei"/>
        </w:rPr>
      </w:pPr>
      <w:bookmarkStart w:id="23" w:name="_Toc234825016"/>
      <w:bookmarkStart w:id="24" w:name="_Toc238874905"/>
      <w:bookmarkStart w:id="25" w:name="_Toc241309925"/>
      <w:bookmarkStart w:id="26" w:name="_Toc245717225"/>
      <w:r>
        <w:rPr>
          <w:rFonts w:ascii="SimHei" w:hAnsi="SimHei" w:cs="SimHei"/>
        </w:rPr>
        <w:t>六、物流公司组织结构范本</w:t>
      </w:r>
      <w:bookmarkEnd w:id="23"/>
      <w:bookmarkEnd w:id="24"/>
      <w:bookmarkEnd w:id="25"/>
      <w:bookmarkEnd w:id="26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某物流公司的组织结构如下图所示。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257800" cy="2476500"/>
                <wp:effectExtent l="0" t="0" r="0" b="0"/>
                <wp:docPr id="63" name="Shape4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080" cy="2475720"/>
                          <a:chOff x="0" y="-2476440"/>
                          <a:chExt cx="5257080" cy="2475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257080" cy="2475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0" y="99000"/>
                            <a:ext cx="914400" cy="295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60" y="792360"/>
                            <a:ext cx="5709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业务部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86080" y="792360"/>
                            <a:ext cx="7995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信息管理部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90760" y="792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配送部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57440" y="792360"/>
                            <a:ext cx="9136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行政人事部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457880" y="792360"/>
                            <a:ext cx="68508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81200" y="792360"/>
                            <a:ext cx="570960" cy="296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仓储部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724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业务组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088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客户服务组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0028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仓管组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2392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叉车组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2876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装卸组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5276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运输组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88612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调度组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09760" y="1486080"/>
                            <a:ext cx="288360" cy="894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车队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00480" y="1287720"/>
                            <a:ext cx="914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004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148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57680" y="1089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320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4812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1080" y="128772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10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380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3080" y="1089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128772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57480" y="1287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66680" y="1089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7680" y="594360"/>
                            <a:ext cx="44578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0520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71640" y="396360"/>
                            <a:ext cx="720" cy="396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2888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2880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8620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7" style="position:absolute;margin-left:0pt;margin-top:-195pt;width:413.95pt;height:194.95pt" coordorigin="0,-3900" coordsize="8279,3899">
                <v:rect id="shape_0" path="m0,0l-2147483645,0l-2147483645,-2147483646l0,-2147483646xe" fillcolor="white" stroked="t" style="position:absolute;left:0;top:-3900;width:8278;height:3898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600;top:-3744;width:1439;height:46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0;top:-2652;width:89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340;top:-2652;width:125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信息管理部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65;top:-2652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配送部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45;top:-2652;width:143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行政人事部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020;top:-2652;width:107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230;top:-2652;width:898;height:46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仓储部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stroked="t" style="position:absolute;left:9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业务组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60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客户服务组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126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仓管组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177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叉车组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351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装卸组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4020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运输组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4545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调度组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rect id="shape_0" path="m0,0l-2147483645,0l-2147483645,-2147483646l0,-2147483646xe" stroked="t" style="position:absolute;left:5055;top:-1560;width:453;height:140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车队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</v:rect>
                <v:line id="shape_0" from="3780,-1872" to="5219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3780,-1872" to="378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5220,-1872" to="522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4500,-2184" to="450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4320,-1872" to="432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4800,-1872" to="480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285,-1872" to="824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285,-1872" to="285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825,-1872" to="825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540,-2184" to="54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1440,-1872" to="1979,-1872" stroked="t" style="position:absolute;mso-position-vertical:top">
                  <v:stroke color="black" joinstyle="round" endcap="flat"/>
                  <v:fill o:detectmouseclick="t" on="false"/>
                </v:line>
                <v:line id="shape_0" from="1440,-1872" to="144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1980,-1872" to="1980,-1561" stroked="t" style="position:absolute;mso-position-vertical:top">
                  <v:stroke color="black" joinstyle="round" endcap="flat"/>
                  <v:fill o:detectmouseclick="t" on="false"/>
                </v:line>
                <v:line id="shape_0" from="1680,-2184" to="1680,-1873" stroked="t" style="position:absolute;mso-position-vertical:top">
                  <v:stroke color="black" joinstyle="round" endcap="flat"/>
                  <v:fill o:detectmouseclick="t" on="false"/>
                </v:line>
                <v:line id="shape_0" from="390,-2964" to="7409,-2964" stroked="t" style="position:absolute;mso-position-vertical:top">
                  <v:stroke color="black" joinstyle="round" endcap="flat"/>
                  <v:fill o:detectmouseclick="t" on="false"/>
                </v:line>
                <v:line id="shape_0" from="360,-2964" to="360,-2653" stroked="t" style="position:absolute;mso-position-vertical:top">
                  <v:stroke color="black" joinstyle="round" endcap="flat"/>
                  <v:fill o:detectmouseclick="t" on="false"/>
                </v:line>
                <v:line id="shape_0" from="7410,-2964" to="7410,-2653" stroked="t" style="position:absolute;mso-position-vertical:top">
                  <v:stroke color="black" joinstyle="round" endcap="flat"/>
                  <v:fill o:detectmouseclick="t" on="false"/>
                </v:line>
                <v:line id="shape_0" from="4365,-3276" to="4365,-2653" stroked="t" style="position:absolute;mso-position-vertical:top">
                  <v:stroke color="black" joinstyle="round" endcap="flat"/>
                  <v:fill o:detectmouseclick="t" on="false"/>
                </v:line>
                <v:line id="shape_0" from="1620,-2964" to="1620,-2653" stroked="t" style="position:absolute;mso-position-vertical:top">
                  <v:stroke color="black" joinstyle="round" endcap="flat"/>
                  <v:fill o:detectmouseclick="t" on="false"/>
                </v:line>
                <v:line id="shape_0" from="2880,-2964" to="2880,-2653" stroked="t" style="position:absolute;mso-position-vertical:top">
                  <v:stroke color="black" joinstyle="round" endcap="flat"/>
                  <v:fill o:detectmouseclick="t" on="false"/>
                </v:line>
                <v:line id="shape_0" from="6120,-2964" to="6120,-2653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auto" w:line="360"/>
        <w:ind w:firstLine="361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某物流公司组织结构范本</w:t>
      </w:r>
    </w:p>
    <w:p>
      <w:pPr>
        <w:pStyle w:val="Heading2"/>
        <w:rPr>
          <w:rFonts w:ascii="SimHei" w:hAnsi="SimHei" w:eastAsia="黑体" w:cs="SimHei"/>
        </w:rPr>
      </w:pPr>
      <w:bookmarkStart w:id="27" w:name="_Toc234825017"/>
      <w:bookmarkStart w:id="28" w:name="_Toc238874906"/>
      <w:bookmarkStart w:id="29" w:name="_Toc241309926"/>
      <w:bookmarkStart w:id="30" w:name="_Toc245717226"/>
      <w:r>
        <w:rPr>
          <w:rFonts w:ascii="SimHei" w:hAnsi="SimHei" w:cs="SimHei"/>
        </w:rPr>
        <w:t>七、广告公司组织结构范本</w:t>
      </w:r>
      <w:bookmarkEnd w:id="27"/>
      <w:bookmarkEnd w:id="28"/>
      <w:bookmarkEnd w:id="29"/>
      <w:bookmarkEnd w:id="30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某广告公司组织结构范本如下图所示。</w:t>
      </w:r>
    </w:p>
    <w:p>
      <w:pPr>
        <w:pStyle w:val="Normal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172075" cy="2674620"/>
                <wp:effectExtent l="0" t="0" r="0" b="0"/>
                <wp:docPr id="64" name="Shape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1400" cy="2674080"/>
                          <a:chOff x="0" y="-2674800"/>
                          <a:chExt cx="5171400" cy="2674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171400" cy="2674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230040" y="0"/>
                            <a:ext cx="4615200" cy="2597760"/>
                          </a:xfrm>
                        </wpg:grpSpPr>
                        <wps:wsp>
                          <wps:cNvSpPr/>
                          <wps:spPr>
                            <a:xfrm>
                              <a:off x="1838880" y="0"/>
                              <a:ext cx="1033920" cy="295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总经理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574560" y="396360"/>
                              <a:ext cx="333324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574560" y="39636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4840" y="495360"/>
                              <a:ext cx="9136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行政部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608840" y="39636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49120" y="495360"/>
                              <a:ext cx="9136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财务部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907800" y="39636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447720" y="495360"/>
                              <a:ext cx="91368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人力资源部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804240" y="1089720"/>
                              <a:ext cx="310320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803880" y="108972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44520" y="1188720"/>
                              <a:ext cx="91872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媒介代理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298600" y="108972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297880" y="108972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838880" y="1188720"/>
                              <a:ext cx="91872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影视广告制作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298600" y="297360"/>
                              <a:ext cx="720" cy="79236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916440" y="108972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456720" y="1188720"/>
                              <a:ext cx="918720" cy="296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平面创作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756720" y="148608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91520" y="1585080"/>
                              <a:ext cx="114948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0124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媒介策划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134100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13976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媒介监测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56556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媒介购买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346120" y="148608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771560" y="1585080"/>
                              <a:ext cx="114948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77156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57032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客户服务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91132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271008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zCs w:val="22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制作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215496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创意设计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935520" y="1486080"/>
                              <a:ext cx="720" cy="198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360960" y="1585080"/>
                              <a:ext cx="1149480" cy="72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36096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315972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客户服务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4500720" y="1585080"/>
                              <a:ext cx="720" cy="99000"/>
                            </a:xfrm>
                            <a:prstGeom prst="line">
                              <a:avLst/>
                            </a:prstGeom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429948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zCs w:val="22"/>
                                  </w:rPr>
                                </w:r>
                              </w:p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制作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3744360" y="1684080"/>
                              <a:ext cx="315720" cy="913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 w:val="false"/>
                                    <w:b w:val="false"/>
                                    <w:szCs w:val="21"/>
                                    <w:sz w:val="21"/>
                                    <w:spacing w:val="0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cs="SimHei" w:ascii="SimHei" w:hAnsi="SimHei" w:eastAsia="黑体"/>
                                  </w:rPr>
                                  <w:t>创意设计</w:t>
                                </w:r>
                              </w:p>
                            </w:txbxContent>
                          </wps:txbx>
                          <wps:bodyPr lIns="90000" rIns="90000" tIns="45000" bIns="450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Shape48" style="position:absolute;margin-left:0pt;margin-top:-210.6pt;width:407.2pt;height:210.55pt" coordorigin="0,-4212" coordsize="8144,4211">
                <v:rect id="shape_0" path="m0,0l-2147483645,0l-2147483645,-2147483646l0,-2147483646xe" fillcolor="white" stroked="t" style="position:absolute;left:0;top:-4212;width:8143;height:4210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group id="shape_0" style="position:absolute;left:362;top:-4212;width:7268;height:4091">
                  <v:rect id="shape_0" path="m0,0l-2147483645,0l-2147483645,-2147483646l0,-2147483646xe" fillcolor="white" stroked="t" style="position:absolute;left:3258;top:-4212;width:1627;height:465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总经理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267,-3588" to="6515,-3588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267,-3588" to="1267,-343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43;top:-3432;width:143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行政部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896,-3588" to="2896,-343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172;top:-3432;width:143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财务部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516,-3588" to="6516,-3433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792;top:-3432;width:1438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人力资源部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629,-2496" to="6515,-249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1628,-2496" to="1628,-234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905;top:-2340;width:1446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媒介代理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982,-2496" to="3982,-234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3981,-2496" to="3981,-234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258;top:-2340;width:1446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影视广告制作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3982,-3744" to="3982,-2497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530,-2496" to="6530,-234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806;top:-2340;width:1446;height:466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平面创作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1554,-1872" to="1554,-156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64,-1716" to="2473,-1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679,-1716" to="679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362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媒介策划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2474,-1716" to="2474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157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媒介监测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1253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媒介购买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057,-1872" to="4057,-156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3152,-1716" to="4961,-1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3152,-1716" to="3152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2835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客户服务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4947,-1716" to="4947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4630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zCs w:val="22"/>
                            </w:rPr>
                          </w:r>
                        </w:p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制作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3756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创意设计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6560,-1872" to="6560,-1561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655,-1716" to="7464,-1716" stroked="t" style="position:absolute;mso-position-vertical:top">
                    <v:stroke color="black" joinstyle="round" endcap="flat"/>
                    <v:fill o:detectmouseclick="t" on="false"/>
                  </v:line>
                  <v:line id="shape_0" from="5655,-1716" to="5655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5338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客户服务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line id="shape_0" from="7450,-1716" to="7450,-1561" stroked="t" style="position:absolute;mso-position-vertical:top">
                    <v:stroke color="black" joinstyle="round" endcap="flat"/>
                    <v:fill o:detectmouseclick="t" on="false"/>
                  </v:line>
                  <v:rect id="shape_0" path="m0,0l-2147483645,0l-2147483645,-2147483646l0,-2147483646xe" fillcolor="white" stroked="t" style="position:absolute;left:7133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zCs w:val="22"/>
                            </w:rPr>
                          </w:r>
                        </w:p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制作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  <v:rect id="shape_0" path="m0,0l-2147483645,0l-2147483645,-2147483646l0,-2147483646xe" fillcolor="white" stroked="t" style="position:absolute;left:6259;top:-1560;width:496;height:1438;mso-wrap-style:square;v-text-anchor:top;mso-position-vertical:top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smallCaps w:val="false"/>
                              <w:caps w:val="false"/>
                              <w:iCs w:val="false"/>
                              <w:i w:val="false"/>
                              <w:bCs w:val="false"/>
                              <w:b w:val="false"/>
                              <w:szCs w:val="21"/>
                              <w:sz w:val="21"/>
                              <w:spacing w:val="0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cs="SimHei" w:ascii="SimHei" w:hAnsi="SimHei" w:eastAsia="黑体"/>
                            </w:rPr>
                            <w:t>创意设计</w:t>
                          </w:r>
                        </w:p>
                      </w:txbxContent>
                    </v:textbox>
                    <v:fill o:detectmouseclick="t" type="solid" color2="black"/>
                    <v:stroke color="black" joinstyle="round" endcap="flat"/>
                  </v:rect>
                </v:group>
              </v:group>
            </w:pict>
          </mc:Fallback>
        </mc:AlternateConten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某广告公司组织结构范本</w:t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Normal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eastAsia="黑体" w:cs="SimHei"/>
          <w:b/>
          <w:sz w:val="18"/>
          <w:szCs w:val="18"/>
        </w:rPr>
      </w:r>
    </w:p>
    <w:p>
      <w:pPr>
        <w:pStyle w:val="Heading2"/>
        <w:rPr>
          <w:rFonts w:ascii="SimHei" w:hAnsi="SimHei" w:eastAsia="黑体" w:cs="SimHei"/>
        </w:rPr>
      </w:pPr>
      <w:bookmarkStart w:id="31" w:name="_Toc238874907"/>
      <w:bookmarkStart w:id="32" w:name="_Toc241309927"/>
      <w:bookmarkStart w:id="33" w:name="_Toc245717227"/>
      <w:r>
        <w:rPr>
          <w:rFonts w:ascii="SimHei" w:hAnsi="SimHei" w:cs="SimHei"/>
        </w:rPr>
        <w:t>八、会展公司组织结构范本</w:t>
      </w:r>
      <w:bookmarkEnd w:id="31"/>
      <w:bookmarkEnd w:id="32"/>
      <w:bookmarkEnd w:id="33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会展公司的组织结构因其规模、定位、发展状况等情况的不同而有所不同，下面给出了三种规模不同的会展公司的组织结构范本。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  <w:t>1</w:t>
      </w:r>
      <w:r>
        <w:rPr>
          <w:rFonts w:ascii="SimHei" w:hAnsi="SimHei" w:cs="SimHei"/>
        </w:rPr>
        <w:t>．小型会展公司组织结构范本</w:t>
      </w:r>
    </w:p>
    <w:p>
      <w:p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400675" cy="1287780"/>
                <wp:effectExtent l="0" t="0" r="0" b="0"/>
                <wp:docPr id="65" name="Shape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1287000"/>
                          <a:chOff x="0" y="-1287720"/>
                          <a:chExt cx="5400000" cy="1287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00000" cy="1287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48000" y="80640"/>
                            <a:ext cx="1028160" cy="29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0" rIns="0" tIns="396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0880" y="807840"/>
                            <a:ext cx="6850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会展会务部</w:t>
                              </w:r>
                            </w:p>
                          </w:txbxContent>
                        </wps:txbx>
                        <wps:bodyPr lIns="47160" rIns="4716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23960" y="59436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8360" y="59436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3960" y="593640"/>
                            <a:ext cx="3772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62440" y="374760"/>
                            <a:ext cx="720" cy="2196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38560" y="792360"/>
                            <a:ext cx="6850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81280" y="585000"/>
                            <a:ext cx="720" cy="2120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09680" y="807840"/>
                            <a:ext cx="6850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14800" y="811440"/>
                            <a:ext cx="6850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办公室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05400" y="594360"/>
                            <a:ext cx="720" cy="2120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52760" y="59436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95280" y="807840"/>
                            <a:ext cx="68508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49" style="position:absolute;margin-left:0pt;margin-top:-101.4pt;width:425.2pt;height:101.35pt" coordorigin="0,-2028" coordsize="8504,2027">
                <v:rect id="shape_0" path="m0,0l-2147483645,0l-2147483645,-2147483646l0,-2147483646xe" fillcolor="white" stroked="t" style="position:absolute;left:0;top:-2028;width:8503;height:2026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855;top:-1901;width:1618;height:46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00;top:-756;width:107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会展会务部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140,-1092" to="1140,-757" stroked="t" style="position:absolute;mso-position-vertical:top">
                  <v:stroke color="black" joinstyle="round" endcap="flat"/>
                  <v:fill o:detectmouseclick="t" on="false"/>
                </v:line>
                <v:line id="shape_0" from="2580,-1092" to="2580,-757" stroked="t" style="position:absolute;mso-position-vertical:top">
                  <v:stroke color="black" joinstyle="round" endcap="flat"/>
                  <v:fill o:detectmouseclick="t" on="false"/>
                </v:line>
                <v:line id="shape_0" from="1140,-1093" to="7079,-1093" stroked="t" style="position:absolute;mso-position-vertical:top">
                  <v:stroke color="black" joinstyle="round" endcap="flat"/>
                  <v:fill o:detectmouseclick="t" on="false"/>
                </v:line>
                <v:line id="shape_0" from="4665,-1438" to="4665,-1093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100;top:-780;width:107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640,-1107" to="5640,-774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80;top:-756;width:107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480;top:-750;width:107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办公室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095,-1092" to="7095,-759" stroked="t" style="position:absolute;mso-position-vertical:top">
                  <v:stroke color="black" joinstyle="round" endcap="flat"/>
                  <v:fill o:detectmouseclick="t" on="false"/>
                </v:line>
                <v:line id="shape_0" from="4020,-1092" to="4020,-75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040;top:-756;width:107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</v:group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bCs/>
          <w:sz w:val="18"/>
        </w:rPr>
      </w:pPr>
      <w:r>
        <w:rPr>
          <w:rFonts w:ascii="SimHei" w:hAnsi="SimHei" w:cs="SimHei"/>
          <w:b/>
          <w:bCs/>
          <w:sz w:val="18"/>
        </w:rPr>
        <w:t>小型会展公司组织结构范本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  <w:t>2</w:t>
      </w:r>
      <w:r>
        <w:rPr>
          <w:rFonts w:ascii="SimHei" w:hAnsi="SimHei" w:cs="SimHei"/>
        </w:rPr>
        <w:t>．中型会展公司组织结构范本</w:t>
      </w:r>
    </w:p>
    <w:p>
      <w:p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436235" cy="3467100"/>
                <wp:effectExtent l="0" t="0" r="0" b="0"/>
                <wp:docPr id="66" name="Shape5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5640" cy="3466440"/>
                          <a:chOff x="0" y="-3467160"/>
                          <a:chExt cx="5435640" cy="3466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35640" cy="3466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3880" y="703080"/>
                            <a:ext cx="1800" cy="684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71480" y="692640"/>
                            <a:ext cx="44463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68920" y="703080"/>
                            <a:ext cx="4320" cy="684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13080" y="1389240"/>
                            <a:ext cx="230040" cy="859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行政人事部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71760" y="2192040"/>
                            <a:ext cx="720" cy="156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26160" y="250812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会展服务员</w:t>
                              </w:r>
                            </w:p>
                          </w:txbxContent>
                        </wps:txbx>
                        <wps:bodyPr lIns="3960" rIns="3960" tIns="4500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71332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会展接待员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42136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设备租赁员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04360" y="240084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84680" y="240084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45960" y="250812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木工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188160" y="240084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3360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焊工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086360" y="2386800"/>
                            <a:ext cx="6094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57680" y="13867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财务管理部</w:t>
                              </w:r>
                            </w:p>
                          </w:txbxContent>
                        </wps:txbx>
                        <wps:bodyPr lIns="0" rIns="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46640" y="2268720"/>
                            <a:ext cx="1440" cy="2412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4680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扳金工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52040" y="239832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61440" y="693360"/>
                            <a:ext cx="720" cy="162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240" y="2220480"/>
                            <a:ext cx="720" cy="156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7356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机电专员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981600" y="250812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展台搭建工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387680" y="240084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0200" y="250812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技术员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83600" y="240084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93200" y="239832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43080" y="1120680"/>
                            <a:ext cx="720" cy="1378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57240" y="137736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会展服务部部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57280" y="1349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创意设计部</w:t>
                              </w:r>
                            </w:p>
                          </w:txbxContent>
                        </wps:txbx>
                        <wps:bodyPr lIns="0" rIns="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57560" y="1358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信息管理部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66880" y="1367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安全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保卫部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81120" y="1248480"/>
                            <a:ext cx="720" cy="90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80720" y="125100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71680" y="125100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81360" y="1249200"/>
                            <a:ext cx="720" cy="125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81120" y="1249560"/>
                            <a:ext cx="118800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47760" y="246816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三维设计师</w:t>
                              </w:r>
                            </w:p>
                          </w:txbxContent>
                        </wps:txbx>
                        <wps:bodyPr lIns="3960" rIns="3960" tIns="4500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35280" y="246816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美工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542960" y="246816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59360" y="237060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8480" y="237060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54920" y="236808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1640" y="2377440"/>
                            <a:ext cx="720" cy="1364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91040" y="2386800"/>
                            <a:ext cx="576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95360" y="2386800"/>
                            <a:ext cx="590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62240" y="2368080"/>
                            <a:ext cx="609480" cy="14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70960" y="2220480"/>
                            <a:ext cx="720" cy="156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64080" y="246708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公关专员</w:t>
                              </w:r>
                            </w:p>
                          </w:txbxContent>
                        </wps:txbx>
                        <wps:bodyPr lIns="3960" rIns="3960" tIns="4500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42280" y="235980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5680" y="2446560"/>
                            <a:ext cx="23004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会展策划师</w:t>
                              </w:r>
                            </w:p>
                          </w:txbxContent>
                        </wps:txbx>
                        <wps:bodyPr lIns="3960" rIns="3960" tIns="4500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673200" y="244656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市场推广专员</w:t>
                              </w:r>
                            </w:p>
                          </w:txbxContent>
                        </wps:txbx>
                        <wps:bodyPr lIns="3960" rIns="3960" tIns="45000" bIns="39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0880" y="244656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市场调研专员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7640" y="233856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06400" y="233856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83120" y="2207880"/>
                            <a:ext cx="720" cy="252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0160" y="2345760"/>
                            <a:ext cx="93600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4160" y="1287720"/>
                            <a:ext cx="1440" cy="144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50480" y="1395000"/>
                            <a:ext cx="229320" cy="859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物流部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61360" y="1144800"/>
                            <a:ext cx="1440" cy="2484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48040" y="693360"/>
                            <a:ext cx="720" cy="10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48080" y="1286640"/>
                            <a:ext cx="85716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24240" y="1398960"/>
                            <a:ext cx="229320" cy="859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特装制作部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39080" y="1278720"/>
                            <a:ext cx="720" cy="125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91120" y="1393200"/>
                            <a:ext cx="227880" cy="859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工程管理部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67160" y="693360"/>
                            <a:ext cx="720" cy="215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0640" y="792360"/>
                            <a:ext cx="689760" cy="32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营销副总</w:t>
                              </w:r>
                            </w:p>
                          </w:txbxContent>
                        </wps:txbx>
                        <wps:bodyPr lIns="47160" rIns="4716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98120" y="1127160"/>
                            <a:ext cx="720" cy="1512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68160" y="1358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外联部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20480" y="1257840"/>
                            <a:ext cx="77040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4280" y="1358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营销策划部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9040" y="125928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01360" y="125928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26920" y="811440"/>
                            <a:ext cx="689760" cy="32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工程副总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819520" y="39420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383920" y="100440"/>
                            <a:ext cx="892080" cy="29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0" rIns="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038240" y="1367280"/>
                            <a:ext cx="229320" cy="859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招商部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1160" y="1267920"/>
                            <a:ext cx="720" cy="107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771560" y="807840"/>
                            <a:ext cx="690120" cy="32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运营副总</w:t>
                              </w:r>
                            </w:p>
                          </w:txbxContent>
                        </wps:txbx>
                        <wps:bodyPr lIns="47160" rIns="47160" tIns="47160" bIns="4716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50" style="position:absolute;margin-left:0pt;margin-top:-273pt;width:428pt;height:272.95pt" coordorigin="0,-5460" coordsize="8560,5459">
                <v:rect id="shape_0" path="m0,0l-2147483645,0l-2147483645,-2147483646l0,-2147483646xe" fillcolor="white" stroked="t" style="position:absolute;left:0;top:-5460;width:8559;height:5458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line id="shape_0" from="8211,-4353" to="8213,-3276" stroked="t" style="position:absolute;mso-position-vertical:top">
                  <v:stroke color="black" joinstyle="round" endcap="flat"/>
                  <v:fill o:detectmouseclick="t" on="false"/>
                </v:line>
                <v:line id="shape_0" from="1215,-4369" to="8216,-4369" stroked="t" style="position:absolute;mso-position-vertical:top">
                  <v:stroke color="black" joinstyle="round" endcap="flat"/>
                  <v:fill o:detectmouseclick="t" on="false"/>
                </v:line>
                <v:line id="shape_0" from="7510,-4353" to="7516,-3276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8052;top:-3272;width:361;height:135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行政人事部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475,-2008" to="2475,-176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348;top:-1510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会展服务员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273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会展接待员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813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设备租赁员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629,-1679" to="3629,-1511" stroked="t" style="position:absolute;mso-position-vertical:top">
                  <v:stroke color="black" joinstyle="round" endcap="flat"/>
                  <v:fill o:detectmouseclick="t" on="false"/>
                </v:line>
                <v:line id="shape_0" from="4543,-1679" to="4543,-151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797;top:-1510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木工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021,-1679" to="5021,-151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250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焊工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435,-1701" to="7394,-170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335;top:-3276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428,-1887" to="5429,-1508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743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扳金工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019,-1683" to="4019,-1515" stroked="t" style="position:absolute;mso-position-vertical:top">
                  <v:stroke color="black" joinstyle="round" endcap="flat"/>
                  <v:fill o:detectmouseclick="t" on="false"/>
                </v:line>
                <v:line id="shape_0" from="3404,-4368" to="3404,-4114" stroked="t" style="position:absolute;mso-position-vertical:top">
                  <v:stroke color="black" joinstyle="round" endcap="flat"/>
                  <v:fill o:detectmouseclick="t" on="false"/>
                </v:line>
                <v:line id="shape_0" from="6794,-1963" to="6794,-171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730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机电专员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270;top:-1510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展台搭建工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910,-1679" to="6910,-151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197;top:-1510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技术员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376,-1679" to="7376,-1511" stroked="t" style="position:absolute;mso-position-vertical:top">
                  <v:stroke color="black" joinstyle="round" endcap="flat"/>
                  <v:fill o:detectmouseclick="t" on="false"/>
                </v:line>
                <v:line id="shape_0" from="6446,-1683" to="6446,-1515" stroked="t" style="position:absolute;mso-position-vertical:top">
                  <v:stroke color="black" joinstyle="round" endcap="flat"/>
                  <v:fill o:detectmouseclick="t" on="false"/>
                </v:line>
                <v:line id="shape_0" from="3375,-3695" to="3375,-347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925;top:-3291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会展服务部部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295;top:-3335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创意设计部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555;top:-3321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信息管理部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200;top:-3307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安全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保卫部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490,-3494" to="2490,-3352" stroked="t" style="position:absolute;mso-position-vertical:top">
                  <v:stroke color="black" joinstyle="round" endcap="flat"/>
                  <v:fill o:detectmouseclick="t" on="false"/>
                </v:line>
                <v:line id="shape_0" from="3119,-3490" to="3119,-3322" stroked="t" style="position:absolute;mso-position-vertical:top">
                  <v:stroke color="black" joinstyle="round" endcap="flat"/>
                  <v:fill o:detectmouseclick="t" on="false"/>
                </v:line>
                <v:line id="shape_0" from="3735,-3490" to="3735,-3322" stroked="t" style="position:absolute;mso-position-vertical:top">
                  <v:stroke color="black" joinstyle="round" endcap="flat"/>
                  <v:fill o:detectmouseclick="t" on="false"/>
                </v:line>
                <v:line id="shape_0" from="4380,-3493" to="4380,-3296" stroked="t" style="position:absolute;mso-position-vertical:top">
                  <v:stroke color="black" joinstyle="round" endcap="flat"/>
                  <v:fill o:detectmouseclick="t" on="false"/>
                </v:line>
                <v:line id="shape_0" from="2490,-3492" to="4360,-349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965;top:-1573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三维设计师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90;top:-1573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美工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430;top:-1573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平面设计师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141,-1727" to="2141,-1559" stroked="t" style="position:absolute;mso-position-vertical:top">
                  <v:stroke color="black" joinstyle="round" endcap="flat"/>
                  <v:fill o:detectmouseclick="t" on="false"/>
                </v:line>
                <v:line id="shape_0" from="3100,-1727" to="3100,-1559" stroked="t" style="position:absolute;mso-position-vertical:top">
                  <v:stroke color="black" joinstyle="round" endcap="flat"/>
                  <v:fill o:detectmouseclick="t" on="false"/>
                </v:line>
                <v:line id="shape_0" from="2606,-1731" to="2606,-1563" stroked="t" style="position:absolute;mso-position-vertical:top">
                  <v:stroke color="black" joinstyle="round" endcap="flat"/>
                  <v:fill o:detectmouseclick="t" on="false"/>
                </v:line>
                <v:line id="shape_0" from="5924,-1716" to="5924,-1502" stroked="t" style="position:absolute;mso-position-vertical:top">
                  <v:stroke color="black" joinstyle="round" endcap="flat"/>
                  <v:fill o:detectmouseclick="t" on="false"/>
                </v:line>
                <v:line id="shape_0" from="5025,-1701" to="5931,-1701" stroked="t" style="position:absolute;mso-position-vertical:top">
                  <v:stroke color="black" joinstyle="round" endcap="flat"/>
                  <v:fill o:detectmouseclick="t" on="false"/>
                </v:line>
                <v:line id="shape_0" from="3615,-1701" to="4544,-1701" stroked="t" style="position:absolute;mso-position-vertical:top">
                  <v:stroke color="black" joinstyle="round" endcap="flat"/>
                  <v:fill o:detectmouseclick="t" on="false"/>
                </v:line>
                <v:line id="shape_0" from="2145,-1731" to="3104,-1730" stroked="t" style="position:absolute;mso-position-vertical:top">
                  <v:stroke color="black" joinstyle="round" endcap="flat"/>
                  <v:fill o:detectmouseclick="t" on="false"/>
                </v:line>
                <v:line id="shape_0" from="3734,-1963" to="3734,-171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518;top:-1575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公关专员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799,-1744" to="1799,-1576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35;top:-1607;width:361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会展策划师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060;top:-1607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市场推广专员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00;top:-1607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市场调研专员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11,-1777" to="311,-1609" stroked="t" style="position:absolute;mso-position-vertical:top">
                  <v:stroke color="black" joinstyle="round" endcap="flat"/>
                  <v:fill o:detectmouseclick="t" on="false"/>
                </v:line>
                <v:line id="shape_0" from="1270,-1777" to="1270,-1609" stroked="t" style="position:absolute;mso-position-vertical:top">
                  <v:stroke color="black" joinstyle="round" endcap="flat"/>
                  <v:fill o:detectmouseclick="t" on="false"/>
                </v:line>
                <v:line id="shape_0" from="761,-1983" to="761,-1587" stroked="t" style="position:absolute;mso-position-vertical:top">
                  <v:stroke color="black" joinstyle="round" endcap="flat"/>
                  <v:fill o:detectmouseclick="t" on="false"/>
                </v:line>
                <v:line id="shape_0" from="315,-1766" to="1788,-1764" stroked="t" style="position:absolute;mso-position-vertical:top">
                  <v:stroke color="black" joinstyle="round" endcap="flat"/>
                  <v:fill o:detectmouseclick="t" on="false"/>
                </v:line>
                <v:line id="shape_0" from="6778,-3432" to="6779,-3206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906;top:-3263;width:360;height:135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物流部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081,-3657" to="6082,-3267" stroked="t" style="position:absolute;mso-position-vertical:top">
                  <v:stroke color="black" joinstyle="round" endcap="flat"/>
                  <v:fill o:detectmouseclick="t" on="false"/>
                </v:line>
                <v:line id="shape_0" from="6060,-4368" to="6060,-4199" stroked="t" style="position:absolute;mso-position-vertical:top">
                  <v:stroke color="black" joinstyle="round" endcap="flat"/>
                  <v:fill o:detectmouseclick="t" on="false"/>
                </v:line>
                <v:line id="shape_0" from="5430,-3434" to="6779,-343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235;top:-3257;width:360;height:135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特装制作部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416,-3446" to="5416,-324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600;top:-3266;width:358;height:135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208,-4368" to="1208,-403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94;top:-4212;width:1085;height:50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营销副总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257,-3685" to="1257,-3448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052;top:-3321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外联部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62,-3479" to="1874,-34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95;top:-3321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营销策划部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60,-3477" to="660,-3309" stroked="t" style="position:absolute;mso-position-vertical:top">
                  <v:stroke color="black" joinstyle="round" endcap="flat"/>
                  <v:fill o:detectmouseclick="t" on="false"/>
                </v:line>
                <v:line id="shape_0" from="1262,-3477" to="1262,-330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554;top:-4182;width:1085;height:50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工程副总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440,-4839" to="4440,-437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754;top:-5302;width:1404;height:46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635;top:-3307;width:360;height:135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招商部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860,-3463" to="1860,-3295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790;top:-4188;width:1086;height:50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运营副总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</v:group>
            </w:pict>
          </mc:Fallback>
        </mc:AlternateContent>
      </w:r>
    </w:p>
    <w:p>
      <w:pPr>
        <w:pStyle w:val="Style16"/>
        <w:rPr>
          <w:rFonts w:ascii="SimHei" w:hAnsi="SimHei" w:eastAsia="黑体" w:cs="SimHei"/>
        </w:rPr>
      </w:pPr>
      <w:r>
        <w:rPr>
          <w:rFonts w:ascii="SimHei" w:hAnsi="SimHei" w:cs="SimHei"/>
        </w:rPr>
        <w:t>中型会展公司组织结构范本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bCs/>
          <w:sz w:val="18"/>
        </w:rPr>
      </w:pPr>
      <w:r>
        <w:rPr>
          <w:rFonts w:eastAsia="黑体" w:cs="SimHei"/>
          <w:b/>
          <w:bCs/>
          <w:sz w:val="18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bCs/>
          <w:sz w:val="18"/>
        </w:rPr>
      </w:pPr>
      <w:r>
        <w:rPr>
          <w:rFonts w:eastAsia="黑体" w:cs="SimHei"/>
          <w:b/>
          <w:bCs/>
          <w:sz w:val="18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bCs/>
          <w:sz w:val="18"/>
        </w:rPr>
      </w:pPr>
      <w:r>
        <w:rPr>
          <w:rFonts w:eastAsia="黑体" w:cs="SimHei"/>
          <w:b/>
          <w:bCs/>
          <w:sz w:val="18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bCs/>
          <w:sz w:val="18"/>
        </w:rPr>
      </w:pPr>
      <w:r>
        <w:rPr>
          <w:rFonts w:eastAsia="黑体" w:cs="SimHei"/>
          <w:b/>
          <w:bCs/>
          <w:sz w:val="18"/>
        </w:rPr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  <w:t>3</w:t>
      </w:r>
      <w:r>
        <w:rPr>
          <w:rFonts w:ascii="SimHei" w:hAnsi="SimHei" w:cs="SimHei"/>
        </w:rPr>
        <w:t>．大型会展公司组织结构范本</w:t>
      </w:r>
    </w:p>
    <w:p>
      <w:pPr>
        <w:pStyle w:val="Normal"/>
        <w:rPr>
          <w:rFonts w:ascii="SimHei" w:hAnsi="SimHei" w:eastAsia="黑体" w:cs="SimHei"/>
        </w:rPr>
      </w:pPr>
      <w:r>
        <w:rPr>
          <w:rFonts w:eastAsia="黑体" w:cs="SimHei"/>
        </w:rPr>
      </w:r>
    </w:p>
    <w:p>
      <w:pPr>
        <w:pStyle w:val="Normal"/>
        <w:spacing w:lineRule="auto" w:line="36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400675" cy="3962400"/>
                <wp:effectExtent l="0" t="0" r="0" b="0"/>
                <wp:docPr id="67" name="Shape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3961800"/>
                          <a:chOff x="0" y="-3962520"/>
                          <a:chExt cx="5400000" cy="39618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00000" cy="396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43080" y="576000"/>
                            <a:ext cx="1028160" cy="29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0" rIns="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96040" y="396360"/>
                            <a:ext cx="720" cy="172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71320" y="129744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15720" y="129744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561960" y="1287000"/>
                            <a:ext cx="43815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14760" y="870120"/>
                            <a:ext cx="720" cy="4273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14760" y="1033920"/>
                            <a:ext cx="571680" cy="18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86080" y="896760"/>
                            <a:ext cx="1028160" cy="292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both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总经理办公室</w:t>
                              </w:r>
                            </w:p>
                          </w:txbxContent>
                        </wps:txbx>
                        <wps:bodyPr lIns="0" rIns="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71880" y="95400"/>
                            <a:ext cx="1028160" cy="302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董事长</w:t>
                              </w:r>
                            </w:p>
                          </w:txbxContent>
                        </wps:txbx>
                        <wps:bodyPr lIns="47160" rIns="47160" tIns="4716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33000" y="1758240"/>
                            <a:ext cx="720" cy="1976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14400" y="2408400"/>
                            <a:ext cx="97092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会议服务分公司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48080" y="2396520"/>
                            <a:ext cx="97092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展览服务分公司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52520" y="219528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1352520" y="2186280"/>
                            <a:ext cx="25909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43440" y="217944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14760" y="1287720"/>
                            <a:ext cx="720" cy="891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64040" y="129744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67120" y="1485360"/>
                            <a:ext cx="618480" cy="495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客户服务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28800" y="1486080"/>
                            <a:ext cx="618480" cy="4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8600" y="1486080"/>
                            <a:ext cx="618480" cy="4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战略管理中心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45400" y="128772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61680" y="128772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57480" y="1475640"/>
                            <a:ext cx="618480" cy="504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行政法律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028880" y="1486080"/>
                            <a:ext cx="618480" cy="494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942800" y="1287720"/>
                            <a:ext cx="720" cy="2134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38600" y="1475640"/>
                            <a:ext cx="618480" cy="495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1486080" y="2862720"/>
                            <a:ext cx="36576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67040" y="296244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943440" y="2716560"/>
                            <a:ext cx="720" cy="1389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591000" y="296244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安全部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75228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00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物流部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95280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特装制作部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8648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3876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业务部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74312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营销策划部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14600" y="29674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信息部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95640" y="298260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2908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9988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2908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4712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5724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75920" y="2861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71600" y="29692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86080" y="286308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29200" y="296928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人力资源部</w:t>
                              </w:r>
                            </w:p>
                          </w:txbxContent>
                        </wps:txbx>
                        <wps:bodyPr lIns="0" rIns="0" tIns="4500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42960" y="286308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33880" y="2962440"/>
                            <a:ext cx="227880" cy="852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展务部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43320" y="2863080"/>
                            <a:ext cx="720" cy="982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51" style="position:absolute;margin-left:0pt;margin-top:-312pt;width:425.2pt;height:311.95pt" coordorigin="0,-6240" coordsize="8504,6239">
                <v:rect id="shape_0" path="m0,0l-2147483645,0l-2147483645,-2147483646l0,-2147483646xe" fillcolor="white" stroked="t" style="position:absolute;left:0;top:-6240;width:8503;height:6238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375;top:-5333;width:1618;height:46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246,-5616" to="4246,-5346" stroked="t" style="position:absolute;mso-position-vertical:top">
                  <v:stroke color="black" joinstyle="round" endcap="flat"/>
                  <v:fill o:detectmouseclick="t" on="false"/>
                </v:line>
                <v:line id="shape_0" from="6569,-4197" to="6569,-3862" stroked="t" style="position:absolute;mso-position-vertical:top">
                  <v:stroke color="black" joinstyle="round" endcap="flat"/>
                  <v:fill o:detectmouseclick="t" on="false"/>
                </v:line>
                <v:line id="shape_0" from="3332,-4197" to="3332,-3862" stroked="t" style="position:absolute;mso-position-vertical:top">
                  <v:stroke color="black" joinstyle="round" endcap="flat"/>
                  <v:fill o:detectmouseclick="t" on="false"/>
                </v:line>
                <v:line id="shape_0" from="885,-4213" to="7784,-4213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4275,-4870" to="4275,-4198" stroked="t" style="position:absolute;mso-position-vertical:top">
                  <v:stroke color="black" joinstyle="round" endcap="flat"/>
                  <v:fill o:detectmouseclick="t" on="false"/>
                </v:line>
                <v:line id="shape_0" from="4275,-4612" to="5174,-4610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175;top:-4828;width:1618;height:460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both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总经理办公室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420;top:-6090;width:1618;height:47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董事长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359,-3471" to="3359,-316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440;top:-2447;width:152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会议服务分公司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30;top:-2466;width:1528;height:503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展览服务分公司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130,-2783" to="2130,-2448" stroked="t" style="position:absolute;mso-position-vertical:top">
                  <v:stroke color="black" joinstyle="round" endcap="flat"/>
                  <v:fill o:detectmouseclick="t" on="false"/>
                </v:line>
                <v:line id="shape_0" from="2130,-2797" to="6209,-2797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6210,-2808" to="6210,-2473" stroked="t" style="position:absolute;mso-position-vertical:top">
                  <v:stroke color="black" joinstyle="round" endcap="flat"/>
                  <v:fill o:detectmouseclick="t" on="false"/>
                </v:line>
                <v:line id="shape_0" from="4275,-4212" to="4275,-2809" stroked="t" style="position:absolute;mso-position-vertical:top">
                  <v:stroke color="black" joinstyle="round" endcap="flat"/>
                  <v:fill o:detectmouseclick="t" on="false"/>
                </v:line>
                <v:line id="shape_0" from="2148,-4197" to="2148,-386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090;top:-3901;width:973;height:77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客户服务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80;top:-3900;width:973;height:778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60;top:-3900;width:973;height:778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战略管理中心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859,-4212" to="859,-3877" stroked="t" style="position:absolute;mso-position-vertical:top">
                  <v:stroke color="black" joinstyle="round" endcap="flat"/>
                  <v:fill o:detectmouseclick="t" on="false"/>
                </v:line>
                <v:line id="shape_0" from="5294,-4212" to="5294,-38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815;top:-3916;width:973;height:79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行政法律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620;top:-3900;width:973;height:778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784,-4212" to="7784,-38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305;top:-3916;width:973;height:77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340,-1732" to="8099,-1732" stroked="t" style="position:absolute;flip:y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515;top:-1575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6210,-1962" to="6210,-1744" stroked="t" style="position:absolute;mso-position-vertical:top">
                  <v:stroke color="black" joinstyle="round" endcap="flat"/>
                  <v:fill o:detectmouseclick="t" on="false"/>
                </v:line>
                <v:line id="shape_0" from="4680,-1734" to="4680,-157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655;top:-1575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安全部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909,-1734" to="5909,-157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803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物流部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225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特装制作部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380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368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745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营销策划部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960;top:-1567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信息部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875,-1543" to="4875,-1388" stroked="t" style="position:absolute;mso-position-vertical:top">
                  <v:stroke color="black" joinstyle="round" endcap="flat"/>
                  <v:fill o:detectmouseclick="t" on="false"/>
                </v:line>
                <v:line id="shape_0" from="6975,-1734" to="6975,-1579" stroked="t" style="position:absolute;mso-position-vertical:top">
                  <v:stroke color="black" joinstyle="round" endcap="flat"/>
                  <v:fill o:detectmouseclick="t" on="false"/>
                </v:line>
                <v:line id="shape_0" from="7559,-1734" to="7559,-1579" stroked="t" style="position:absolute;mso-position-vertical:top">
                  <v:stroke color="black" joinstyle="round" endcap="flat"/>
                  <v:fill o:detectmouseclick="t" on="false"/>
                </v:line>
                <v:line id="shape_0" from="4140,-1734" to="4140,-1579" stroked="t" style="position:absolute;mso-position-vertical:top">
                  <v:stroke color="black" joinstyle="round" endcap="flat"/>
                  <v:fill o:detectmouseclick="t" on="false"/>
                </v:line>
                <v:line id="shape_0" from="3539,-1734" to="3539,-1579" stroked="t" style="position:absolute;mso-position-vertical:top">
                  <v:stroke color="black" joinstyle="round" endcap="flat"/>
                  <v:fill o:detectmouseclick="t" on="false"/>
                </v:line>
                <v:line id="shape_0" from="2925,-1734" to="2925,-1579" stroked="t" style="position:absolute;mso-position-vertical:top">
                  <v:stroke color="black" joinstyle="round" endcap="flat"/>
                  <v:fill o:detectmouseclick="t" on="false"/>
                </v:line>
                <v:line id="shape_0" from="6419,-1734" to="6419,-157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160;top:-1564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2340,-1731" to="2340,-15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920;top:-1564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人力资源部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8099,-1731" to="8099,-15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093;top:-1575;width:358;height:134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展务部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265,-1731" to="5265,-1577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Style16"/>
        <w:rPr>
          <w:rFonts w:ascii="SimHei" w:hAnsi="SimHei" w:eastAsia="黑体" w:cs="SimHei"/>
        </w:rPr>
      </w:pPr>
      <w:r>
        <w:rPr>
          <w:rFonts w:ascii="SimHei" w:hAnsi="SimHei" w:cs="SimHei"/>
        </w:rPr>
        <w:t>大型会展公司组织结构范本</w:t>
      </w:r>
    </w:p>
    <w:p>
      <w:pPr>
        <w:pStyle w:val="Heading2"/>
        <w:rPr>
          <w:rFonts w:ascii="SimHei" w:hAnsi="SimHei" w:eastAsia="黑体" w:cs="SimHei"/>
        </w:rPr>
      </w:pPr>
      <w:bookmarkStart w:id="34" w:name="_Toc238874908"/>
      <w:bookmarkStart w:id="35" w:name="_Toc241309928"/>
      <w:bookmarkStart w:id="36" w:name="_Toc245717228"/>
      <w:r>
        <w:rPr>
          <w:rFonts w:ascii="SimHei" w:hAnsi="SimHei" w:cs="SimHei"/>
        </w:rPr>
        <w:t>九、装饰公司组织结构范本</w:t>
      </w:r>
      <w:bookmarkEnd w:id="34"/>
      <w:bookmarkEnd w:id="35"/>
      <w:bookmarkEnd w:id="36"/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  <w:t>1</w:t>
      </w:r>
      <w:r>
        <w:rPr>
          <w:rFonts w:ascii="SimHei" w:hAnsi="SimHei" w:cs="SimHei"/>
        </w:rPr>
        <w:t>．某中型装饰公司组织结构范本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下图所示为某中型综合性装饰公司组织结构范本。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143500" cy="3368040"/>
                <wp:effectExtent l="0" t="0" r="0" b="0"/>
                <wp:docPr id="68" name="Shape5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960" cy="3367440"/>
                          <a:chOff x="0" y="-3368160"/>
                          <a:chExt cx="5142960" cy="3367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142960" cy="3367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99000"/>
                            <a:ext cx="913680" cy="297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29080" y="396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792360"/>
                            <a:ext cx="799560" cy="29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工程总监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028880" y="594360"/>
                            <a:ext cx="37724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2888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43280" y="792360"/>
                            <a:ext cx="799560" cy="29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设计总监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792360"/>
                            <a:ext cx="799560" cy="297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营销总监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239976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718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公装设计部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146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家装设计部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57560" y="1188720"/>
                            <a:ext cx="3430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00480" y="1089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6692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002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家装业务部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8576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公装业务部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576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品牌推广部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0006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客户服务部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71800" y="1188720"/>
                            <a:ext cx="1143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718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31416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720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148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542760" y="59436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434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财务管理部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686480" y="1377360"/>
                            <a:ext cx="229320" cy="900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行政人事部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 flipH="1">
                            <a:off x="4799880" y="594360"/>
                            <a:ext cx="720" cy="792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57880" y="594360"/>
                            <a:ext cx="720" cy="792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86080" y="25754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施工队2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28800" y="25754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施工队3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1257480" y="2376720"/>
                            <a:ext cx="6858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256760" y="237744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599480" y="2278440"/>
                            <a:ext cx="720" cy="297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43280" y="237744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25754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施工队1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71800" y="2476440"/>
                            <a:ext cx="229320" cy="759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分支机构1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2377440"/>
                            <a:ext cx="914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085560" y="237744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00680" y="2377440"/>
                            <a:ext cx="720" cy="10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542760" y="1089720"/>
                            <a:ext cx="720" cy="1386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429000" y="2476440"/>
                            <a:ext cx="229320" cy="759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分支机构2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86200" y="2476440"/>
                            <a:ext cx="229320" cy="759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分支机构3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44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工程技术部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572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材料管理部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002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预算结算部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430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运输管理部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48608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施工管理部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28800" y="1386720"/>
                            <a:ext cx="229320" cy="89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工程监理部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 flipV="1">
                            <a:off x="228600" y="1188000"/>
                            <a:ext cx="171468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28880" y="108972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860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16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913680" y="1188720"/>
                            <a:ext cx="720" cy="207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25676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59948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942560" y="1188720"/>
                            <a:ext cx="720" cy="198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52" style="position:absolute;margin-left:0pt;margin-top:-265.2pt;width:404.95pt;height:265.15pt" coordorigin="0,-5304" coordsize="8099,5303">
                <v:rect id="shape_0" path="m0,0l-2147483645,0l-2147483645,-2147483646l0,-2147483646xe" fillcolor="white" stroked="t" style="position:absolute;left:0;top:-5304;width:8098;height:5302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420;top:-5148;width:1438;height:468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40,-4680" to="4140,-436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900;top:-4056;width:1258;height:46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620,-4368" to="7560,-4368" stroked="t" style="position:absolute;mso-position-vertical:top">
                  <v:stroke color="black" joinstyle="round" endcap="flat"/>
                  <v:fill o:detectmouseclick="t" on="false"/>
                </v:line>
                <v:line id="shape_0" from="1620,-4368" to="1620,-405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060;top:-4056;width:1258;height:46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860;top:-4056;width:1258;height:46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营销总监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779,-4368" to="3779,-405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2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公装设计部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96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家装设计部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555,-3432" to="4094,-3432" stroked="t" style="position:absolute;mso-position-vertical:top">
                  <v:stroke color="black" joinstyle="round" endcap="flat"/>
                  <v:fill o:detectmouseclick="t" on="false"/>
                </v:line>
                <v:line id="shape_0" from="3780,-3588" to="3780,-3433" stroked="t" style="position:absolute;mso-position-vertical:top">
                  <v:stroke color="black" joinstyle="round" endcap="flat"/>
                  <v:fill o:detectmouseclick="t" on="false"/>
                </v:line>
                <v:line id="shape_0" from="3570,-3432" to="357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4095,-3432" to="4095,-312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04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家装业务部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50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公装业务部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76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品牌推广部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30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客户服务部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680,-3432" to="6479,-3432" stroked="t" style="position:absolute;mso-position-vertical:top">
                  <v:stroke color="black" joinstyle="round" endcap="flat"/>
                  <v:fill o:detectmouseclick="t" on="false"/>
                </v:line>
                <v:line id="shape_0" from="4680,-3432" to="468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5219,-3432" to="5219,-312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5940,-3432" to="594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6480,-3432" to="648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5579,-4368" to="5579,-4057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84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380;top:-3135;width:360;height:141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行政人事部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7559,-4368" to="7559,-312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7020,-4368" to="7020,-3121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340;top:-1248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施工队2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80;top:-1248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施工队3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980,-1561" to="3059,-1561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1979,-1560" to="1979,-1249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2519,-1716" to="2519,-1249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3060,-1560" to="3060,-1249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1800;top:-1248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施工队1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680;top:-1404;width:360;height:119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分支机构1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860,-1560" to="6299,-1560" stroked="t" style="position:absolute;mso-position-vertical:top">
                  <v:stroke color="black" joinstyle="round" endcap="flat"/>
                  <v:fill o:detectmouseclick="t" on="false"/>
                </v:line>
                <v:line id="shape_0" from="4859,-1560" to="4859,-1405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6300,-1560" to="6300,-1391" stroked="t" style="position:absolute;mso-position-vertical:top">
                  <v:stroke color="black" joinstyle="round" endcap="flat"/>
                  <v:fill o:detectmouseclick="t" on="false"/>
                </v:line>
                <v:line id="shape_0" from="5579,-3588" to="5579,-1405" stroked="t" style="position:absolute;flip:x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5400;top:-1404;width:360;height:119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分支机构2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6120;top:-1404;width:360;height:119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分支机构3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8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工程技术部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72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材料管理部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26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预算结算部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180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运输管理部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34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施工管理部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80;top:-3120;width:360;height:140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工程监理部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60,-3433" to="3059,-3433" stroked="t" style="position:absolute;flip:y;mso-position-vertical:top">
                  <v:stroke color="black" joinstyle="round" endcap="flat"/>
                  <v:fill o:detectmouseclick="t" on="false"/>
                </v:line>
                <v:line id="shape_0" from="1620,-3588" to="1620,-3433" stroked="t" style="position:absolute;mso-position-vertical:top">
                  <v:stroke color="black" joinstyle="round" endcap="flat"/>
                  <v:fill o:detectmouseclick="t" on="false"/>
                </v:line>
                <v:line id="shape_0" from="360,-3432" to="36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900,-3432" to="900,-3121" stroked="t" style="position:absolute;mso-position-vertical:top">
                  <v:stroke color="black" joinstyle="round" endcap="flat"/>
                  <v:fill o:detectmouseclick="t" on="false"/>
                </v:line>
                <v:line id="shape_0" from="1439,-3432" to="1439,-3106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1979,-3432" to="1979,-312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2519,-3432" to="2519,-3121" stroked="t" style="position:absolute;flip:x;mso-position-vertical:top">
                  <v:stroke color="black" joinstyle="round" endcap="flat"/>
                  <v:fill o:detectmouseclick="t" on="false"/>
                </v:line>
                <v:line id="shape_0" from="3059,-3432" to="3059,-3121" stroked="t" style="position:absolute;flip:x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Style16"/>
        <w:rPr>
          <w:rFonts w:ascii="SimHei" w:hAnsi="SimHei" w:eastAsia="黑体" w:cs="SimHei"/>
        </w:rPr>
      </w:pPr>
      <w:r>
        <w:rPr>
          <w:rFonts w:ascii="SimHei" w:hAnsi="SimHei" w:cs="SimHei"/>
        </w:rPr>
        <w:t>某中型装饰公司组织结构范本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eastAsia="黑体" w:cs="SimHei"/>
        </w:rPr>
        <w:t>2</w:t>
      </w:r>
      <w:r>
        <w:rPr>
          <w:rFonts w:ascii="SimHei" w:hAnsi="SimHei" w:cs="SimHei"/>
        </w:rPr>
        <w:t>．某大型装饰公司组织结构范本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</w:rPr>
      </w:pPr>
      <w:r>
        <w:rPr>
          <w:rFonts w:ascii="SimHei" w:hAnsi="SimHei" w:cs="SimHei"/>
        </w:rPr>
        <w:t>下图所示为某大型装饰集团公司组织结构范本。</w:t>
      </w:r>
    </w:p>
    <w:p>
      <w:pPr>
        <w:pStyle w:val="Normal"/>
        <w:spacing w:lineRule="auto" w:line="360"/>
        <w:ind w:start="-178" w:firstLine="178"/>
        <w:rPr>
          <w:rFonts w:ascii="SimHei" w:hAnsi="SimHei" w:eastAsia="黑体" w:cs="SimHei"/>
        </w:rPr>
      </w:pPr>
      <w:r>
        <w:rPr/>
        <mc:AlternateContent>
          <mc:Choice Requires="wpg">
            <w:drawing>
              <wp:inline distT="0" distB="0" distL="635" distR="635">
                <wp:extent cx="5600700" cy="2278380"/>
                <wp:effectExtent l="0" t="0" r="0" b="0"/>
                <wp:docPr id="69" name="Shape5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160" cy="2277720"/>
                          <a:chOff x="0" y="-2278440"/>
                          <a:chExt cx="5600160" cy="2277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600160" cy="2277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57560" y="112320"/>
                            <a:ext cx="791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57520" y="371520"/>
                            <a:ext cx="720" cy="144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7200" y="6076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314360" y="6076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营销中心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866880" y="508680"/>
                            <a:ext cx="34740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66880" y="508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76520" y="508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81600" y="6076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38140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施工部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68596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监理部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7180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预算部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5764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4348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工程部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43280" y="1457280"/>
                            <a:ext cx="205740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4560" y="1358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9552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80044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564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37176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5760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52760" y="508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00240" y="508680"/>
                            <a:ext cx="720" cy="4482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62160" y="62100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财务中心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05240" y="508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24080" y="6076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行政中心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562200" y="508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95560" y="1566000"/>
                            <a:ext cx="229320" cy="59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设计部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09680" y="14572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43280" y="956160"/>
                            <a:ext cx="194364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42960" y="10972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分公司1</w:t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14600" y="10972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分公司2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486240" y="1097280"/>
                            <a:ext cx="719280" cy="25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分公司3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z w:val="21"/>
                                  <w:szCs w:val="22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43280" y="956160"/>
                            <a:ext cx="720" cy="144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00240" y="956160"/>
                            <a:ext cx="720" cy="144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86200" y="956160"/>
                            <a:ext cx="720" cy="144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848040" y="1563840"/>
                            <a:ext cx="229320" cy="593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办公室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09720" y="1563840"/>
                            <a:ext cx="229320" cy="59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mallCaps w:val="false"/>
                                  <w:caps w:val="false"/>
                                  <w:iCs w:val="false"/>
                                  <w:i w:val="false"/>
                                  <w:bCs w:val="false"/>
                                  <w:b w:val="false"/>
                                  <w:szCs w:val="21"/>
                                  <w:sz w:val="21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ascii="SimHei" w:hAnsi="SimHei" w:eastAsia="黑体"/>
                                </w:rPr>
                                <w:t>业务部</w:t>
                              </w:r>
                            </w:p>
                          </w:txbxContent>
                        </wps:txbx>
                        <wps:bodyPr lIns="47160" rIns="47160" tIns="45000" bIns="4716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943280" y="145368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990960" y="1467000"/>
                            <a:ext cx="720" cy="99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53" style="position:absolute;margin-left:0pt;margin-top:-179.4pt;width:440.95pt;height:179.35pt" coordorigin="0,-3588" coordsize="8819,3587">
                <v:rect id="shape_0" path="m0,0l-2147483645,0l-2147483645,-2147483646l0,-2147483646xe" fillcolor="white" stroked="t" style="position:absolute;left:0;top:-3588;width:8818;height:3586;mso-wrap-style:none;v-text-anchor:middle;mso-position-vertical:top"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style="position:absolute;left:3555;top:-3411;width:1245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总经理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4185,-3003" to="4185,-2777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720;top:-2631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070;top:-2631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营销中心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1365,-2787" to="6835,-2787" stroked="t" style="position:absolute;mso-position-vertical:top">
                  <v:stroke color="black" joinstyle="round" endcap="flat"/>
                  <v:fill o:detectmouseclick="t" on="false"/>
                </v:line>
                <v:line id="shape_0" from="1365,-2787" to="1365,-2632" stroked="t" style="position:absolute;mso-position-vertical:top">
                  <v:stroke color="black" joinstyle="round" endcap="flat"/>
                  <v:fill o:detectmouseclick="t" on="false"/>
                </v:line>
                <v:line id="shape_0" from="2640,-2787" to="2640,-263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270;top:-2631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75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施工部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23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监理部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468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预算部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13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58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工程部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060,-1293" to="6299,-1293" stroked="t" style="position:absolute;mso-position-vertical:top">
                  <v:stroke color="black" joinstyle="round" endcap="flat"/>
                  <v:fill o:detectmouseclick="t" on="false"/>
                </v:line>
                <v:line id="shape_0" from="4590,-1449" to="4590,-1294" stroked="t" style="position:absolute;mso-position-vertical:top">
                  <v:stroke color="black" joinstyle="round" endcap="flat"/>
                  <v:fill o:detectmouseclick="t" on="false"/>
                </v:line>
                <v:line id="shape_0" from="3930,-1293" to="3930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4410,-1293" to="4410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4875,-1293" to="4875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5310,-1293" to="5310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5760,-1293" to="5760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6855,-2787" to="6855,-2632" stroked="t" style="position:absolute;mso-position-vertical:top">
                  <v:stroke color="black" joinstyle="round" endcap="flat"/>
                  <v:fill o:detectmouseclick="t" on="false"/>
                </v:line>
                <v:line id="shape_0" from="4725,-2787" to="4725,-208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405;top:-2610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财务中心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945,-2787" to="3945,-263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4920;top:-2631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行政中心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5610,-2787" to="5610,-263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3300;top:-1122;width:360;height:93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设计部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480,-1293" to="3480,-1138" stroked="t" style="position:absolute;mso-position-vertical:top">
                  <v:stroke color="black" joinstyle="round" endcap="flat"/>
                  <v:fill o:detectmouseclick="t" on="false"/>
                </v:line>
                <v:line id="shape_0" from="3060,-2082" to="6120,-2082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2430;top:-1860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分公司1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3960;top:-1860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分公司2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5490;top:-1860;width:1132;height:395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分公司3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z w:val="21"/>
                            <w:szCs w:val="22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060,-2082" to="3060,-1856" stroked="t" style="position:absolute;mso-position-vertical:top">
                  <v:stroke color="black" joinstyle="round" endcap="flat"/>
                  <v:fill o:detectmouseclick="t" on="false"/>
                </v:line>
                <v:line id="shape_0" from="4725,-2082" to="4725,-1856" stroked="t" style="position:absolute;mso-position-vertical:top">
                  <v:stroke color="black" joinstyle="round" endcap="flat"/>
                  <v:fill o:detectmouseclick="t" on="false"/>
                </v:line>
                <v:line id="shape_0" from="6120,-2082" to="6120,-1856" stroked="t" style="position:absolute;mso-position-vertical:top">
                  <v:stroke color="black" joinstyle="round" endcap="flat"/>
                  <v:fill o:detectmouseclick="t" on="false"/>
                </v:line>
                <v:rect id="shape_0" path="m0,0l-2147483645,0l-2147483645,-2147483646l0,-2147483646xe" fillcolor="white" stroked="t" style="position:absolute;left:6060;top:-1125;width:360;height:93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办公室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rect id="shape_0" path="m0,0l-2147483645,0l-2147483645,-2147483646l0,-2147483646xe" fillcolor="white" stroked="t" style="position:absolute;left:2850;top:-1125;width:360;height:93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mallCaps w:val="false"/>
                            <w:caps w:val="false"/>
                            <w:iCs w:val="false"/>
                            <w:i w:val="false"/>
                            <w:bCs w:val="false"/>
                            <w:b w:val="false"/>
                            <w:szCs w:val="21"/>
                            <w:sz w:val="21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ascii="SimHei" w:hAnsi="SimHei" w:eastAsia="黑体"/>
                          </w:rPr>
                          <w:t>业务部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</v:rect>
                <v:line id="shape_0" from="3060,-1299" to="3060,-1144" stroked="t" style="position:absolute;mso-position-vertical:top">
                  <v:stroke color="black" joinstyle="round" endcap="flat"/>
                  <v:fill o:detectmouseclick="t" on="false"/>
                </v:line>
                <v:line id="shape_0" from="6285,-1278" to="6285,-1123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18"/>
          <w:szCs w:val="18"/>
        </w:rPr>
      </w:pPr>
      <w:r>
        <w:rPr>
          <w:rFonts w:ascii="SimHei" w:hAnsi="SimHei" w:cs="SimHei"/>
          <w:b/>
          <w:sz w:val="18"/>
          <w:szCs w:val="18"/>
        </w:rPr>
        <w:t>某大型装饰集团公司组织结构范本</w:t>
      </w:r>
    </w:p>
    <w:p>
      <w:pPr>
        <w:pStyle w:val="Normal"/>
        <w:rPr/>
      </w:pPr>
      <w:r>
        <w:rPr/>
      </w:r>
    </w:p>
    <w:p>
      <w:pPr>
        <w:pStyle w:val="Normal"/>
        <w:rPr>
          <w:rFonts w:ascii="SimHei" w:hAnsi="SimHei" w:eastAsia="黑体" w:cs="SimHei"/>
        </w:rPr>
      </w:pPr>
      <w:r>
        <w:rPr/>
      </w:r>
    </w:p>
    <w:sectPr>
      <w:footerReference w:type="default" r:id="rId4"/>
      <w:type w:val="nextPage"/>
      <w:pgSz w:w="11906" w:h="16838"/>
      <w:pgMar w:left="1701" w:right="1701" w:header="0" w:top="1440" w:footer="992" w:bottom="1440" w:gutter="0"/>
      <w:pgNumType w:fmt="decimal"/>
      <w:formProt w:val="false"/>
      <w:textDirection w:val="lrTb"/>
      <w:docGrid w:type="lines" w:linePitch="312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imHei">
    <w:charset w:val="01" w:characterSet="utf-8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53971647"/>
    </w:sdtPr>
    <w:sdtContent>
      <w:p>
        <w:pPr>
          <w:pStyle w:val="Footer"/>
          <w:jc w:val="end"/>
          <w:rPr/>
        </w:pPr>
        <w:r>
          <w:rPr>
            <w:rFonts w:ascii="SimHei" w:hAnsi="SimHei" w:cs="SimHei"/>
          </w:rPr>
          <w:t>第</w:t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  <w:r>
          <w:rPr>
            <w:rFonts w:ascii="SimHei" w:hAnsi="SimHei" w:cs="SimHei"/>
          </w:rPr>
          <w:t>页</w:t>
        </w:r>
        <w:r>
          <w:rPr/>
          <w:t>/</w:t>
        </w:r>
        <w:r>
          <w:rPr>
            <w:rFonts w:ascii="SimHei" w:hAnsi="SimHei" w:cs="SimHei"/>
          </w:rPr>
          <w:t>共</w:t>
        </w:r>
        <w:r>
          <w:rPr/>
          <w:fldChar w:fldCharType="begin"/>
        </w:r>
        <w:r>
          <w:rPr/>
          <w:instrText> NUMPAGES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  <w:r>
          <w:rPr>
            <w:rFonts w:ascii="SimHei" w:hAnsi="SimHei" w:cs="SimHei"/>
          </w:rPr>
          <w:t>页</w:t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a70d8"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link w:val="10"/>
    <w:uiPriority w:val="9"/>
    <w:qFormat/>
    <w:rsid w:val="00bd181a"/>
    <w:pPr>
      <w:keepNext w:val="true"/>
      <w:keepLines/>
      <w:spacing w:before="220" w:after="210"/>
      <w:jc w:val="center"/>
      <w:outlineLvl w:val="0"/>
    </w:pPr>
    <w:rPr>
      <w:rFonts w:ascii="SimHei" w:hAnsi="SimHei" w:eastAsia="黑体" w:cs="SimHei"/>
      <w:bCs/>
      <w:kern w:val="2"/>
      <w:sz w:val="44"/>
      <w:szCs w:val="44"/>
    </w:rPr>
  </w:style>
  <w:style w:type="paragraph" w:styleId="Heading2">
    <w:name w:val="Heading 2"/>
    <w:basedOn w:val="Normal"/>
    <w:next w:val="Normal"/>
    <w:link w:val="20"/>
    <w:qFormat/>
    <w:rsid w:val="0058650f"/>
    <w:pPr>
      <w:keepNext w:val="true"/>
      <w:keepLines/>
      <w:spacing w:lineRule="auto" w:line="415" w:before="260" w:after="260"/>
      <w:outlineLvl w:val="1"/>
    </w:pPr>
    <w:rPr>
      <w:rFonts w:ascii="SimHei" w:hAnsi="SimHei" w:eastAsia="黑体" w:cs="SimHei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页眉 字符"/>
    <w:basedOn w:val="DefaultParagraphFont"/>
    <w:link w:val="a3"/>
    <w:uiPriority w:val="99"/>
    <w:qFormat/>
    <w:rsid w:val="000a70d8"/>
    <w:rPr>
      <w:sz w:val="18"/>
      <w:szCs w:val="18"/>
    </w:rPr>
  </w:style>
  <w:style w:type="character" w:styleId="Style13" w:customStyle="1">
    <w:name w:val="页脚 字符"/>
    <w:basedOn w:val="DefaultParagraphFont"/>
    <w:link w:val="a5"/>
    <w:uiPriority w:val="99"/>
    <w:qFormat/>
    <w:rsid w:val="000a70d8"/>
    <w:rPr>
      <w:sz w:val="18"/>
      <w:szCs w:val="18"/>
    </w:rPr>
  </w:style>
  <w:style w:type="character" w:styleId="Pagenumber">
    <w:name w:val="page number"/>
    <w:basedOn w:val="DefaultParagraphFont"/>
    <w:qFormat/>
    <w:rsid w:val="000a70d8"/>
    <w:rPr/>
  </w:style>
  <w:style w:type="character" w:styleId="Style14" w:customStyle="1">
    <w:name w:val="文档结构图 字符"/>
    <w:basedOn w:val="DefaultParagraphFont"/>
    <w:link w:val="a8"/>
    <w:uiPriority w:val="99"/>
    <w:semiHidden/>
    <w:qFormat/>
    <w:rsid w:val="000a70d8"/>
    <w:rPr>
      <w:rFonts w:ascii="SimHei" w:hAnsi="SimHei" w:eastAsia="黑体" w:cs="SimHei"/>
      <w:sz w:val="18"/>
      <w:szCs w:val="18"/>
    </w:rPr>
  </w:style>
  <w:style w:type="character" w:styleId="Style15" w:customStyle="1">
    <w:name w:val="主标题 字符"/>
    <w:basedOn w:val="DefaultParagraphFont"/>
    <w:link w:val="aa"/>
    <w:qFormat/>
    <w:rsid w:val="000a70d8"/>
    <w:rPr>
      <w:rFonts w:ascii="SimHei" w:hAnsi="SimHei" w:eastAsia="黑体" w:cs="SimHei"/>
      <w:b/>
      <w:bCs/>
      <w:sz w:val="36"/>
      <w:szCs w:val="20"/>
    </w:rPr>
  </w:style>
  <w:style w:type="character" w:styleId="1" w:customStyle="1">
    <w:name w:val="副标题1 字符"/>
    <w:basedOn w:val="DefaultParagraphFont"/>
    <w:link w:val="11"/>
    <w:qFormat/>
    <w:rsid w:val="000a70d8"/>
    <w:rPr>
      <w:rFonts w:ascii="SimHei" w:hAnsi="SimHei" w:eastAsia="黑体" w:cs="SimHei"/>
      <w:sz w:val="3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dd2d80"/>
    <w:rPr>
      <w:color w:val="808080"/>
    </w:rPr>
  </w:style>
  <w:style w:type="character" w:styleId="11" w:customStyle="1">
    <w:name w:val="正文1 字符"/>
    <w:basedOn w:val="DefaultParagraphFont"/>
    <w:link w:val="13"/>
    <w:qFormat/>
    <w:rsid w:val="001353b6"/>
    <w:rPr>
      <w:rFonts w:ascii="SimHei" w:hAnsi="SimHei" w:eastAsia="黑体" w:cs="SimHei"/>
      <w:sz w:val="30"/>
      <w:szCs w:val="20"/>
    </w:rPr>
  </w:style>
  <w:style w:type="character" w:styleId="12" w:customStyle="1">
    <w:name w:val="标题 1 字符"/>
    <w:basedOn w:val="DefaultParagraphFont"/>
    <w:link w:val="1"/>
    <w:uiPriority w:val="9"/>
    <w:qFormat/>
    <w:rsid w:val="00bd181a"/>
    <w:rPr>
      <w:rFonts w:ascii="SimHei" w:hAnsi="SimHei" w:eastAsia="黑体" w:cs="SimHei"/>
      <w:bCs/>
      <w:kern w:val="2"/>
      <w:sz w:val="44"/>
      <w:szCs w:val="44"/>
    </w:rPr>
  </w:style>
  <w:style w:type="character" w:styleId="2" w:customStyle="1">
    <w:name w:val="正文2 字符"/>
    <w:basedOn w:val="DefaultParagraphFont"/>
    <w:link w:val="21"/>
    <w:qFormat/>
    <w:rsid w:val="001353b6"/>
    <w:rPr>
      <w:rFonts w:ascii="SimHei" w:hAnsi="SimHei" w:eastAsia="黑体" w:cs="SimHei"/>
      <w:sz w:val="22"/>
      <w:szCs w:val="20"/>
    </w:rPr>
  </w:style>
  <w:style w:type="character" w:styleId="21" w:customStyle="1">
    <w:name w:val="标题 2 字符"/>
    <w:basedOn w:val="DefaultParagraphFont"/>
    <w:link w:val="2"/>
    <w:qFormat/>
    <w:rsid w:val="0058650f"/>
    <w:rPr>
      <w:rFonts w:ascii="SimHei" w:hAnsi="SimHei" w:eastAsia="黑体" w:cs="SimHei"/>
      <w:b/>
      <w:bCs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0a70d8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a6"/>
    <w:uiPriority w:val="99"/>
    <w:unhideWhenUsed/>
    <w:rsid w:val="000a70d8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harCharCharCharCharCharChar" w:customStyle="1">
    <w:name w:val="Char Char Char Char Char Char Char"/>
    <w:basedOn w:val="DocumentMap"/>
    <w:qFormat/>
    <w:rsid w:val="000a70d8"/>
    <w:pPr>
      <w:shd w:val="clear" w:color="auto" w:fill="000080"/>
      <w:spacing w:lineRule="exact" w:line="436"/>
      <w:ind w:start="357" w:hanging="0"/>
      <w:jc w:val="start"/>
      <w:outlineLvl w:val="3"/>
    </w:pPr>
    <w:rPr>
      <w:rFonts w:ascii="SimHei" w:hAnsi="SimHei" w:eastAsia="黑体" w:cs="SimHei"/>
      <w:sz w:val="21"/>
      <w:szCs w:val="20"/>
    </w:rPr>
  </w:style>
  <w:style w:type="paragraph" w:styleId="DocumentMap">
    <w:name w:val="Document Map"/>
    <w:basedOn w:val="Normal"/>
    <w:link w:val="a9"/>
    <w:uiPriority w:val="99"/>
    <w:semiHidden/>
    <w:unhideWhenUsed/>
    <w:qFormat/>
    <w:rsid w:val="000a70d8"/>
    <w:pPr/>
    <w:rPr>
      <w:rFonts w:ascii="SimHei" w:hAnsi="SimHei" w:eastAsia="黑体" w:cs="SimHei"/>
      <w:sz w:val="18"/>
      <w:szCs w:val="18"/>
    </w:rPr>
  </w:style>
  <w:style w:type="paragraph" w:styleId="Style16" w:customStyle="1">
    <w:name w:val="主标题"/>
    <w:basedOn w:val="Normal"/>
    <w:link w:val="ab"/>
    <w:qFormat/>
    <w:rsid w:val="000a70d8"/>
    <w:pPr>
      <w:spacing w:lineRule="exact" w:line="540"/>
      <w:jc w:val="center"/>
    </w:pPr>
    <w:rPr>
      <w:rFonts w:ascii="SimHei" w:hAnsi="SimHei" w:eastAsia="黑体" w:cs="SimHei"/>
      <w:b/>
      <w:bCs/>
      <w:sz w:val="36"/>
    </w:rPr>
  </w:style>
  <w:style w:type="paragraph" w:styleId="13" w:customStyle="1">
    <w:name w:val="副标题1"/>
    <w:basedOn w:val="Normal"/>
    <w:link w:val="12"/>
    <w:qFormat/>
    <w:rsid w:val="000a70d8"/>
    <w:pPr>
      <w:spacing w:lineRule="exact" w:line="540"/>
      <w:jc w:val="center"/>
    </w:pPr>
    <w:rPr>
      <w:rFonts w:ascii="SimHei" w:hAnsi="SimHei" w:eastAsia="黑体" w:cs="SimHei"/>
      <w:sz w:val="30"/>
    </w:rPr>
  </w:style>
  <w:style w:type="paragraph" w:styleId="14" w:customStyle="1">
    <w:name w:val="正文1"/>
    <w:basedOn w:val="Normal"/>
    <w:link w:val="14"/>
    <w:qFormat/>
    <w:rsid w:val="001353b6"/>
    <w:pPr>
      <w:spacing w:lineRule="exact" w:line="540"/>
      <w:ind w:firstLine="200"/>
    </w:pPr>
    <w:rPr>
      <w:rFonts w:ascii="SimHei" w:hAnsi="SimHei" w:eastAsia="黑体" w:cs="SimHei"/>
      <w:sz w:val="30"/>
    </w:rPr>
  </w:style>
  <w:style w:type="paragraph" w:styleId="22" w:customStyle="1">
    <w:name w:val="正文2"/>
    <w:basedOn w:val="Normal"/>
    <w:link w:val="22"/>
    <w:qFormat/>
    <w:rsid w:val="001353b6"/>
    <w:pPr>
      <w:spacing w:lineRule="exact" w:line="440"/>
      <w:ind w:firstLine="200"/>
    </w:pPr>
    <w:rPr>
      <w:rFonts w:ascii="SimHei" w:hAnsi="SimHei" w:eastAsia="黑体" w:cs="SimHei"/>
      <w:sz w:val="22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商务文章2.dotx</Template>
  <TotalTime>3</TotalTime>
  <Application>LibreOffice/7.1.8.1$Linux_X86_64 LibreOffice_project/10$Build-1</Application>
  <AppVersion>15.0000</AppVersion>
  <Pages>12</Pages>
  <Words>159</Words>
  <Characters>908</Characters>
  <CharactersWithSpaces>1065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2019-03-19T10:26:00Z</dcterms:created>
  <dc:creator>精益办公</dc:creator>
  <dc:description/>
  <dc:language>en-US</dc:language>
  <cp:lastModifiedBy>精益办公</cp:lastModifiedBy>
  <dcterms:modified xsi:type="dcterms:W3CDTF">2019-03-19T10:29:00Z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v1.0_mb_SRLKVwjZICM7zzMxfJ3Blw==</vt:lpwstr>
  </property>
</Properties>
</file>