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0D8" w:rsidRDefault="0065569E" w:rsidP="00FD50FB">
      <w:pPr>
        <w:ind w:rightChars="10" w:right="21"/>
        <w:jc w:val="right"/>
      </w:pPr>
      <w:r>
        <w:rPr>
          <w:rFonts w:ascii="SimHei" w:hAnsi="SimHei" w:eastAsia="黑体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-1080135</wp:posOffset>
            </wp:positionH>
            <wp:positionV relativeFrom="margin">
              <wp:posOffset>-914400</wp:posOffset>
            </wp:positionV>
            <wp:extent cx="7564056" cy="10690858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商务封面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056" cy="106908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1B53" w:rsidRDefault="00FF1B53" w:rsidP="00FD50FB">
      <w:pPr>
        <w:ind w:rightChars="10" w:right="21"/>
        <w:jc w:val="right"/>
      </w:pPr>
    </w:p>
    <w:p w:rsidR="00FF1B53" w:rsidRDefault="00FF1B53" w:rsidP="00FD50FB">
      <w:pPr>
        <w:ind w:rightChars="10" w:right="21"/>
        <w:jc w:val="righ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FF1B53" w:rsidRDefault="00FF1B53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8E5281" w:rsidRDefault="008E5281" w:rsidP="00A77634">
      <w:pPr>
        <w:ind w:rightChars="10" w:right="21"/>
        <w:jc w:val="left"/>
      </w:pPr>
    </w:p>
    <w:p w:rsidR="008E5281" w:rsidRDefault="008E5281" w:rsidP="00A77634">
      <w:pPr>
        <w:ind w:rightChars="10" w:right="21"/>
        <w:jc w:val="left"/>
      </w:pPr>
    </w:p>
    <w:p w:rsidR="008E5281" w:rsidRDefault="008E5281" w:rsidP="00A77634">
      <w:pPr>
        <w:ind w:rightChars="10" w:right="21"/>
        <w:jc w:val="left"/>
      </w:pPr>
    </w:p>
    <w:p w:rsidR="008E5281" w:rsidRDefault="008E5281" w:rsidP="00A77634">
      <w:pPr>
        <w:ind w:rightChars="10" w:right="21"/>
        <w:jc w:val="left"/>
      </w:pPr>
    </w:p>
    <w:p w:rsidR="008E5281" w:rsidRDefault="008E5281" w:rsidP="00A77634">
      <w:pPr>
        <w:ind w:rightChars="10" w:right="21"/>
        <w:jc w:val="left"/>
      </w:pPr>
    </w:p>
    <w:p w:rsidR="008E5281" w:rsidRDefault="008E5281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D0453E" w:rsidRDefault="00D0453E" w:rsidP="00A77634">
      <w:pPr>
        <w:ind w:rightChars="10" w:right="21"/>
        <w:jc w:val="left"/>
      </w:pPr>
    </w:p>
    <w:p w:rsidR="001353B6" w:rsidRDefault="001353B6" w:rsidP="00A77634">
      <w:pPr>
        <w:ind w:rightChars="10" w:right="21"/>
        <w:jc w:val="left"/>
      </w:pPr>
    </w:p>
    <w:p w:rsidR="00FD50FB" w:rsidRDefault="00FD50FB" w:rsidP="00A77634">
      <w:pPr>
        <w:ind w:rightChars="10" w:right="21"/>
        <w:jc w:val="left"/>
      </w:pPr>
    </w:p>
    <w:p w:rsidR="00FD50FB" w:rsidRDefault="00FD50FB" w:rsidP="00A77634">
      <w:pPr>
        <w:ind w:rightChars="10" w:right="21"/>
        <w:jc w:val="left"/>
      </w:pPr>
    </w:p>
    <w:p w:rsidR="00FD50FB" w:rsidRDefault="00FD50FB" w:rsidP="00A77634">
      <w:pPr>
        <w:ind w:rightChars="10" w:right="21"/>
        <w:jc w:val="left"/>
      </w:pPr>
    </w:p>
    <w:p w:rsidR="0065569E" w:rsidRDefault="0065569E" w:rsidP="00A77634">
      <w:pPr>
        <w:ind w:rightChars="10" w:right="21"/>
        <w:jc w:val="left"/>
      </w:pPr>
    </w:p>
    <w:p w:rsidR="00C63539" w:rsidRDefault="009C2254" w:rsidP="00A77634">
      <w:pPr>
        <w:ind w:rightChars="10" w:right="21"/>
        <w:jc w:val="left"/>
      </w:pPr>
      <w:r>
        <w:rPr>
          <w:rFonts w:ascii="SimHei" w:hAnsi="SimHei" w:eastAsia="黑体"/>
          <w:noProof/>
        </w:rPr>
        <mc:AlternateContent>
          <mc:Choice Requires="wpc">
            <w:drawing>
              <wp:anchor distT="0" distB="0" distL="114300" distR="114300" simplePos="0" relativeHeight="251668480" behindDoc="0" locked="0" layoutInCell="1" allowOverlap="1" wp14:anchorId="68CB55E5" wp14:editId="5BAB2F52">
                <wp:simplePos x="0" y="0"/>
                <wp:positionH relativeFrom="column">
                  <wp:posOffset>-391366</wp:posOffset>
                </wp:positionH>
                <wp:positionV relativeFrom="paragraph">
                  <wp:posOffset>250965</wp:posOffset>
                </wp:positionV>
                <wp:extent cx="1036094" cy="1036814"/>
                <wp:effectExtent l="0" t="0" r="0" b="0"/>
                <wp:wrapNone/>
                <wp:docPr id="16" name="画布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5" name="Freeform 13"/>
                        <wps:cNvSpPr>
                          <a:spLocks noEditPoints="1"/>
                        </wps:cNvSpPr>
                        <wps:spPr bwMode="auto">
                          <a:xfrm>
                            <a:off x="91516" y="118757"/>
                            <a:ext cx="872732" cy="915093"/>
                          </a:xfrm>
                          <a:custGeom>
                            <a:avLst/>
                            <a:gdLst>
                              <a:gd name="T0" fmla="*/ 875 w 2333"/>
                              <a:gd name="T1" fmla="*/ 0 h 2450"/>
                              <a:gd name="T2" fmla="*/ 641 w 2333"/>
                              <a:gd name="T3" fmla="*/ 116 h 2450"/>
                              <a:gd name="T4" fmla="*/ 554 w 2333"/>
                              <a:gd name="T5" fmla="*/ 350 h 2450"/>
                              <a:gd name="T6" fmla="*/ 671 w 2333"/>
                              <a:gd name="T7" fmla="*/ 904 h 2450"/>
                              <a:gd name="T8" fmla="*/ 787 w 2333"/>
                              <a:gd name="T9" fmla="*/ 350 h 2450"/>
                              <a:gd name="T10" fmla="*/ 875 w 2333"/>
                              <a:gd name="T11" fmla="*/ 262 h 2450"/>
                              <a:gd name="T12" fmla="*/ 1633 w 2333"/>
                              <a:gd name="T13" fmla="*/ 612 h 2450"/>
                              <a:gd name="T14" fmla="*/ 1691 w 2333"/>
                              <a:gd name="T15" fmla="*/ 671 h 2450"/>
                              <a:gd name="T16" fmla="*/ 2100 w 2333"/>
                              <a:gd name="T17" fmla="*/ 1866 h 2450"/>
                              <a:gd name="T18" fmla="*/ 2012 w 2333"/>
                              <a:gd name="T19" fmla="*/ 1954 h 2450"/>
                              <a:gd name="T20" fmla="*/ 1312 w 2333"/>
                              <a:gd name="T21" fmla="*/ 2187 h 2450"/>
                              <a:gd name="T22" fmla="*/ 2129 w 2333"/>
                              <a:gd name="T23" fmla="*/ 2158 h 2450"/>
                              <a:gd name="T24" fmla="*/ 2304 w 2333"/>
                              <a:gd name="T25" fmla="*/ 1983 h 2450"/>
                              <a:gd name="T26" fmla="*/ 2333 w 2333"/>
                              <a:gd name="T27" fmla="*/ 525 h 2450"/>
                              <a:gd name="T28" fmla="*/ 262 w 2333"/>
                              <a:gd name="T29" fmla="*/ 816 h 2450"/>
                              <a:gd name="T30" fmla="*/ 87 w 2333"/>
                              <a:gd name="T31" fmla="*/ 962 h 2450"/>
                              <a:gd name="T32" fmla="*/ 0 w 2333"/>
                              <a:gd name="T33" fmla="*/ 1166 h 2450"/>
                              <a:gd name="T34" fmla="*/ 175 w 2333"/>
                              <a:gd name="T35" fmla="*/ 1487 h 2450"/>
                              <a:gd name="T36" fmla="*/ 321 w 2333"/>
                              <a:gd name="T37" fmla="*/ 1691 h 2450"/>
                              <a:gd name="T38" fmla="*/ 321 w 2333"/>
                              <a:gd name="T39" fmla="*/ 1633 h 2450"/>
                              <a:gd name="T40" fmla="*/ 233 w 2333"/>
                              <a:gd name="T41" fmla="*/ 1429 h 2450"/>
                              <a:gd name="T42" fmla="*/ 146 w 2333"/>
                              <a:gd name="T43" fmla="*/ 1196 h 2450"/>
                              <a:gd name="T44" fmla="*/ 204 w 2333"/>
                              <a:gd name="T45" fmla="*/ 1050 h 2450"/>
                              <a:gd name="T46" fmla="*/ 350 w 2333"/>
                              <a:gd name="T47" fmla="*/ 991 h 2450"/>
                              <a:gd name="T48" fmla="*/ 379 w 2333"/>
                              <a:gd name="T49" fmla="*/ 787 h 2450"/>
                              <a:gd name="T50" fmla="*/ 233 w 2333"/>
                              <a:gd name="T51" fmla="*/ 1137 h 2450"/>
                              <a:gd name="T52" fmla="*/ 466 w 2333"/>
                              <a:gd name="T53" fmla="*/ 1691 h 2450"/>
                              <a:gd name="T54" fmla="*/ 846 w 2333"/>
                              <a:gd name="T55" fmla="*/ 1866 h 2450"/>
                              <a:gd name="T56" fmla="*/ 904 w 2333"/>
                              <a:gd name="T57" fmla="*/ 1429 h 2450"/>
                              <a:gd name="T58" fmla="*/ 583 w 2333"/>
                              <a:gd name="T59" fmla="*/ 962 h 2450"/>
                              <a:gd name="T60" fmla="*/ 233 w 2333"/>
                              <a:gd name="T61" fmla="*/ 1137 h 2450"/>
                              <a:gd name="T62" fmla="*/ 875 w 2333"/>
                              <a:gd name="T63" fmla="*/ 2216 h 2450"/>
                              <a:gd name="T64" fmla="*/ 1137 w 2333"/>
                              <a:gd name="T65" fmla="*/ 2450 h 2450"/>
                              <a:gd name="T66" fmla="*/ 1225 w 2333"/>
                              <a:gd name="T67" fmla="*/ 2391 h 2450"/>
                              <a:gd name="T68" fmla="*/ 1166 w 2333"/>
                              <a:gd name="T69" fmla="*/ 2071 h 2450"/>
                              <a:gd name="T70" fmla="*/ 904 w 2333"/>
                              <a:gd name="T71" fmla="*/ 1954 h 2450"/>
                              <a:gd name="T72" fmla="*/ 1487 w 2333"/>
                              <a:gd name="T73" fmla="*/ 437 h 2450"/>
                              <a:gd name="T74" fmla="*/ 933 w 2333"/>
                              <a:gd name="T75" fmla="*/ 554 h 2450"/>
                              <a:gd name="T76" fmla="*/ 1487 w 2333"/>
                              <a:gd name="T77" fmla="*/ 437 h 2450"/>
                              <a:gd name="T78" fmla="*/ 1604 w 2333"/>
                              <a:gd name="T79" fmla="*/ 1283 h 2450"/>
                              <a:gd name="T80" fmla="*/ 1925 w 2333"/>
                              <a:gd name="T81" fmla="*/ 1400 h 2450"/>
                              <a:gd name="T82" fmla="*/ 1925 w 2333"/>
                              <a:gd name="T83" fmla="*/ 991 h 2450"/>
                              <a:gd name="T84" fmla="*/ 933 w 2333"/>
                              <a:gd name="T85" fmla="*/ 1108 h 2450"/>
                              <a:gd name="T86" fmla="*/ 1925 w 2333"/>
                              <a:gd name="T87" fmla="*/ 991 h 2450"/>
                              <a:gd name="T88" fmla="*/ 933 w 2333"/>
                              <a:gd name="T89" fmla="*/ 729 h 2450"/>
                              <a:gd name="T90" fmla="*/ 1925 w 2333"/>
                              <a:gd name="T91" fmla="*/ 846 h 2450"/>
                              <a:gd name="T92" fmla="*/ 2012 w 2333"/>
                              <a:gd name="T93" fmla="*/ 554 h 2450"/>
                              <a:gd name="T94" fmla="*/ 1750 w 2333"/>
                              <a:gd name="T95" fmla="*/ 525 h 2450"/>
                              <a:gd name="T96" fmla="*/ 1750 w 2333"/>
                              <a:gd name="T97" fmla="*/ 262 h 24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333" h="2450">
                                <a:moveTo>
                                  <a:pt x="1837" y="0"/>
                                </a:moveTo>
                                <a:lnTo>
                                  <a:pt x="875" y="0"/>
                                </a:lnTo>
                                <a:lnTo>
                                  <a:pt x="758" y="29"/>
                                </a:lnTo>
                                <a:lnTo>
                                  <a:pt x="641" y="116"/>
                                </a:lnTo>
                                <a:lnTo>
                                  <a:pt x="583" y="204"/>
                                </a:lnTo>
                                <a:lnTo>
                                  <a:pt x="554" y="350"/>
                                </a:lnTo>
                                <a:lnTo>
                                  <a:pt x="554" y="758"/>
                                </a:lnTo>
                                <a:lnTo>
                                  <a:pt x="671" y="904"/>
                                </a:lnTo>
                                <a:lnTo>
                                  <a:pt x="787" y="1050"/>
                                </a:lnTo>
                                <a:lnTo>
                                  <a:pt x="787" y="350"/>
                                </a:lnTo>
                                <a:lnTo>
                                  <a:pt x="816" y="291"/>
                                </a:lnTo>
                                <a:lnTo>
                                  <a:pt x="875" y="262"/>
                                </a:lnTo>
                                <a:lnTo>
                                  <a:pt x="1633" y="262"/>
                                </a:lnTo>
                                <a:lnTo>
                                  <a:pt x="1633" y="612"/>
                                </a:lnTo>
                                <a:lnTo>
                                  <a:pt x="1633" y="641"/>
                                </a:lnTo>
                                <a:lnTo>
                                  <a:pt x="1691" y="671"/>
                                </a:lnTo>
                                <a:lnTo>
                                  <a:pt x="2100" y="671"/>
                                </a:lnTo>
                                <a:lnTo>
                                  <a:pt x="2100" y="1866"/>
                                </a:lnTo>
                                <a:lnTo>
                                  <a:pt x="2071" y="1925"/>
                                </a:lnTo>
                                <a:lnTo>
                                  <a:pt x="2012" y="1954"/>
                                </a:lnTo>
                                <a:lnTo>
                                  <a:pt x="1254" y="1954"/>
                                </a:lnTo>
                                <a:lnTo>
                                  <a:pt x="1312" y="2187"/>
                                </a:lnTo>
                                <a:lnTo>
                                  <a:pt x="2012" y="2187"/>
                                </a:lnTo>
                                <a:lnTo>
                                  <a:pt x="2129" y="2158"/>
                                </a:lnTo>
                                <a:lnTo>
                                  <a:pt x="2246" y="2100"/>
                                </a:lnTo>
                                <a:lnTo>
                                  <a:pt x="2304" y="1983"/>
                                </a:lnTo>
                                <a:lnTo>
                                  <a:pt x="2333" y="1866"/>
                                </a:lnTo>
                                <a:lnTo>
                                  <a:pt x="2333" y="525"/>
                                </a:lnTo>
                                <a:lnTo>
                                  <a:pt x="1837" y="0"/>
                                </a:lnTo>
                                <a:close/>
                                <a:moveTo>
                                  <a:pt x="262" y="816"/>
                                </a:moveTo>
                                <a:lnTo>
                                  <a:pt x="204" y="904"/>
                                </a:lnTo>
                                <a:lnTo>
                                  <a:pt x="87" y="962"/>
                                </a:lnTo>
                                <a:lnTo>
                                  <a:pt x="29" y="1050"/>
                                </a:lnTo>
                                <a:lnTo>
                                  <a:pt x="0" y="1166"/>
                                </a:lnTo>
                                <a:lnTo>
                                  <a:pt x="58" y="1283"/>
                                </a:lnTo>
                                <a:lnTo>
                                  <a:pt x="175" y="1487"/>
                                </a:lnTo>
                                <a:lnTo>
                                  <a:pt x="291" y="1721"/>
                                </a:lnTo>
                                <a:lnTo>
                                  <a:pt x="321" y="1691"/>
                                </a:lnTo>
                                <a:lnTo>
                                  <a:pt x="350" y="1662"/>
                                </a:lnTo>
                                <a:lnTo>
                                  <a:pt x="321" y="1633"/>
                                </a:lnTo>
                                <a:lnTo>
                                  <a:pt x="321" y="1575"/>
                                </a:lnTo>
                                <a:lnTo>
                                  <a:pt x="233" y="1429"/>
                                </a:lnTo>
                                <a:lnTo>
                                  <a:pt x="175" y="1312"/>
                                </a:lnTo>
                                <a:lnTo>
                                  <a:pt x="146" y="1196"/>
                                </a:lnTo>
                                <a:lnTo>
                                  <a:pt x="146" y="1108"/>
                                </a:lnTo>
                                <a:lnTo>
                                  <a:pt x="204" y="1050"/>
                                </a:lnTo>
                                <a:lnTo>
                                  <a:pt x="204" y="1050"/>
                                </a:lnTo>
                                <a:lnTo>
                                  <a:pt x="350" y="991"/>
                                </a:lnTo>
                                <a:lnTo>
                                  <a:pt x="496" y="875"/>
                                </a:lnTo>
                                <a:lnTo>
                                  <a:pt x="379" y="787"/>
                                </a:lnTo>
                                <a:lnTo>
                                  <a:pt x="262" y="816"/>
                                </a:lnTo>
                                <a:close/>
                                <a:moveTo>
                                  <a:pt x="233" y="1137"/>
                                </a:moveTo>
                                <a:lnTo>
                                  <a:pt x="321" y="1400"/>
                                </a:lnTo>
                                <a:lnTo>
                                  <a:pt x="466" y="1691"/>
                                </a:lnTo>
                                <a:lnTo>
                                  <a:pt x="671" y="1983"/>
                                </a:lnTo>
                                <a:lnTo>
                                  <a:pt x="846" y="1866"/>
                                </a:lnTo>
                                <a:lnTo>
                                  <a:pt x="1050" y="1750"/>
                                </a:lnTo>
                                <a:lnTo>
                                  <a:pt x="904" y="1429"/>
                                </a:lnTo>
                                <a:lnTo>
                                  <a:pt x="729" y="1166"/>
                                </a:lnTo>
                                <a:lnTo>
                                  <a:pt x="583" y="962"/>
                                </a:lnTo>
                                <a:lnTo>
                                  <a:pt x="408" y="1050"/>
                                </a:lnTo>
                                <a:lnTo>
                                  <a:pt x="233" y="1137"/>
                                </a:lnTo>
                                <a:close/>
                                <a:moveTo>
                                  <a:pt x="729" y="2041"/>
                                </a:moveTo>
                                <a:lnTo>
                                  <a:pt x="875" y="2216"/>
                                </a:lnTo>
                                <a:lnTo>
                                  <a:pt x="1021" y="2362"/>
                                </a:lnTo>
                                <a:lnTo>
                                  <a:pt x="1137" y="2450"/>
                                </a:lnTo>
                                <a:lnTo>
                                  <a:pt x="1196" y="2450"/>
                                </a:lnTo>
                                <a:lnTo>
                                  <a:pt x="1225" y="2391"/>
                                </a:lnTo>
                                <a:lnTo>
                                  <a:pt x="1225" y="2246"/>
                                </a:lnTo>
                                <a:lnTo>
                                  <a:pt x="1166" y="2071"/>
                                </a:lnTo>
                                <a:lnTo>
                                  <a:pt x="1108" y="1837"/>
                                </a:lnTo>
                                <a:lnTo>
                                  <a:pt x="904" y="1954"/>
                                </a:lnTo>
                                <a:lnTo>
                                  <a:pt x="729" y="2041"/>
                                </a:lnTo>
                                <a:close/>
                                <a:moveTo>
                                  <a:pt x="1487" y="437"/>
                                </a:moveTo>
                                <a:lnTo>
                                  <a:pt x="933" y="437"/>
                                </a:lnTo>
                                <a:lnTo>
                                  <a:pt x="933" y="554"/>
                                </a:lnTo>
                                <a:lnTo>
                                  <a:pt x="1487" y="554"/>
                                </a:lnTo>
                                <a:lnTo>
                                  <a:pt x="1487" y="437"/>
                                </a:lnTo>
                                <a:close/>
                                <a:moveTo>
                                  <a:pt x="1925" y="1283"/>
                                </a:moveTo>
                                <a:lnTo>
                                  <a:pt x="1604" y="1283"/>
                                </a:lnTo>
                                <a:lnTo>
                                  <a:pt x="1604" y="1400"/>
                                </a:lnTo>
                                <a:lnTo>
                                  <a:pt x="1925" y="1400"/>
                                </a:lnTo>
                                <a:lnTo>
                                  <a:pt x="1925" y="1283"/>
                                </a:lnTo>
                                <a:close/>
                                <a:moveTo>
                                  <a:pt x="1925" y="991"/>
                                </a:moveTo>
                                <a:lnTo>
                                  <a:pt x="933" y="991"/>
                                </a:lnTo>
                                <a:lnTo>
                                  <a:pt x="933" y="1108"/>
                                </a:lnTo>
                                <a:lnTo>
                                  <a:pt x="1925" y="1108"/>
                                </a:lnTo>
                                <a:lnTo>
                                  <a:pt x="1925" y="991"/>
                                </a:lnTo>
                                <a:close/>
                                <a:moveTo>
                                  <a:pt x="1925" y="729"/>
                                </a:moveTo>
                                <a:lnTo>
                                  <a:pt x="933" y="729"/>
                                </a:lnTo>
                                <a:lnTo>
                                  <a:pt x="933" y="846"/>
                                </a:lnTo>
                                <a:lnTo>
                                  <a:pt x="1925" y="846"/>
                                </a:lnTo>
                                <a:lnTo>
                                  <a:pt x="1925" y="729"/>
                                </a:lnTo>
                                <a:close/>
                                <a:moveTo>
                                  <a:pt x="2012" y="554"/>
                                </a:moveTo>
                                <a:lnTo>
                                  <a:pt x="1779" y="554"/>
                                </a:lnTo>
                                <a:lnTo>
                                  <a:pt x="1750" y="525"/>
                                </a:lnTo>
                                <a:lnTo>
                                  <a:pt x="1750" y="496"/>
                                </a:lnTo>
                                <a:lnTo>
                                  <a:pt x="1750" y="262"/>
                                </a:lnTo>
                                <a:lnTo>
                                  <a:pt x="2012" y="5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CBC44E" id="画布 16" o:spid="_x0000_s1026" editas="canvas" style="position:absolute;left:0;text-align:left;margin-left:-30.8pt;margin-top:19.75pt;width:81.6pt;height:81.65pt;z-index:251668480" coordsize="10356,10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">
                <v:shape id="_x0000_s1027" type="#_x0000_t75" style="position:absolute;width:10356;height:10363;visibility:visible;mso-wrap-style:square">
                  <v:fill o:detectmouseclick="t"/>
                  <v:path o:connecttype="none"/>
                </v:shape>
                <v:shape id="Freeform 13" o:spid="_x0000_s1028" style="position:absolute;left:915;top:1187;width:8727;height:9151;visibility:visible;mso-wrap-style:square;v-text-anchor:top" coordsize="2333,2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" path="m1837,l875,,758,29,641,116r-58,88l554,350r,408l671,904r116,146l787,350r29,-59l875,262r758,l1633,612r,29l1691,671r409,l2100,1866r-29,59l2012,1954r-758,l1312,2187r700,l2129,2158r117,-58l2304,1983r29,-117l2333,525,1837,xm262,816r-58,88l87,962r-58,88l,1166r58,117l175,1487r116,234l321,1691r29,-29l321,1633r,-58l233,1429,175,1312,146,1196r,-88l204,1050r,l350,991,496,875,379,787,262,816xm233,1137r88,263l466,1691r205,292l846,1866r204,-116l904,1429,729,1166,583,962r-175,88l233,1137xm729,2041r146,175l1021,2362r116,88l1196,2450r29,-59l1225,2246r-59,-175l1108,1837,904,1954r-175,87xm1487,437r-554,l933,554r554,l1487,437xm1925,1283r-321,l1604,1400r321,l1925,1283xm1925,991r-992,l933,1108r992,l1925,991xm1925,729r-992,l933,846r992,l1925,729xm2012,554r-233,l1750,525r,-29l1750,262r262,292xe" fillcolor="white [3212]" stroked="f">
                  <v:path arrowok="t" o:connecttype="custom" o:connectlocs="327321,0;239786,43327;207241,130728;251009,337651;294402,130728;327321,97859;610875,228586;632572,250623;785571,696965;752652,729833;490795,816861;796419,806029;861884,740665;872732,196091;98009,304782;32545,359314;0,435510;65464,555405;120080,631601;120080,609937;87161,533742;54616,446715;76313,392183;130929,370146;141777,293950;87161,424678;174322,631601;316473,696965;338170,533742;218089,359314;87161,424678;327321,827692;425331,915093;458250,893056;436179,773534;338170,729833;556259,163223;349018,206923;556259,163223;600027,479210;720107,522910;720107,370146;349018,413846;720107,370146;349018,272287;720107,315987;752652,206923;654643,196091;654643,97859" o:connectangles="0,0,0,0,0,0,0,0,0,0,0,0,0,0,0,0,0,0,0,0,0,0,0,0,0,0,0,0,0,0,0,0,0,0,0,0,0,0,0,0,0,0,0,0,0,0,0,0,0"/>
                  <o:lock v:ext="edit" verticies="t"/>
                </v:shape>
              </v:group>
            </w:pict>
          </mc:Fallback>
        </mc:AlternateContent>
      </w:r>
    </w:p>
    <w:p w:rsidR="00C63539" w:rsidRPr="00D0453E" w:rsidRDefault="008E5281" w:rsidP="00A77634">
      <w:pPr>
        <w:ind w:rightChars="10" w:right="21"/>
        <w:jc w:val="left"/>
        <w:rPr>
          <w:color w:val="FFFFFF" w:themeColor="background1"/>
        </w:rPr>
      </w:pPr>
      <w:r>
        <w:rPr>
          <w:rFonts w:ascii="SimHei" w:eastAsia="黑体" w:hAnsi="SimHei" w:hint="eastAsia"/>
          <w:noProof/>
          <w:color w:val="FFFFFF" w:themeColor="background1"/>
          <w:sz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1651503</wp:posOffset>
                </wp:positionH>
                <wp:positionV relativeFrom="paragraph">
                  <wp:posOffset>55880</wp:posOffset>
                </wp:positionV>
                <wp:extent cx="6152383" cy="6546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2383" cy="6546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5281" w:rsidRPr="00F302C3" w:rsidRDefault="00B919B1" w:rsidP="008E5281">
                            <w:pPr>
                              <w:pStyle w:val="15"/>
                              <w:ind w:leftChars="-17" w:left="-36" w:firstLineChars="4" w:firstLine="31"/>
                              <w:jc w:val="left"/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7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 w:rsidRPr="00F302C3">
                              <w:rPr>
                                <w:bCs w:val="0"/>
                                <w:sz w:val="78"/>
                              </w:rPr>
                              <w:pict>
                                <v:shape id="图片 6" o:spid="_x0000_i1035" type="#_x0000_t75" style="width:11.2pt;height:43.95pt;visibility:visible;mso-wrap-style:square">
                                  <v:imagedata r:id="rId9" o:title=""/>
                                </v:shape>
                              </w:pict>
                            </w:r>
                            <w:r w:rsidR="00F302C3" w:rsidRPr="00F302C3"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7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人力资源部工作流程图</w:t>
                            </w:r>
                          </w:p>
                          <w:bookmarkEnd w:id="0"/>
                          <w:p w:rsidR="008E5281" w:rsidRDefault="008E5281" w:rsidP="008E5281">
                            <w:pPr>
                              <w:ind w:leftChars="-17" w:left="-36" w:firstLineChars="4" w:firstLine="8"/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130.05pt;margin-top:4.4pt;width:484.45pt;height:51.55pt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" filled="f" stroked="f" strokeweight=".5pt">
                <v:textbox>
                  <w:txbxContent>
                    <w:p w:rsidR="008E5281" w:rsidRPr="00F302C3" w:rsidRDefault="00B919B1" w:rsidP="008E5281">
                      <w:pPr>
                        <w:pStyle w:val="15"/>
                        <w:ind w:leftChars="-17" w:left="-36" w:firstLineChars="4" w:firstLine="31"/>
                        <w:jc w:val="left"/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7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bookmarkStart w:id="1" w:name="_GoBack"/>
                      <w:r w:rsidRPr="00F302C3">
                        <w:rPr>
                          <w:bCs w:val="0"/>
                          <w:sz w:val="78"/>
                        </w:rPr>
                        <w:pict>
                          <v:shape id="图片 6" o:spid="_x0000_i1035" type="#_x0000_t75" style="width:11.2pt;height:43.95pt;visibility:visible;mso-wrap-style:square">
                            <v:imagedata r:id="rId9" o:title=""/>
                          </v:shape>
                        </w:pict>
                      </w:r>
                      <w:r w:rsidR="00F302C3" w:rsidRPr="00F302C3"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7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人力资源部工作流程图</w:t>
                      </w:r>
                    </w:p>
                    <w:bookmarkEnd w:id="1"/>
                    <w:p w:rsidR="008E5281" w:rsidRDefault="008E5281" w:rsidP="008E5281">
                      <w:pPr>
                        <w:ind w:leftChars="-17" w:left="-36" w:firstLineChars="4" w:firstLine="8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226FF" w:rsidRDefault="001226FF" w:rsidP="00A77634">
      <w:pPr>
        <w:ind w:rightChars="10" w:right="21"/>
        <w:jc w:val="left"/>
      </w:pPr>
    </w:p>
    <w:p w:rsidR="00A77634" w:rsidRDefault="00A77634" w:rsidP="00FD50FB">
      <w:pPr>
        <w:ind w:rightChars="10" w:right="21"/>
        <w:jc w:val="right"/>
      </w:pPr>
    </w:p>
    <w:p w:rsidR="00A77634" w:rsidRDefault="00A77634" w:rsidP="00FD50FB">
      <w:pPr>
        <w:ind w:rightChars="10" w:right="21"/>
        <w:jc w:val="right"/>
      </w:pPr>
    </w:p>
    <w:p w:rsidR="00A77634" w:rsidRDefault="009C2254" w:rsidP="00FD50FB">
      <w:pPr>
        <w:ind w:rightChars="10" w:right="21"/>
        <w:jc w:val="right"/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701543</wp:posOffset>
                </wp:positionH>
                <wp:positionV relativeFrom="paragraph">
                  <wp:posOffset>31115</wp:posOffset>
                </wp:positionV>
                <wp:extent cx="5607844" cy="427413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7844" cy="427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2254" w:rsidRPr="009C2254" w:rsidRDefault="00F302C3" w:rsidP="009C2254">
                            <w:pPr>
                              <w:pStyle w:val="11"/>
                              <w:spacing w:line="400" w:lineRule="exact"/>
                              <w:ind w:rightChars="471" w:right="989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0"/>
                              </w:rPr>
                              <w:t>含各种流程图十几个，全文3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0"/>
                              </w:rPr>
                              <w:t>000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0"/>
                              </w:rPr>
                              <w:t>字</w:t>
                            </w:r>
                          </w:p>
                          <w:p w:rsidR="009C2254" w:rsidRPr="009C2254" w:rsidRDefault="009C2254" w:rsidP="009C2254">
                            <w:pPr>
                              <w:spacing w:line="400" w:lineRule="exact"/>
                              <w:jc w:val="lef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4" o:spid="_x0000_s1027" type="#_x0000_t202" style="position:absolute;left:0;text-align:left;margin-left:55.25pt;margin-top:2.45pt;width:441.55pt;height:33.6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" filled="f" stroked="f" strokeweight=".5pt">
                <v:textbox>
                  <w:txbxContent>
                    <w:p w:rsidR="009C2254" w:rsidRPr="009C2254" w:rsidRDefault="00F302C3" w:rsidP="009C2254">
                      <w:pPr>
                        <w:pStyle w:val="11"/>
                        <w:spacing w:line="400" w:lineRule="exact"/>
                        <w:ind w:rightChars="471" w:right="989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0"/>
                        </w:rPr>
                        <w:t>含各种流程图十几个，全文3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0"/>
                        </w:rPr>
                        <w:t>000</w:t>
                      </w: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0"/>
                        </w:rPr>
                        <w:t>字</w:t>
                      </w:r>
                    </w:p>
                    <w:p w:rsidR="009C2254" w:rsidRPr="009C2254" w:rsidRDefault="009C2254" w:rsidP="009C2254">
                      <w:pPr>
                        <w:spacing w:line="400" w:lineRule="exact"/>
                        <w:jc w:val="left"/>
                        <w:rPr>
                          <w:color w:val="FFFFFF" w:themeColor="background1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77634" w:rsidRDefault="00A77634" w:rsidP="00FD50FB">
      <w:pPr>
        <w:ind w:rightChars="10" w:right="21"/>
        <w:jc w:val="right"/>
      </w:pPr>
    </w:p>
    <w:p w:rsidR="00A77634" w:rsidRDefault="00A77634" w:rsidP="00FD50FB">
      <w:pPr>
        <w:ind w:rightChars="10" w:right="21"/>
        <w:jc w:val="right"/>
      </w:pPr>
    </w:p>
    <w:p w:rsidR="00A77634" w:rsidRDefault="00A77634" w:rsidP="00FD50FB">
      <w:pPr>
        <w:ind w:rightChars="10" w:right="21"/>
        <w:jc w:val="right"/>
      </w:pPr>
    </w:p>
    <w:p w:rsidR="001226FF" w:rsidRPr="001226FF" w:rsidRDefault="001226FF" w:rsidP="00FD50FB">
      <w:pPr>
        <w:ind w:rightChars="10" w:right="21"/>
        <w:jc w:val="right"/>
      </w:pPr>
    </w:p>
    <w:p w:rsidR="009C2254" w:rsidRPr="009C2254" w:rsidRDefault="009C2254" w:rsidP="009C2254">
      <w:pPr>
        <w:ind w:rightChars="471" w:right="989"/>
        <w:jc w:val="center"/>
        <w:rPr>
          <w:rFonts w:ascii="仿宋_GB2312" w:eastAsia="仿宋_GB2312" w:hAnsi="微软雅黑"/>
          <w:sz w:val="32"/>
        </w:rPr>
      </w:pPr>
      <w:r w:rsidRPr="009C2254">
        <w:rPr>
          <w:rFonts w:ascii="SimHei" w:eastAsia="黑体" w:hAnsi="SimHei" w:hint="eastAsia"/>
          <w:sz w:val="32"/>
        </w:rPr>
        <w:t>二○一九年三月</w:t>
      </w:r>
    </w:p>
    <w:p w:rsidR="00F302C3" w:rsidRDefault="00F302C3" w:rsidP="00F302C3">
      <w:pPr>
        <w:ind w:firstLineChars="105" w:firstLine="211"/>
        <w:rPr>
          <w:rFonts w:hint="eastAsia"/>
          <w:b/>
          <w:sz w:val="20"/>
          <w:lang w:val="en-US" w:eastAsia="zh-CN"/>
        </w:rPr>
      </w:pPr>
      <w:r>
        <w:rPr>
          <w:rFonts w:ascii="SimHei" w:hAnsi="SimHei" w:eastAsia="黑体"/>
          <w:b/>
          <w:noProof/>
          <w:sz w:val="20"/>
          <w:lang w:val="en-US" w:eastAsia="zh-CN"/>
        </w:rPr>
        <w:lastRenderedPageBreak/>
        <mc:AlternateContent>
          <mc:Choice Requires="wps">
            <w:drawing>
              <wp:anchor distT="0" distB="0" distL="114300" distR="114300" simplePos="0" relativeHeight="252517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943600" cy="4953000"/>
                <wp:effectExtent l="9525" t="5080" r="9525" b="13970"/>
                <wp:wrapNone/>
                <wp:docPr id="1323" name="矩形 1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4953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EACD74" id="矩形 1323" o:spid="_x0000_s1026" style="position:absolute;left:0;text-align:left;margin-left:0;margin-top:7.8pt;width:468pt;height:390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" filled="f">
                <v:textbox inset="1mm,1mm,0,0"/>
              </v:rect>
            </w:pict>
          </mc:Fallback>
        </mc:AlternateContent>
      </w:r>
    </w:p>
    <w:p w:rsidR="00F302C3" w:rsidRDefault="00F302C3" w:rsidP="00F302C3">
      <w:pPr>
        <w:ind w:firstLineChars="105" w:firstLine="211"/>
        <w:rPr>
          <w:rFonts w:hint="eastAsia"/>
          <w:b/>
          <w:u w:val="double"/>
        </w:rPr>
      </w:pPr>
      <w:r>
        <w:rPr>
          <w:rFonts w:ascii="SimHei" w:hAnsi="SimHei" w:eastAsia="黑体"/>
          <w:b/>
          <w:noProof/>
          <w:sz w:val="20"/>
          <w:u w:val="double"/>
          <w:lang w:val="en-US" w:eastAsia="zh-CN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172720</wp:posOffset>
                </wp:positionV>
                <wp:extent cx="635" cy="255905"/>
                <wp:effectExtent l="52705" t="10160" r="60960" b="19685"/>
                <wp:wrapNone/>
                <wp:docPr id="1322" name="直接连接符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5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B0A28" id="直接连接符 1322" o:spid="_x0000_s1026" style="position:absolute;left:0;text-align:lef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13.6pt" to="271.2pt,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b/>
          <w:noProof/>
          <w:sz w:val="20"/>
          <w:u w:val="double"/>
          <w:lang w:val="en-US" w:eastAsia="zh-CN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1905</wp:posOffset>
                </wp:positionV>
                <wp:extent cx="991870" cy="170815"/>
                <wp:effectExtent l="9525" t="10795" r="8255" b="8890"/>
                <wp:wrapNone/>
                <wp:docPr id="1321" name="文本框 1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87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公司发展战略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21" o:spid="_x0000_s1028" type="#_x0000_t202" style="position:absolute;left:0;text-align:left;margin-left:231.75pt;margin-top:.15pt;width:78.1pt;height:13.4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公司发展战略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SimHei" w:hAnsi="SimHei" w:eastAsia="黑体"/>
          <w:b/>
          <w:u w:val="double"/>
        </w:rPr>
        <w:t>人力资源部工作流程图（总图）</w: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g">
            <w:drawing>
              <wp:anchor distT="0" distB="0" distL="114300" distR="114300" simplePos="0" relativeHeight="25245184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99060</wp:posOffset>
                </wp:positionV>
                <wp:extent cx="685800" cy="427355"/>
                <wp:effectExtent l="9525" t="10795" r="9525" b="9525"/>
                <wp:wrapNone/>
                <wp:docPr id="1318" name="组合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427355"/>
                          <a:chOff x="0" y="0"/>
                          <a:chExt cx="1620" cy="780"/>
                        </a:xfrm>
                      </wpg:grpSpPr>
                      <wps:wsp>
                        <wps:cNvPr id="1319" name="AutoShape 107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620" cy="780"/>
                          </a:xfrm>
                          <a:prstGeom prst="flowChartDocumen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Text Box 1075"/>
                        <wps:cNvSpPr txBox="1">
                          <a:spLocks noChangeArrowheads="1"/>
                        </wps:cNvSpPr>
                        <wps:spPr bwMode="auto">
                          <a:xfrm>
                            <a:off x="180" y="156"/>
                            <a:ext cx="1260" cy="3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机构职责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318" o:spid="_x0000_s1029" style="position:absolute;left:0;text-align:left;margin-left:378pt;margin-top:7.8pt;width:54pt;height:33.65pt;z-index:252451840" coordsize="162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"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AutoShape 1074" o:spid="_x0000_s1030" type="#_x0000_t114" style="position:absolute;width:162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"/>
                <v:shape id="Text Box 1075" o:spid="_x0000_s1031" type="#_x0000_t202" style="position:absolute;left:180;top:156;width:12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" stroked="f">
                  <v:textbox inset="0,0,0,0">
                    <w:txbxContent>
                      <w:p w:rsidR="00F302C3" w:rsidRDefault="00F302C3" w:rsidP="00F302C3">
                        <w:pPr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/>
                          </w:rPr>
                          <w:t>机构职责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100965</wp:posOffset>
                </wp:positionV>
                <wp:extent cx="522605" cy="351790"/>
                <wp:effectExtent l="0" t="3175" r="1270" b="0"/>
                <wp:wrapNone/>
                <wp:docPr id="1317" name="文本框 1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60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pStyle w:val="af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组织</w:t>
                            </w:r>
                          </w:p>
                          <w:p w:rsidR="00F302C3" w:rsidRDefault="00F302C3" w:rsidP="00F302C3">
                            <w:pPr>
                              <w:pStyle w:val="af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结构图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17" o:spid="_x0000_s1032" type="#_x0000_t202" style="position:absolute;left:0;text-align:left;margin-left:342pt;margin-top:7.95pt;width:41.15pt;height:27.7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" stroked="f">
                <v:textbox inset="0,0,0,0">
                  <w:txbxContent>
                    <w:p w:rsidR="00F302C3" w:rsidRDefault="00F302C3" w:rsidP="00F302C3">
                      <w:pPr>
                        <w:pStyle w:val="af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组织</w:t>
                      </w:r>
                    </w:p>
                    <w:p w:rsidR="00F302C3" w:rsidRDefault="00F302C3" w:rsidP="00F302C3">
                      <w:pPr>
                        <w:pStyle w:val="af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结构图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59690</wp:posOffset>
                </wp:positionV>
                <wp:extent cx="671195" cy="437515"/>
                <wp:effectExtent l="5080" t="9525" r="9525" b="10160"/>
                <wp:wrapNone/>
                <wp:docPr id="1316" name="流程图: 文档 1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195" cy="437515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A1DEC3" id="流程图: 文档 1316" o:spid="_x0000_s1026" type="#_x0000_t114" style="position:absolute;left:0;text-align:left;margin-left:334.15pt;margin-top:4.7pt;width:52.85pt;height:34.45pt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"/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73660</wp:posOffset>
                </wp:positionV>
                <wp:extent cx="300355" cy="85725"/>
                <wp:effectExtent l="9525" t="21590" r="23495" b="16510"/>
                <wp:wrapNone/>
                <wp:docPr id="1315" name="箭头: 虚尾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85725"/>
                        </a:xfrm>
                        <a:prstGeom prst="stripedRightArrow">
                          <a:avLst>
                            <a:gd name="adj1" fmla="val 50000"/>
                            <a:gd name="adj2" fmla="val 87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01F0F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箭头: 虚尾 1315" o:spid="_x0000_s1026" type="#_x0000_t93" style="position:absolute;left:0;text-align:left;margin-left:310.5pt;margin-top:5.8pt;width:23.65pt;height:6.7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32385</wp:posOffset>
                </wp:positionV>
                <wp:extent cx="1000125" cy="170815"/>
                <wp:effectExtent l="9525" t="8890" r="9525" b="10795"/>
                <wp:wrapNone/>
                <wp:docPr id="1314" name="文本框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组织结构设置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14" o:spid="_x0000_s1033" type="#_x0000_t202" style="position:absolute;left:0;text-align:left;margin-left:231.75pt;margin-top:2.55pt;width:78.75pt;height:13.45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组织结构设置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175895</wp:posOffset>
                </wp:positionV>
                <wp:extent cx="1000125" cy="418465"/>
                <wp:effectExtent l="5080" t="7620" r="13970" b="12065"/>
                <wp:wrapNone/>
                <wp:docPr id="1313" name="流程图: 多文档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1846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3E4EDB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流程图: 多文档 1313" o:spid="_x0000_s1026" type="#_x0000_t115" style="position:absolute;left:0;text-align:left;margin-left:334.15pt;margin-top:13.85pt;width:78.75pt;height:32.95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5080</wp:posOffset>
                </wp:positionV>
                <wp:extent cx="635" cy="256540"/>
                <wp:effectExtent l="52705" t="8255" r="60960" b="20955"/>
                <wp:wrapNone/>
                <wp:docPr id="1312" name="直接连接符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6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A52833" id="直接连接符 1312" o:spid="_x0000_s1026" style="position:absolute;left:0;text-align:lef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.4pt" to="271.2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P0LSgIAAFw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699770" cy="170815"/>
                <wp:effectExtent l="0" t="0" r="0" b="0"/>
                <wp:wrapNone/>
                <wp:docPr id="1311" name="文本框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职位说明书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11" o:spid="_x0000_s1034" type="#_x0000_t202" style="position:absolute;left:0;text-align:left;margin-left:342pt;margin-top:7.8pt;width:55.1pt;height:13.45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" stroked="f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职位说明书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104140</wp:posOffset>
                </wp:positionV>
                <wp:extent cx="300355" cy="85725"/>
                <wp:effectExtent l="9525" t="19685" r="23495" b="18415"/>
                <wp:wrapNone/>
                <wp:docPr id="1310" name="箭头: 虚尾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85725"/>
                        </a:xfrm>
                        <a:prstGeom prst="stripedRightArrow">
                          <a:avLst>
                            <a:gd name="adj1" fmla="val 50000"/>
                            <a:gd name="adj2" fmla="val 8759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7D3D2" id="箭头: 虚尾 1310" o:spid="_x0000_s1026" type="#_x0000_t93" style="position:absolute;left:0;text-align:left;margin-left:310.5pt;margin-top:8.2pt;width:23.65pt;height:6.75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63500</wp:posOffset>
                </wp:positionV>
                <wp:extent cx="1000125" cy="170815"/>
                <wp:effectExtent l="9525" t="7620" r="9525" b="12065"/>
                <wp:wrapNone/>
                <wp:docPr id="1309" name="文本框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工作分析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09" o:spid="_x0000_s1035" type="#_x0000_t202" style="position:absolute;left:0;text-align:left;margin-left:231.75pt;margin-top:5pt;width:78.75pt;height:13.4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工作分析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36195</wp:posOffset>
                </wp:positionV>
                <wp:extent cx="635" cy="255905"/>
                <wp:effectExtent l="52705" t="6985" r="60960" b="22860"/>
                <wp:wrapNone/>
                <wp:docPr id="1308" name="直接连接符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55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A132C6" id="直接连接符 1308" o:spid="_x0000_s1026" style="position:absolute;left:0;text-align:lef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2.85pt" to="271.2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93980</wp:posOffset>
                </wp:positionV>
                <wp:extent cx="1128395" cy="302260"/>
                <wp:effectExtent l="5080" t="5715" r="9525" b="6350"/>
                <wp:wrapNone/>
                <wp:docPr id="1307" name="流程图: 文档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8395" cy="302260"/>
                        </a:xfrm>
                        <a:prstGeom prst="flowChart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78B17" id="流程图: 文档 1307" o:spid="_x0000_s1026" type="#_x0000_t114" style="position:absolute;left:0;text-align:left;margin-left:334.15pt;margin-top:7.4pt;width:88.85pt;height:23.8pt;z-index:25248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174625</wp:posOffset>
                </wp:positionV>
                <wp:extent cx="878205" cy="161290"/>
                <wp:effectExtent l="0" t="635" r="0" b="0"/>
                <wp:wrapNone/>
                <wp:docPr id="1306" name="文本框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205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年度编制计划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06" o:spid="_x0000_s1036" type="#_x0000_t202" style="position:absolute;left:0;text-align:left;margin-left:342pt;margin-top:13.75pt;width:69.15pt;height:12.7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" stroked="f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年度编制计划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>
                <wp:simplePos x="0" y="0"/>
                <wp:positionH relativeFrom="column">
                  <wp:posOffset>3943350</wp:posOffset>
                </wp:positionH>
                <wp:positionV relativeFrom="paragraph">
                  <wp:posOffset>154940</wp:posOffset>
                </wp:positionV>
                <wp:extent cx="300355" cy="85090"/>
                <wp:effectExtent l="9525" t="19050" r="23495" b="19685"/>
                <wp:wrapNone/>
                <wp:docPr id="1305" name="箭头: 虚尾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0355" cy="85090"/>
                        </a:xfrm>
                        <a:prstGeom prst="stripedRightArrow">
                          <a:avLst>
                            <a:gd name="adj1" fmla="val 50000"/>
                            <a:gd name="adj2" fmla="val 8824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4EE53" id="箭头: 虚尾 1305" o:spid="_x0000_s1026" type="#_x0000_t93" style="position:absolute;left:0;text-align:left;margin-left:310.5pt;margin-top:12.2pt;width:23.65pt;height:6.7pt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93980</wp:posOffset>
                </wp:positionV>
                <wp:extent cx="1000125" cy="170815"/>
                <wp:effectExtent l="9525" t="5715" r="9525" b="13970"/>
                <wp:wrapNone/>
                <wp:docPr id="1304" name="文本框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定岗定编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304" o:spid="_x0000_s1037" type="#_x0000_t202" style="position:absolute;left:0;text-align:left;margin-left:231.75pt;margin-top:7.4pt;width:78.75pt;height:13.45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定岗定编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>
                <wp:simplePos x="0" y="0"/>
                <wp:positionH relativeFrom="column">
                  <wp:posOffset>3443605</wp:posOffset>
                </wp:positionH>
                <wp:positionV relativeFrom="paragraph">
                  <wp:posOffset>66675</wp:posOffset>
                </wp:positionV>
                <wp:extent cx="635" cy="427355"/>
                <wp:effectExtent l="52705" t="5080" r="60960" b="15240"/>
                <wp:wrapNone/>
                <wp:docPr id="1303" name="直接连接符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73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15100" id="直接连接符 1303" o:spid="_x0000_s1026" style="position:absolute;left:0;text-align:lef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1.15pt,5.25pt" to="271.2pt,3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>
                <wp:simplePos x="0" y="0"/>
                <wp:positionH relativeFrom="column">
                  <wp:posOffset>5443855</wp:posOffset>
                </wp:positionH>
                <wp:positionV relativeFrom="paragraph">
                  <wp:posOffset>97790</wp:posOffset>
                </wp:positionV>
                <wp:extent cx="635" cy="170815"/>
                <wp:effectExtent l="52705" t="5715" r="60960" b="23495"/>
                <wp:wrapNone/>
                <wp:docPr id="1302" name="直接连接符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9B7CCD" id="直接连接符 1302" o:spid="_x0000_s1026" style="position:absolute;left:0;text-align:left;z-index:25246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8.65pt,7.7pt" to="428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>
                <wp:simplePos x="0" y="0"/>
                <wp:positionH relativeFrom="column">
                  <wp:posOffset>4643755</wp:posOffset>
                </wp:positionH>
                <wp:positionV relativeFrom="paragraph">
                  <wp:posOffset>97790</wp:posOffset>
                </wp:positionV>
                <wp:extent cx="635" cy="170815"/>
                <wp:effectExtent l="52705" t="5715" r="60960" b="23495"/>
                <wp:wrapNone/>
                <wp:docPr id="1301" name="直接连接符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B4D352" id="直接连接符 1301" o:spid="_x0000_s1026" style="position:absolute;left:0;text-align:lef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5.65pt,7.7pt" to="365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7984" behindDoc="0" locked="0" layoutInCell="1" allowOverlap="1">
                <wp:simplePos x="0" y="0"/>
                <wp:positionH relativeFrom="column">
                  <wp:posOffset>3843655</wp:posOffset>
                </wp:positionH>
                <wp:positionV relativeFrom="paragraph">
                  <wp:posOffset>97790</wp:posOffset>
                </wp:positionV>
                <wp:extent cx="635" cy="170815"/>
                <wp:effectExtent l="52705" t="5715" r="60960" b="23495"/>
                <wp:wrapNone/>
                <wp:docPr id="1300" name="直接连接符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1346E8" id="直接连接符 1300" o:spid="_x0000_s1026" style="position:absolute;left:0;text-align:left;z-index:25245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2.65pt,7.7pt" to="302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>
                <wp:simplePos x="0" y="0"/>
                <wp:positionH relativeFrom="column">
                  <wp:posOffset>3043555</wp:posOffset>
                </wp:positionH>
                <wp:positionV relativeFrom="paragraph">
                  <wp:posOffset>97790</wp:posOffset>
                </wp:positionV>
                <wp:extent cx="635" cy="170815"/>
                <wp:effectExtent l="52705" t="5715" r="60960" b="23495"/>
                <wp:wrapNone/>
                <wp:docPr id="1299" name="直接连接符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A22FD5" id="直接连接符 1299" o:spid="_x0000_s1026" style="position:absolute;left:0;text-align:lef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65pt,7.7pt" to="239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>
                <wp:simplePos x="0" y="0"/>
                <wp:positionH relativeFrom="column">
                  <wp:posOffset>2243455</wp:posOffset>
                </wp:positionH>
                <wp:positionV relativeFrom="paragraph">
                  <wp:posOffset>97790</wp:posOffset>
                </wp:positionV>
                <wp:extent cx="635" cy="170815"/>
                <wp:effectExtent l="52705" t="5715" r="60960" b="23495"/>
                <wp:wrapNone/>
                <wp:docPr id="1298" name="直接连接符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D7DD7" id="直接连接符 1298" o:spid="_x0000_s1026" style="position:absolute;left:0;text-align:lef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65pt,7.7pt" to="176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97790</wp:posOffset>
                </wp:positionV>
                <wp:extent cx="635" cy="170815"/>
                <wp:effectExtent l="52705" t="5715" r="60960" b="23495"/>
                <wp:wrapNone/>
                <wp:docPr id="1297" name="直接连接符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08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99CD55" id="直接连接符 1297" o:spid="_x0000_s1026" style="position:absolute;left:0;text-align:lef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65pt,7.7pt" to="113.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>
                <wp:simplePos x="0" y="0"/>
                <wp:positionH relativeFrom="column">
                  <wp:posOffset>1443355</wp:posOffset>
                </wp:positionH>
                <wp:positionV relativeFrom="paragraph">
                  <wp:posOffset>97790</wp:posOffset>
                </wp:positionV>
                <wp:extent cx="4000500" cy="635"/>
                <wp:effectExtent l="5080" t="5715" r="13970" b="12700"/>
                <wp:wrapNone/>
                <wp:docPr id="1296" name="直接连接符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70E143" id="直接连接符 1296" o:spid="_x0000_s1026" style="position:absolute;left:0;text-align:lef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65pt,7.7pt" to="428.6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"/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70485</wp:posOffset>
                </wp:positionV>
                <wp:extent cx="600075" cy="170815"/>
                <wp:effectExtent l="9525" t="5080" r="9525" b="5080"/>
                <wp:wrapNone/>
                <wp:docPr id="1295" name="文本框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招聘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招</w:t>
                              </w:r>
                              <w:bookmarkStart w:id="2" w:name="_Hlt120429161"/>
                              <w:bookmarkStart w:id="3" w:name="_Hlt120429162"/>
                              <w:bookmarkStart w:id="4" w:name="_Hlt120429317"/>
                              <w:r>
                                <w:rPr>
                                  <w:rStyle w:val="ae"/>
                                  <w:rFonts w:hint="eastAsia"/>
                                </w:rPr>
                                <w:t>聘</w:t>
                              </w:r>
                              <w:bookmarkEnd w:id="2"/>
                              <w:bookmarkEnd w:id="3"/>
                              <w:bookmarkEnd w:id="4"/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95" o:spid="_x0000_s1038" type="#_x0000_t202" style="position:absolute;left:0;text-align:left;margin-left:90pt;margin-top:5.55pt;width:47.25pt;height:13.45pt;z-index:25246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招聘" w:history="1">
                        <w:r>
                          <w:rPr>
                            <w:rStyle w:val="ae"/>
                            <w:rFonts w:hint="eastAsia"/>
                          </w:rPr>
                          <w:t>招</w:t>
                        </w:r>
                        <w:bookmarkStart w:id="5" w:name="_Hlt120429161"/>
                        <w:bookmarkStart w:id="6" w:name="_Hlt120429162"/>
                        <w:bookmarkStart w:id="7" w:name="_Hlt120429317"/>
                        <w:r>
                          <w:rPr>
                            <w:rStyle w:val="ae"/>
                            <w:rFonts w:hint="eastAsia"/>
                          </w:rPr>
                          <w:t>聘</w:t>
                        </w:r>
                        <w:bookmarkEnd w:id="5"/>
                        <w:bookmarkEnd w:id="6"/>
                        <w:bookmarkEnd w:id="7"/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70485</wp:posOffset>
                </wp:positionV>
                <wp:extent cx="600075" cy="170815"/>
                <wp:effectExtent l="9525" t="5080" r="9525" b="5080"/>
                <wp:wrapNone/>
                <wp:docPr id="1294" name="文本框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94" o:spid="_x0000_s1039" type="#_x0000_t202" style="position:absolute;left:0;text-align:left;margin-left:405pt;margin-top:5.55pt;width:47.25pt;height:13.4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70485</wp:posOffset>
                </wp:positionV>
                <wp:extent cx="600075" cy="170815"/>
                <wp:effectExtent l="9525" t="5080" r="9525" b="5080"/>
                <wp:wrapNone/>
                <wp:docPr id="1293" name="文本框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员工关系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93" o:spid="_x0000_s1040" type="#_x0000_t202" style="position:absolute;left:0;text-align:left;margin-left:342pt;margin-top:5.55pt;width:47.25pt;height:13.45pt;z-index:25246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员工关系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70485</wp:posOffset>
                </wp:positionV>
                <wp:extent cx="600075" cy="170815"/>
                <wp:effectExtent l="9525" t="5080" r="9525" b="5080"/>
                <wp:wrapNone/>
                <wp:docPr id="1292" name="文本框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培训发展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92" o:spid="_x0000_s1041" type="#_x0000_t202" style="position:absolute;left:0;text-align:left;margin-left:279pt;margin-top:5.55pt;width:47.25pt;height:13.4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培训发展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208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70485</wp:posOffset>
                </wp:positionV>
                <wp:extent cx="600075" cy="170815"/>
                <wp:effectExtent l="9525" t="5080" r="9525" b="5080"/>
                <wp:wrapNone/>
                <wp:docPr id="1291" name="文本框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薪酬福利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91" o:spid="_x0000_s1042" type="#_x0000_t202" style="position:absolute;left:0;text-align:left;margin-left:3in;margin-top:5.55pt;width:47.25pt;height:13.45pt;z-index:25246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薪酬福利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70485</wp:posOffset>
                </wp:positionV>
                <wp:extent cx="600075" cy="170815"/>
                <wp:effectExtent l="9525" t="5080" r="9525" b="5080"/>
                <wp:wrapNone/>
                <wp:docPr id="1290" name="文本框 1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绩效管理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90" o:spid="_x0000_s1043" type="#_x0000_t202" style="position:absolute;left:0;text-align:left;margin-left:153pt;margin-top:5.55pt;width:47.25pt;height:13.45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绩效管理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1905</wp:posOffset>
                </wp:positionV>
                <wp:extent cx="635" cy="1386840"/>
                <wp:effectExtent l="9525" t="10795" r="8890" b="12065"/>
                <wp:wrapNone/>
                <wp:docPr id="1289" name="直接连接符 1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86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CDBF8" id="直接连接符 1289" o:spid="_x0000_s1026" style="position:absolute;left:0;text-align:lef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.15pt" to="342.05pt,10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43180</wp:posOffset>
                </wp:positionV>
                <wp:extent cx="635" cy="949325"/>
                <wp:effectExtent l="9525" t="13970" r="8890" b="8255"/>
                <wp:wrapNone/>
                <wp:docPr id="1288" name="直接连接符 1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49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ECC33" id="直接连接符 1288" o:spid="_x0000_s1026" style="position:absolute;left:0;text-align:lef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3.4pt" to="279.05pt,7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43180</wp:posOffset>
                </wp:positionV>
                <wp:extent cx="635" cy="454025"/>
                <wp:effectExtent l="9525" t="13970" r="8890" b="8255"/>
                <wp:wrapNone/>
                <wp:docPr id="1287" name="直接连接符 1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40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5923D2" id="直接连接符 1287" o:spid="_x0000_s1026" style="position:absolute;left:0;text-align:left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.4pt" to="216.0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43180</wp:posOffset>
                </wp:positionV>
                <wp:extent cx="635" cy="426720"/>
                <wp:effectExtent l="9525" t="13970" r="8890" b="6985"/>
                <wp:wrapNone/>
                <wp:docPr id="1286" name="直接连接符 1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26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FD489" id="直接连接符 1286" o:spid="_x0000_s1026" style="position:absolute;left:0;text-align:left;z-index:25248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3.4pt" to="153.05pt,3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"/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430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1905</wp:posOffset>
                </wp:positionV>
                <wp:extent cx="400050" cy="334645"/>
                <wp:effectExtent l="9525" t="8890" r="9525" b="8890"/>
                <wp:wrapNone/>
                <wp:docPr id="1285" name="文本框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334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Style w:val="ae"/>
                                <w:rFonts w:hint="eastAsia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 \l "</w:instrText>
                            </w:r>
                            <w:r>
                              <w:rPr>
                                <w:rFonts w:hint="eastAsia"/>
                              </w:rPr>
                              <w:instrText>岗位调整</w:instrText>
                            </w:r>
                            <w:r>
                              <w:instrText xml:space="preserve">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e"/>
                                <w:rFonts w:hint="eastAsia"/>
                              </w:rPr>
                              <w:t>岗</w:t>
                            </w:r>
                            <w:bookmarkStart w:id="8" w:name="_Hlt120466838"/>
                            <w:r>
                              <w:rPr>
                                <w:rStyle w:val="ae"/>
                                <w:rFonts w:hint="eastAsia"/>
                              </w:rPr>
                              <w:t>位</w:t>
                            </w:r>
                            <w:bookmarkEnd w:id="8"/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bookmarkStart w:id="9" w:name="_Hlt120444264"/>
                            <w:r>
                              <w:rPr>
                                <w:rStyle w:val="ae"/>
                                <w:rFonts w:hint="eastAsia"/>
                              </w:rPr>
                              <w:t>调</w:t>
                            </w:r>
                            <w:bookmarkStart w:id="10" w:name="_Hlt120444271"/>
                            <w:bookmarkEnd w:id="9"/>
                            <w:r>
                              <w:rPr>
                                <w:rStyle w:val="ae"/>
                                <w:rFonts w:hint="eastAsia"/>
                              </w:rPr>
                              <w:t>整</w:t>
                            </w:r>
                            <w:bookmarkEnd w:id="10"/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85" o:spid="_x0000_s1044" type="#_x0000_t202" style="position:absolute;left:0;text-align:left;margin-left:297pt;margin-top:.15pt;width:31.5pt;height:26.35pt;z-index:25251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">
                <v:fill opacity="32896f"/>
                <v:textbox inset="0,0,0,0">
                  <w:txbxContent>
                    <w:p w:rsidR="00F302C3" w:rsidRDefault="00F302C3" w:rsidP="00F302C3">
                      <w:pPr>
                        <w:spacing w:line="240" w:lineRule="exact"/>
                        <w:jc w:val="center"/>
                        <w:rPr>
                          <w:rStyle w:val="ae"/>
                          <w:rFonts w:hint="eastAsia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 \l "</w:instrText>
                      </w:r>
                      <w:r>
                        <w:rPr>
                          <w:rFonts w:hint="eastAsia"/>
                        </w:rPr>
                        <w:instrText>岗位调整</w:instrText>
                      </w:r>
                      <w:r>
                        <w:instrText xml:space="preserve">" </w:instrText>
                      </w:r>
                      <w:r>
                        <w:fldChar w:fldCharType="separate"/>
                      </w:r>
                      <w:r>
                        <w:rPr>
                          <w:rStyle w:val="ae"/>
                          <w:rFonts w:hint="eastAsia"/>
                        </w:rPr>
                        <w:t>岗</w:t>
                      </w:r>
                      <w:bookmarkStart w:id="11" w:name="_Hlt120466838"/>
                      <w:r>
                        <w:rPr>
                          <w:rStyle w:val="ae"/>
                          <w:rFonts w:hint="eastAsia"/>
                        </w:rPr>
                        <w:t>位</w:t>
                      </w:r>
                      <w:bookmarkEnd w:id="11"/>
                    </w:p>
                    <w:p w:rsidR="00F302C3" w:rsidRDefault="00F302C3" w:rsidP="00F302C3">
                      <w:pPr>
                        <w:spacing w:line="240" w:lineRule="exact"/>
                        <w:jc w:val="center"/>
                        <w:rPr>
                          <w:rFonts w:hint="eastAsia"/>
                        </w:rPr>
                      </w:pPr>
                      <w:bookmarkStart w:id="12" w:name="_Hlt120444264"/>
                      <w:r>
                        <w:rPr>
                          <w:rStyle w:val="ae"/>
                          <w:rFonts w:hint="eastAsia"/>
                        </w:rPr>
                        <w:t>调</w:t>
                      </w:r>
                      <w:bookmarkStart w:id="13" w:name="_Hlt120444271"/>
                      <w:bookmarkEnd w:id="12"/>
                      <w:r>
                        <w:rPr>
                          <w:rStyle w:val="ae"/>
                          <w:rFonts w:hint="eastAsia"/>
                        </w:rPr>
                        <w:t>整</w:t>
                      </w:r>
                      <w:bookmarkEnd w:id="13"/>
                      <w: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6112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100965</wp:posOffset>
                </wp:positionV>
                <wp:extent cx="99695" cy="635"/>
                <wp:effectExtent l="5080" t="12700" r="9525" b="5715"/>
                <wp:wrapNone/>
                <wp:docPr id="1284" name="直接连接符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25ABB" id="直接连接符 1284" o:spid="_x0000_s1026" style="position:absolute;left:0;text-align:left;z-index:25250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pt,7.95pt" to="357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5088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100965</wp:posOffset>
                </wp:positionV>
                <wp:extent cx="635" cy="2391410"/>
                <wp:effectExtent l="5080" t="12700" r="13335" b="5715"/>
                <wp:wrapNone/>
                <wp:docPr id="1283" name="直接连接符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3914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EF3366" id="直接连接符 1283" o:spid="_x0000_s1026" style="position:absolute;left:0;text-align:lef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pt,7.95pt" to="349.95pt,1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9968" behindDoc="0" locked="0" layoutInCell="1" allowOverlap="1">
                <wp:simplePos x="0" y="0"/>
                <wp:positionH relativeFrom="column">
                  <wp:posOffset>3643630</wp:posOffset>
                </wp:positionH>
                <wp:positionV relativeFrom="paragraph">
                  <wp:posOffset>186055</wp:posOffset>
                </wp:positionV>
                <wp:extent cx="99695" cy="635"/>
                <wp:effectExtent l="5080" t="12065" r="9525" b="6350"/>
                <wp:wrapNone/>
                <wp:docPr id="1282" name="直接连接符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3E4B72" id="直接连接符 1282" o:spid="_x0000_s1026" style="position:absolute;left:0;text-align:lef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9pt,14.65pt" to="294.7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>
                <wp:simplePos x="0" y="0"/>
                <wp:positionH relativeFrom="column">
                  <wp:posOffset>2843530</wp:posOffset>
                </wp:positionH>
                <wp:positionV relativeFrom="paragraph">
                  <wp:posOffset>100965</wp:posOffset>
                </wp:positionV>
                <wp:extent cx="99695" cy="635"/>
                <wp:effectExtent l="5080" t="12700" r="9525" b="5715"/>
                <wp:wrapNone/>
                <wp:docPr id="1281" name="直接连接符 1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43F81A" id="直接连接符 1281" o:spid="_x0000_s1026" style="position:absolute;left:0;text-align:left;z-index:25249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9pt,7.95pt" to="231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100965</wp:posOffset>
                </wp:positionV>
                <wp:extent cx="635" cy="396240"/>
                <wp:effectExtent l="9525" t="12700" r="8890" b="10160"/>
                <wp:wrapNone/>
                <wp:docPr id="1280" name="直接连接符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98E4C3" id="直接连接符 1280" o:spid="_x0000_s1026" style="position:absolute;left:0;text-align:left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95pt" to="225.05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100965</wp:posOffset>
                </wp:positionV>
                <wp:extent cx="99695" cy="635"/>
                <wp:effectExtent l="5080" t="12700" r="9525" b="5715"/>
                <wp:wrapNone/>
                <wp:docPr id="1279" name="直接连接符 1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089912" id="直接连接符 1279" o:spid="_x0000_s1026" style="position:absolute;left:0;text-align:lef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9pt,7.95pt" to="168.7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100965</wp:posOffset>
                </wp:positionV>
                <wp:extent cx="635" cy="341630"/>
                <wp:effectExtent l="5080" t="12700" r="13335" b="7620"/>
                <wp:wrapNone/>
                <wp:docPr id="1278" name="直接连接符 1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416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DE173" id="直接连接符 1278" o:spid="_x0000_s1026" style="position:absolute;left:0;text-align:lef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9pt,7.95pt" to="160.9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1905</wp:posOffset>
                </wp:positionV>
                <wp:extent cx="600075" cy="198120"/>
                <wp:effectExtent l="9525" t="8890" r="9525" b="12065"/>
                <wp:wrapNone/>
                <wp:docPr id="1277" name="文本框 1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劳动合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劳动合同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77" o:spid="_x0000_s1045" type="#_x0000_t202" style="position:absolute;left:0;text-align:left;margin-left:5in;margin-top:.15pt;width:47.25pt;height:15.6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劳动合同" w:history="1">
                        <w:r>
                          <w:rPr>
                            <w:rStyle w:val="ae"/>
                            <w:rFonts w:hint="eastAsia"/>
                          </w:rPr>
                          <w:t>劳动合同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15875</wp:posOffset>
                </wp:positionV>
                <wp:extent cx="400050" cy="184150"/>
                <wp:effectExtent l="9525" t="13335" r="9525" b="12065"/>
                <wp:wrapNone/>
                <wp:docPr id="1276" name="文本框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8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76" o:spid="_x0000_s1046" type="#_x0000_t202" style="position:absolute;left:0;text-align:left;margin-left:231.75pt;margin-top:1.25pt;width:31.5pt;height:14.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薪酬" w:history="1">
                        <w:r>
                          <w:rPr>
                            <w:rStyle w:val="ae"/>
                            <w:rFonts w:hint="eastAsia"/>
                          </w:rPr>
                          <w:t>薪酬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15875</wp:posOffset>
                </wp:positionV>
                <wp:extent cx="400050" cy="170180"/>
                <wp:effectExtent l="9525" t="13335" r="9525" b="6985"/>
                <wp:wrapNone/>
                <wp:docPr id="1275" name="文本框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7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bookmarkStart w:id="14" w:name="_Hlt120429679"/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 \l "</w:instrText>
                            </w:r>
                            <w:r>
                              <w:rPr>
                                <w:rFonts w:hint="eastAsia"/>
                              </w:rPr>
                              <w:instrText>考核</w:instrText>
                            </w:r>
                            <w:r>
                              <w:instrText xml:space="preserve">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ae"/>
                                <w:rFonts w:hint="eastAsia"/>
                              </w:rPr>
                              <w:t>考核</w:t>
                            </w:r>
                            <w:r>
                              <w:fldChar w:fldCharType="end"/>
                            </w:r>
                            <w:bookmarkEnd w:id="14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75" o:spid="_x0000_s1047" type="#_x0000_t202" style="position:absolute;left:0;text-align:left;margin-left:168.75pt;margin-top:1.25pt;width:31.5pt;height:13.4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">
                <v:textbox inset="0,0,0,0">
                  <w:txbxContent>
                    <w:bookmarkStart w:id="15" w:name="_Hlt120429679"/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 \l "</w:instrText>
                      </w:r>
                      <w:r>
                        <w:rPr>
                          <w:rFonts w:hint="eastAsia"/>
                        </w:rPr>
                        <w:instrText>考核</w:instrText>
                      </w:r>
                      <w:r>
                        <w:instrText xml:space="preserve">" </w:instrText>
                      </w:r>
                      <w:r>
                        <w:fldChar w:fldCharType="separate"/>
                      </w:r>
                      <w:r>
                        <w:rPr>
                          <w:rStyle w:val="ae"/>
                          <w:rFonts w:hint="eastAsia"/>
                        </w:rPr>
                        <w:t>考核</w:t>
                      </w:r>
                      <w:r>
                        <w:fldChar w:fldCharType="end"/>
                      </w:r>
                      <w:bookmarkEnd w:id="15"/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1905</wp:posOffset>
                </wp:positionV>
                <wp:extent cx="635" cy="1188720"/>
                <wp:effectExtent l="9525" t="6985" r="8890" b="13970"/>
                <wp:wrapNone/>
                <wp:docPr id="1274" name="直接连接符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88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1F79B4" id="直接连接符 1274" o:spid="_x0000_s1026" style="position:absolute;left:0;text-align:lef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15pt" to="288.05pt,9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100965</wp:posOffset>
                </wp:positionV>
                <wp:extent cx="100330" cy="635"/>
                <wp:effectExtent l="9525" t="10795" r="13970" b="7620"/>
                <wp:wrapNone/>
                <wp:docPr id="1273" name="直接连接符 1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19ABB" id="直接连接符 1273" o:spid="_x0000_s1026" style="position:absolute;left:0;text-align:left;z-index:25249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95pt" to="223.9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8704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73660</wp:posOffset>
                </wp:positionV>
                <wp:extent cx="100330" cy="635"/>
                <wp:effectExtent l="9525" t="12065" r="13970" b="6350"/>
                <wp:wrapNone/>
                <wp:docPr id="1272" name="直接连接符 1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1C0770" id="直接连接符 1272" o:spid="_x0000_s1026" style="position:absolute;left:0;text-align:left;z-index:25248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5.8pt" to="160.9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0512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158750</wp:posOffset>
                </wp:positionV>
                <wp:extent cx="400050" cy="170815"/>
                <wp:effectExtent l="9525" t="11430" r="9525" b="8255"/>
                <wp:wrapNone/>
                <wp:docPr id="1271" name="文本框 1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社保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福利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71" o:spid="_x0000_s1048" type="#_x0000_t202" style="position:absolute;left:0;text-align:left;margin-left:231.75pt;margin-top:12.5pt;width:31.5pt;height:13.45pt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社保" w:history="1">
                        <w:r>
                          <w:rPr>
                            <w:rStyle w:val="ae"/>
                            <w:rFonts w:hint="eastAsia"/>
                          </w:rPr>
                          <w:t>福利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158750</wp:posOffset>
                </wp:positionV>
                <wp:extent cx="400050" cy="170815"/>
                <wp:effectExtent l="9525" t="11430" r="9525" b="8255"/>
                <wp:wrapNone/>
                <wp:docPr id="1270" name="文本框 1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评估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评估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70" o:spid="_x0000_s1049" type="#_x0000_t202" style="position:absolute;left:0;text-align:left;margin-left:168.75pt;margin-top:12.5pt;width:31.5pt;height:13.45pt;z-index:25247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评估" w:history="1">
                        <w:r>
                          <w:rPr>
                            <w:rStyle w:val="ae"/>
                            <w:rFonts w:hint="eastAsia"/>
                          </w:rPr>
                          <w:t>评估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100965</wp:posOffset>
                </wp:positionV>
                <wp:extent cx="600075" cy="198120"/>
                <wp:effectExtent l="9525" t="10795" r="9525" b="10160"/>
                <wp:wrapNone/>
                <wp:docPr id="1269" name="文本框 1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入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入职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9" o:spid="_x0000_s1050" type="#_x0000_t202" style="position:absolute;left:0;text-align:left;margin-left:5in;margin-top:7.95pt;width:47.25pt;height:15.6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入职" w:history="1">
                        <w:r>
                          <w:rPr>
                            <w:rStyle w:val="ae"/>
                            <w:rFonts w:hint="eastAsia"/>
                          </w:rPr>
                          <w:t>入职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1905</wp:posOffset>
                </wp:positionV>
                <wp:extent cx="99695" cy="635"/>
                <wp:effectExtent l="9525" t="5080" r="5080" b="13335"/>
                <wp:wrapNone/>
                <wp:docPr id="1268" name="直接连接符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5FB2D0" id="直接连接符 1268" o:spid="_x0000_s1026" style="position:absolute;left:0;text-align:lef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.15pt" to="358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100965</wp:posOffset>
                </wp:positionV>
                <wp:extent cx="99695" cy="635"/>
                <wp:effectExtent l="9525" t="8890" r="5080" b="9525"/>
                <wp:wrapNone/>
                <wp:docPr id="1267" name="直接连接符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9DA3F1" id="直接连接符 1267" o:spid="_x0000_s1026" style="position:absolute;left:0;text-align:left;z-index:25249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7.95pt" to="232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0752" behindDoc="0" locked="0" layoutInCell="1" allowOverlap="1">
                <wp:simplePos x="0" y="0"/>
                <wp:positionH relativeFrom="column">
                  <wp:posOffset>2043430</wp:posOffset>
                </wp:positionH>
                <wp:positionV relativeFrom="paragraph">
                  <wp:posOffset>46355</wp:posOffset>
                </wp:positionV>
                <wp:extent cx="99695" cy="635"/>
                <wp:effectExtent l="5080" t="11430" r="9525" b="6985"/>
                <wp:wrapNone/>
                <wp:docPr id="1266" name="直接连接符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F1B35F" id="直接连接符 1266" o:spid="_x0000_s1026" style="position:absolute;left:0;text-align:left;z-index:25249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9pt,3.65pt" to="168.7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1905</wp:posOffset>
                </wp:positionV>
                <wp:extent cx="396240" cy="334645"/>
                <wp:effectExtent l="9525" t="5080" r="13335" b="12700"/>
                <wp:wrapNone/>
                <wp:docPr id="1265" name="文本框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3346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pStyle w:val="3"/>
                              <w:rPr>
                                <w:rFonts w:hint="eastAsia"/>
                                <w:color w:val="auto"/>
                              </w:rPr>
                            </w:pPr>
                            <w:hyperlink w:anchor="人才储备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人才储备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5" o:spid="_x0000_s1051" type="#_x0000_t202" style="position:absolute;left:0;text-align:left;margin-left:297pt;margin-top:.15pt;width:31.2pt;height:26.3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">
                <v:fill opacity="32896f"/>
                <v:textbox inset="0,0,0,0">
                  <w:txbxContent>
                    <w:p w:rsidR="00F302C3" w:rsidRDefault="00F302C3" w:rsidP="00F302C3">
                      <w:pPr>
                        <w:pStyle w:val="3"/>
                        <w:rPr>
                          <w:rFonts w:hint="eastAsia"/>
                          <w:color w:val="auto"/>
                        </w:rPr>
                      </w:pPr>
                      <w:hyperlink w:anchor="人才储备" w:history="1">
                        <w:r>
                          <w:rPr>
                            <w:rStyle w:val="ae"/>
                            <w:rFonts w:hint="eastAsia"/>
                          </w:rPr>
                          <w:t>人才储备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635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1905</wp:posOffset>
                </wp:positionV>
                <wp:extent cx="99695" cy="635"/>
                <wp:effectExtent l="9525" t="12700" r="5080" b="5715"/>
                <wp:wrapNone/>
                <wp:docPr id="1264" name="直接连接符 1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639996" id="直接连接符 1264" o:spid="_x0000_s1026" style="position:absolute;left:0;text-align:left;z-index:25251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15pt" to="295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100965</wp:posOffset>
                </wp:positionV>
                <wp:extent cx="99695" cy="635"/>
                <wp:effectExtent l="9525" t="6985" r="5080" b="11430"/>
                <wp:wrapNone/>
                <wp:docPr id="1263" name="直接连接符 1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15AAA" id="直接连接符 1263" o:spid="_x0000_s1026" style="position:absolute;left:0;text-align:left;z-index:25250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7.95pt" to="358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6822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1905</wp:posOffset>
                </wp:positionV>
                <wp:extent cx="600075" cy="198120"/>
                <wp:effectExtent l="9525" t="12700" r="9525" b="8255"/>
                <wp:wrapNone/>
                <wp:docPr id="1262" name="文本框 1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试用转正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试用转正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2" o:spid="_x0000_s1052" type="#_x0000_t202" style="position:absolute;left:0;text-align:left;margin-left:5in;margin-top:.15pt;width:47.25pt;height:15.6pt;z-index:25246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试用转正" w:history="1">
                        <w:r>
                          <w:rPr>
                            <w:rStyle w:val="ae"/>
                            <w:rFonts w:hint="eastAsia"/>
                          </w:rPr>
                          <w:t>试用转正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97920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1905</wp:posOffset>
                </wp:positionV>
                <wp:extent cx="100330" cy="635"/>
                <wp:effectExtent l="9525" t="10795" r="13970" b="7620"/>
                <wp:wrapNone/>
                <wp:docPr id="1261" name="直接连接符 1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A3DE94" id="直接连接符 1261" o:spid="_x0000_s1026" style="position:absolute;left:0;text-align:lef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.15pt" to="286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56515</wp:posOffset>
                </wp:positionV>
                <wp:extent cx="396240" cy="242570"/>
                <wp:effectExtent l="9525" t="8255" r="13335" b="6350"/>
                <wp:wrapNone/>
                <wp:docPr id="1260" name="文本框 1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培训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培训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60" o:spid="_x0000_s1053" type="#_x0000_t202" style="position:absolute;left:0;text-align:left;margin-left:297pt;margin-top:4.45pt;width:31.2pt;height:19.1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培训" w:history="1">
                        <w:r>
                          <w:rPr>
                            <w:rStyle w:val="ae"/>
                            <w:rFonts w:hint="eastAsia"/>
                          </w:rPr>
                          <w:t>培训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100965</wp:posOffset>
                </wp:positionV>
                <wp:extent cx="600075" cy="198120"/>
                <wp:effectExtent l="9525" t="5080" r="9525" b="6350"/>
                <wp:wrapNone/>
                <wp:docPr id="1259" name="文本框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考勤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考勤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59" o:spid="_x0000_s1054" type="#_x0000_t202" style="position:absolute;left:0;text-align:left;margin-left:5in;margin-top:7.95pt;width:47.25pt;height:15.6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考勤" w:history="1">
                        <w:r>
                          <w:rPr>
                            <w:rStyle w:val="ae"/>
                            <w:rFonts w:hint="eastAsia"/>
                          </w:rPr>
                          <w:t>考勤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1905</wp:posOffset>
                </wp:positionV>
                <wp:extent cx="99695" cy="635"/>
                <wp:effectExtent l="9525" t="8890" r="5080" b="9525"/>
                <wp:wrapNone/>
                <wp:docPr id="1258" name="直接连接符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EC0C92" id="直接连接符 1258" o:spid="_x0000_s1026" style="position:absolute;left:0;text-align:lef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.15pt" to="358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1905</wp:posOffset>
                </wp:positionV>
                <wp:extent cx="99695" cy="635"/>
                <wp:effectExtent l="9525" t="8890" r="5080" b="9525"/>
                <wp:wrapNone/>
                <wp:docPr id="1257" name="直接连接符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BE205C" id="直接连接符 1257" o:spid="_x0000_s1026" style="position:absolute;left:0;text-align:lef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15pt" to="295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"/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020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100965</wp:posOffset>
                </wp:positionV>
                <wp:extent cx="99695" cy="635"/>
                <wp:effectExtent l="9525" t="10795" r="5080" b="7620"/>
                <wp:wrapNone/>
                <wp:docPr id="1256" name="直接连接符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ADE31" id="直接连接符 1256" o:spid="_x0000_s1026" style="position:absolute;left:0;text-align:left;z-index:25251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7.95pt" to="358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40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1905</wp:posOffset>
                </wp:positionV>
                <wp:extent cx="100330" cy="635"/>
                <wp:effectExtent l="9525" t="6985" r="13970" b="11430"/>
                <wp:wrapNone/>
                <wp:docPr id="1255" name="直接连接符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33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8F7DF7" id="直接连接符 1255" o:spid="_x0000_s1026" style="position:absolute;left:0;text-align:left;z-index:25250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2pt,.15pt" to="349.9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6416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1905</wp:posOffset>
                </wp:positionV>
                <wp:extent cx="600075" cy="198120"/>
                <wp:effectExtent l="9525" t="6985" r="9525" b="13970"/>
                <wp:wrapNone/>
                <wp:docPr id="1254" name="文本框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请假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休假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54" o:spid="_x0000_s1055" type="#_x0000_t202" style="position:absolute;left:0;text-align:left;margin-left:5in;margin-top:.15pt;width:47.25pt;height:15.6pt;z-index:25247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请假" w:history="1">
                        <w:r>
                          <w:rPr>
                            <w:rStyle w:val="ae"/>
                            <w:rFonts w:hint="eastAsia"/>
                          </w:rPr>
                          <w:t>休假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232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1905</wp:posOffset>
                </wp:positionV>
                <wp:extent cx="399415" cy="334645"/>
                <wp:effectExtent l="9525" t="6985" r="10160" b="10795"/>
                <wp:wrapNone/>
                <wp:docPr id="1253" name="文本框 1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职业生涯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53" o:spid="_x0000_s1056" type="#_x0000_t202" style="position:absolute;left:0;text-align:left;margin-left:297pt;margin-top:.15pt;width:31.45pt;height:26.35pt;z-index:25247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" strokeweight="1pt">
                <v:stroke dashstyle="1 1" endcap="round"/>
                <v:textbox inset="0,0,0,0">
                  <w:txbxContent>
                    <w:p w:rsidR="00F302C3" w:rsidRDefault="00F302C3" w:rsidP="00F302C3">
                      <w:pPr>
                        <w:spacing w:line="24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职业生涯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1905</wp:posOffset>
                </wp:positionV>
                <wp:extent cx="99695" cy="635"/>
                <wp:effectExtent l="9525" t="5080" r="5080" b="13335"/>
                <wp:wrapNone/>
                <wp:docPr id="1252" name="直接连接符 1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1458B0" id="直接连接符 1252" o:spid="_x0000_s1026" style="position:absolute;left:0;text-align:left;z-index:25250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in,.15pt" to="295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100965</wp:posOffset>
                </wp:positionV>
                <wp:extent cx="600075" cy="198120"/>
                <wp:effectExtent l="9525" t="8890" r="9525" b="12065"/>
                <wp:wrapNone/>
                <wp:docPr id="1251" name="文本框 1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51" o:spid="_x0000_s1057" type="#_x0000_t202" style="position:absolute;left:0;text-align:left;margin-left:5in;margin-top:7.95pt;width:47.25pt;height:15.6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档案" w:history="1">
                        <w:r>
                          <w:rPr>
                            <w:rStyle w:val="ae"/>
                            <w:rFonts w:hint="eastAsia"/>
                          </w:rPr>
                          <w:t>档案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1905</wp:posOffset>
                </wp:positionV>
                <wp:extent cx="99695" cy="635"/>
                <wp:effectExtent l="9525" t="12700" r="5080" b="5715"/>
                <wp:wrapNone/>
                <wp:docPr id="1250" name="直接连接符 1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2FB2B2" id="直接连接符 1250" o:spid="_x0000_s1026" style="position:absolute;left:0;text-align:lef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.15pt" to="358.8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"/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100965</wp:posOffset>
                </wp:positionV>
                <wp:extent cx="99695" cy="635"/>
                <wp:effectExtent l="9525" t="5080" r="5080" b="13335"/>
                <wp:wrapNone/>
                <wp:docPr id="1249" name="直接连接符 1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3E29F3" id="直接连接符 1249" o:spid="_x0000_s1026" style="position:absolute;left:0;text-align:lef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pt,7.95pt" to="358.8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1905</wp:posOffset>
                </wp:positionV>
                <wp:extent cx="571500" cy="198120"/>
                <wp:effectExtent l="9525" t="10795" r="9525" b="10160"/>
                <wp:wrapNone/>
                <wp:docPr id="1248" name="文本框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奖惩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奖惩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48" o:spid="_x0000_s1058" type="#_x0000_t202" style="position:absolute;left:0;text-align:left;margin-left:5in;margin-top:.15pt;width:45pt;height:15.6pt;z-index:25247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奖惩" w:history="1">
                        <w:r>
                          <w:rPr>
                            <w:rStyle w:val="ae"/>
                            <w:rFonts w:hint="eastAsia"/>
                          </w:rPr>
                          <w:t>奖惩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169545</wp:posOffset>
                </wp:positionV>
                <wp:extent cx="99695" cy="635"/>
                <wp:effectExtent l="5080" t="5080" r="9525" b="13335"/>
                <wp:wrapNone/>
                <wp:docPr id="1247" name="直接连接符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A620A" id="直接连接符 1247" o:spid="_x0000_s1026" style="position:absolute;left:0;text-align:left;z-index:2525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pt,13.35pt" to="357.7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8464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571500" cy="215265"/>
                <wp:effectExtent l="9525" t="5080" r="9525" b="8255"/>
                <wp:wrapNone/>
                <wp:docPr id="1246" name="文本框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15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离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离职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46" o:spid="_x0000_s1059" type="#_x0000_t202" style="position:absolute;left:0;text-align:left;margin-left:5in;margin-top:6.6pt;width:45pt;height:16.95pt;z-index:25247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hyperlink w:anchor="离职" w:history="1">
                        <w:r>
                          <w:rPr>
                            <w:rStyle w:val="ae"/>
                            <w:rFonts w:hint="eastAsia"/>
                          </w:rPr>
                          <w:t>离职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>
                <wp:simplePos x="0" y="0"/>
                <wp:positionH relativeFrom="column">
                  <wp:posOffset>4443730</wp:posOffset>
                </wp:positionH>
                <wp:positionV relativeFrom="paragraph">
                  <wp:posOffset>114935</wp:posOffset>
                </wp:positionV>
                <wp:extent cx="99695" cy="635"/>
                <wp:effectExtent l="5080" t="13335" r="9525" b="5080"/>
                <wp:wrapNone/>
                <wp:docPr id="1245" name="直接连接符 1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69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D6F7A5" id="直接连接符 1245" o:spid="_x0000_s1026" style="position:absolute;left:0;text-align:lef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9pt,9.05pt" to="357.7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1905</wp:posOffset>
                </wp:positionV>
                <wp:extent cx="600075" cy="170815"/>
                <wp:effectExtent l="9525" t="5080" r="9525" b="5080"/>
                <wp:wrapNone/>
                <wp:docPr id="1244" name="文本框 1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员工活动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244" o:spid="_x0000_s1060" type="#_x0000_t202" style="position:absolute;left:0;text-align:left;margin-left:5in;margin-top:.15pt;width:47.25pt;height:13.4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员工活动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5943600" cy="3566160"/>
                <wp:effectExtent l="9525" t="12700" r="9525" b="12065"/>
                <wp:wrapNone/>
                <wp:docPr id="1243" name="矩形 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566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000" tIns="36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DCB79E" id="矩形 1243" o:spid="_x0000_s1026" style="position:absolute;left:0;text-align:left;margin-left:0;margin-top:7.8pt;width:468pt;height:280.8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" filled="f">
                <v:textbox inset="1mm,1mm,0,0"/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  <w:u w:val="double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685800" cy="198120"/>
                <wp:effectExtent l="9525" t="10795" r="9525" b="10160"/>
                <wp:wrapNone/>
                <wp:docPr id="1242" name="矩形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招聘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42" o:spid="_x0000_s1061" style="position:absolute;left:0;text-align:left;margin-left:207pt;margin-top:7.8pt;width:54pt;height:15.6pt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招聘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SimHei" w:hAnsi="SimHei" w:eastAsia="黑体"/>
        </w:rPr>
        <w:t xml:space="preserve">  </w:t>
      </w:r>
      <w:r>
        <w:rPr>
          <w:rFonts w:hint="eastAsia" w:ascii="SimHei" w:hAnsi="SimHei" w:eastAsia="黑体"/>
          <w:u w:val="double"/>
        </w:rPr>
        <w:t>员工进入——退出公司轨迹</w: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635" cy="201295"/>
                <wp:effectExtent l="57150" t="8890" r="56515" b="18415"/>
                <wp:wrapNone/>
                <wp:docPr id="1241" name="直接连接符 1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12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A21FBA" id="直接连接符 1241" o:spid="_x0000_s1026" style="position:absolute;left:0;text-align:lef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8pt" to="234.0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114300" cy="635"/>
                <wp:effectExtent l="9525" t="6985" r="9525" b="11430"/>
                <wp:wrapNone/>
                <wp:docPr id="1240" name="直接连接符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F50349" id="直接连接符 1240" o:spid="_x0000_s1026" style="position:absolute;left:0;text-align:lef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4in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8832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635" cy="198120"/>
                <wp:effectExtent l="9525" t="6985" r="8890" b="13970"/>
                <wp:wrapNone/>
                <wp:docPr id="1239" name="直接连接符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570A43" id="直接连接符 1239" o:spid="_x0000_s1026" style="position:absolute;left:0;text-align:left;z-index:25240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279.0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571500" cy="198120"/>
                <wp:effectExtent l="9525" t="12700" r="9525" b="8255"/>
                <wp:wrapNone/>
                <wp:docPr id="1238" name="矩形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劳动合同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38" o:spid="_x0000_s1062" style="position:absolute;left:0;text-align:left;margin-left:4in;margin-top:0;width:45pt;height:15.6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劳动合同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040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99060</wp:posOffset>
                </wp:positionV>
                <wp:extent cx="685800" cy="198120"/>
                <wp:effectExtent l="9525" t="6985" r="9525" b="13970"/>
                <wp:wrapNone/>
                <wp:docPr id="1237" name="矩形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入职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37" o:spid="_x0000_s1063" style="position:absolute;left:0;text-align:left;margin-left:207pt;margin-top:7.8pt;width:54pt;height:15.6pt;z-index:2523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入职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99060</wp:posOffset>
                </wp:positionV>
                <wp:extent cx="114300" cy="635"/>
                <wp:effectExtent l="9525" t="5080" r="9525" b="13335"/>
                <wp:wrapNone/>
                <wp:docPr id="1236" name="直接连接符 1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A62B63" id="直接连接符 1236" o:spid="_x0000_s1026" style="position:absolute;left:0;text-align:lef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.8pt" to="4in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28600" cy="635"/>
                <wp:effectExtent l="9525" t="10795" r="9525" b="7620"/>
                <wp:wrapNone/>
                <wp:docPr id="1235" name="直接连接符 1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E9D38" id="直接连接符 1235" o:spid="_x0000_s1026" style="position:absolute;left:0;text-align:left;z-index:2524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0" to="279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"/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99060</wp:posOffset>
                </wp:positionV>
                <wp:extent cx="635" cy="297180"/>
                <wp:effectExtent l="57150" t="5080" r="56515" b="21590"/>
                <wp:wrapNone/>
                <wp:docPr id="1234" name="直接连接符 1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99E66" id="直接连接符 1234" o:spid="_x0000_s1026" style="position:absolute;left:0;text-align:left;z-index:25240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7.8pt" to="234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HIHSgIAAFw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0</wp:posOffset>
                </wp:positionV>
                <wp:extent cx="571500" cy="198120"/>
                <wp:effectExtent l="9525" t="10795" r="9525" b="10160"/>
                <wp:wrapNone/>
                <wp:docPr id="1233" name="矩形 1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入职培训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33" o:spid="_x0000_s1064" style="position:absolute;left:0;text-align:left;margin-left:4in;margin-top:0;width:45pt;height:15.6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入职培训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99060</wp:posOffset>
                </wp:positionV>
                <wp:extent cx="635" cy="1981200"/>
                <wp:effectExtent l="9525" t="12700" r="8890" b="6350"/>
                <wp:wrapNone/>
                <wp:docPr id="1232" name="直接连接符 1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D0D56" id="直接连接符 1232" o:spid="_x0000_s1026" style="position:absolute;left:0;text-align:lef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8pt" to="297.05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">
                <v:stroke dashstyle="dashDot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99060</wp:posOffset>
                </wp:positionV>
                <wp:extent cx="1905" cy="1981200"/>
                <wp:effectExtent l="7620" t="12700" r="9525" b="6350"/>
                <wp:wrapNone/>
                <wp:docPr id="1231" name="直接连接符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981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819DA" id="直接连接符 1231" o:spid="_x0000_s1026" style="position:absolute;left:0;text-align:left;z-index:25242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7.8pt" to="171pt,1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">
                <v:stroke dashstyle="dashDot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>
                <wp:simplePos x="0" y="0"/>
                <wp:positionH relativeFrom="column">
                  <wp:posOffset>2169795</wp:posOffset>
                </wp:positionH>
                <wp:positionV relativeFrom="paragraph">
                  <wp:posOffset>99060</wp:posOffset>
                </wp:positionV>
                <wp:extent cx="1602105" cy="635"/>
                <wp:effectExtent l="7620" t="12700" r="9525" b="5715"/>
                <wp:wrapNone/>
                <wp:docPr id="1230" name="直接连接符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210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C2BAA" id="直接连接符 1230" o:spid="_x0000_s1026" style="position:absolute;left:0;text-align:lef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0.85pt,7.8pt" to="29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">
                <v:stroke dashstyle="dashDot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188595</wp:posOffset>
                </wp:positionV>
                <wp:extent cx="685800" cy="198120"/>
                <wp:effectExtent l="9525" t="6985" r="9525" b="13970"/>
                <wp:wrapNone/>
                <wp:docPr id="1229" name="矩形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试用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9" o:spid="_x0000_s1065" style="position:absolute;left:0;text-align:left;margin-left:207pt;margin-top:14.85pt;width:54pt;height:15.6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试用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188595</wp:posOffset>
                </wp:positionV>
                <wp:extent cx="635" cy="198120"/>
                <wp:effectExtent l="57150" t="5080" r="56515" b="15875"/>
                <wp:wrapNone/>
                <wp:docPr id="1228" name="直接连接符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EC5F7C" id="直接连接符 1228" o:spid="_x0000_s1026" style="position:absolute;left:0;text-align:lef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4.85pt" to="234.0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100965</wp:posOffset>
                </wp:positionV>
                <wp:extent cx="457200" cy="635"/>
                <wp:effectExtent l="19050" t="58420" r="19050" b="55245"/>
                <wp:wrapNone/>
                <wp:docPr id="1227" name="直接连接符 1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8722F" id="直接连接符 1227" o:spid="_x0000_s1026" style="position:absolute;left:0;text-align:lef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7.95pt" to="333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">
                <v:stroke startarrow="block"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914400" cy="198120"/>
                <wp:effectExtent l="9525" t="5080" r="9525" b="6350"/>
                <wp:wrapNone/>
                <wp:docPr id="1226" name="矩形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非正常退出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6" o:spid="_x0000_s1066" style="position:absolute;left:0;text-align:left;margin-left:63pt;margin-top:0;width:1in;height:15.6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非正常退出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914400" cy="198120"/>
                <wp:effectExtent l="9525" t="5080" r="9525" b="6350"/>
                <wp:wrapNone/>
                <wp:docPr id="1225" name="矩形 1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享受公司支持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5" o:spid="_x0000_s1067" style="position:absolute;left:0;text-align:left;margin-left:333pt;margin-top:0;width:1in;height:15.6pt;z-index:2524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享受公司支持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244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188595</wp:posOffset>
                </wp:positionV>
                <wp:extent cx="685800" cy="198120"/>
                <wp:effectExtent l="9525" t="12700" r="9525" b="8255"/>
                <wp:wrapNone/>
                <wp:docPr id="1224" name="矩形 1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转正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4" o:spid="_x0000_s1068" style="position:absolute;left:0;text-align:left;margin-left:207pt;margin-top:14.85pt;width:54pt;height:15.6pt;z-index:2523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转正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0</wp:posOffset>
                </wp:positionV>
                <wp:extent cx="228600" cy="990600"/>
                <wp:effectExtent l="9525" t="12700" r="9525" b="6350"/>
                <wp:wrapNone/>
                <wp:docPr id="1223" name="矩形 1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终止劳动合同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3" o:spid="_x0000_s1069" style="position:absolute;left:0;text-align:left;margin-left:99pt;margin-top:0;width:18pt;height:78pt;z-index:25243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">
                <v:textbox inset="0,0,0,0">
                  <w:txbxContent>
                    <w:p w:rsidR="00F302C3" w:rsidRDefault="00F302C3" w:rsidP="00F302C3">
                      <w:pPr>
                        <w:spacing w:line="240" w:lineRule="exact"/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终止劳动合同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228600" cy="990600"/>
                <wp:effectExtent l="9525" t="12700" r="9525" b="6350"/>
                <wp:wrapNone/>
                <wp:docPr id="1222" name="矩形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辞退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2" o:spid="_x0000_s1070" style="position:absolute;left:0;text-align:left;margin-left:81pt;margin-top:0;width:18pt;height:78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辞退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228600" cy="990600"/>
                <wp:effectExtent l="9525" t="12700" r="9525" b="6350"/>
                <wp:wrapNone/>
                <wp:docPr id="1221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解除劳动合同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1" o:spid="_x0000_s1071" style="position:absolute;left:0;text-align:left;margin-left:117pt;margin-top:0;width:18pt;height:78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">
                <v:textbox inset="0,0,0,0">
                  <w:txbxContent>
                    <w:p w:rsidR="00F302C3" w:rsidRDefault="00F302C3" w:rsidP="00F302C3">
                      <w:pPr>
                        <w:spacing w:line="240" w:lineRule="exact"/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解除劳动合同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20" name="矩形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培训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20" o:spid="_x0000_s1072" style="position:absolute;left:0;text-align:left;margin-left:369pt;margin-top:0;width:18pt;height:31.2pt;z-index:25241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培训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67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188595</wp:posOffset>
                </wp:positionV>
                <wp:extent cx="635" cy="198120"/>
                <wp:effectExtent l="57150" t="10795" r="56515" b="19685"/>
                <wp:wrapNone/>
                <wp:docPr id="1219" name="直接连接符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51AD60" id="直接连接符 1219" o:spid="_x0000_s1026" style="position:absolute;left:0;text-align:left;flip:x;z-index:25240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4.85pt" to="234.0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2688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0</wp:posOffset>
                </wp:positionV>
                <wp:extent cx="228600" cy="990600"/>
                <wp:effectExtent l="9525" t="12700" r="9525" b="6350"/>
                <wp:wrapNone/>
                <wp:docPr id="1218" name="矩形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辞职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18" o:spid="_x0000_s1073" style="position:absolute;left:0;text-align:left;margin-left:63pt;margin-top:0;width:18pt;height:78pt;z-index:2524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辞职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17" name="矩形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奖惩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17" o:spid="_x0000_s1074" style="position:absolute;left:0;text-align:left;margin-left:387pt;margin-top:0;width:18pt;height:31.2pt;z-index:25239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奖惩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16" name="矩形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福利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16" o:spid="_x0000_s1075" style="position:absolute;left:0;text-align:left;margin-left:351pt;margin-top:0;width:18pt;height:31.2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福利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15" name="矩形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薪酬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15" o:spid="_x0000_s1076" style="position:absolute;left:0;text-align:left;margin-left:333pt;margin-top:0;width:18pt;height:31.2pt;z-index:2523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薪酬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188595</wp:posOffset>
                </wp:positionV>
                <wp:extent cx="685800" cy="198120"/>
                <wp:effectExtent l="9525" t="8890" r="9525" b="12065"/>
                <wp:wrapNone/>
                <wp:docPr id="1214" name="矩形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正常工作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14" o:spid="_x0000_s1077" style="position:absolute;left:0;text-align:left;margin-left:207pt;margin-top:14.85pt;width:54pt;height:15.6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正常工作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457200" cy="635"/>
                <wp:effectExtent l="19050" t="56515" r="9525" b="57150"/>
                <wp:wrapNone/>
                <wp:docPr id="1213" name="直接连接符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0CB973" id="直接连接符 1213" o:spid="_x0000_s1026" style="position:absolute;left:0;text-align:left;flip:x;z-index:25243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0" to="171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">
                <v:stroke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1143000" cy="198120"/>
                <wp:effectExtent l="9525" t="12700" r="9525" b="8255"/>
                <wp:wrapNone/>
                <wp:docPr id="1212" name="矩形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执行公司制度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12" o:spid="_x0000_s1078" style="position:absolute;left:0;text-align:left;margin-left:333pt;margin-top:7.8pt;width:90pt;height:15.6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执行公司制度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188595</wp:posOffset>
                </wp:positionV>
                <wp:extent cx="635" cy="207645"/>
                <wp:effectExtent l="57150" t="6985" r="56515" b="23495"/>
                <wp:wrapNone/>
                <wp:docPr id="1211" name="直接连接符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76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C6248" id="直接连接符 1211" o:spid="_x0000_s1026" style="position:absolute;left:0;text-align:left;z-index:25242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4.85pt" to="234.0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0</wp:posOffset>
                </wp:positionV>
                <wp:extent cx="457200" cy="635"/>
                <wp:effectExtent l="19050" t="54610" r="19050" b="59055"/>
                <wp:wrapNone/>
                <wp:docPr id="1210" name="直接连接符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FEB525" id="直接连接符 1210" o:spid="_x0000_s1026" style="position:absolute;left:0;text-align:left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pt,0" to="33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">
                <v:stroke startarrow="block" endarrow="block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99060</wp:posOffset>
                </wp:positionV>
                <wp:extent cx="228600" cy="396240"/>
                <wp:effectExtent l="9525" t="10795" r="9525" b="12065"/>
                <wp:wrapNone/>
                <wp:docPr id="1209" name="矩形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9" o:spid="_x0000_s1079" style="position:absolute;left:0;text-align:left;margin-left:405pt;margin-top:7.8pt;width:18pt;height:31.2pt;z-index:25243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……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99060</wp:posOffset>
                </wp:positionV>
                <wp:extent cx="228600" cy="396240"/>
                <wp:effectExtent l="9525" t="10795" r="9525" b="12065"/>
                <wp:wrapNone/>
                <wp:docPr id="1208" name="矩形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请假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8" o:spid="_x0000_s1080" style="position:absolute;left:0;text-align:left;margin-left:351pt;margin-top:7.8pt;width:18pt;height:31.2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请假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99060</wp:posOffset>
                </wp:positionV>
                <wp:extent cx="228600" cy="396240"/>
                <wp:effectExtent l="9525" t="10795" r="9525" b="12065"/>
                <wp:wrapNone/>
                <wp:docPr id="1207" name="矩形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评估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7" o:spid="_x0000_s1081" style="position:absolute;left:0;text-align:left;margin-left:387pt;margin-top:7.8pt;width:18pt;height:31.2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评估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449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99060</wp:posOffset>
                </wp:positionV>
                <wp:extent cx="228600" cy="396240"/>
                <wp:effectExtent l="9525" t="10795" r="9525" b="12065"/>
                <wp:wrapNone/>
                <wp:docPr id="1206" name="矩形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考核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6" o:spid="_x0000_s1082" style="position:absolute;left:0;text-align:left;margin-left:369pt;margin-top:7.8pt;width:18pt;height:31.2pt;z-index:2523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考核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99060</wp:posOffset>
                </wp:positionV>
                <wp:extent cx="228600" cy="396240"/>
                <wp:effectExtent l="9525" t="10795" r="9525" b="12065"/>
                <wp:wrapNone/>
                <wp:docPr id="1205" name="矩形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考勤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5" o:spid="_x0000_s1083" style="position:absolute;left:0;text-align:left;margin-left:333pt;margin-top:7.8pt;width:18pt;height:31.2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考勤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064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1143000" cy="198120"/>
                <wp:effectExtent l="9525" t="14605" r="9525" b="6350"/>
                <wp:wrapNone/>
                <wp:docPr id="1204" name="矩形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接受岗位调整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4" o:spid="_x0000_s1084" style="position:absolute;left:0;text-align:left;margin-left:189pt;margin-top:0;width:90pt;height:15.6pt;z-index:25240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" strokeweight="1pt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接受岗位调整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03" name="矩形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调薪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3" o:spid="_x0000_s1085" style="position:absolute;left:0;text-align:left;margin-left:261pt;margin-top:0;width:18pt;height:31.2pt;z-index:25241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调薪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02" name="矩形 1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待岗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2" o:spid="_x0000_s1086" style="position:absolute;left:0;text-align:left;margin-left:189pt;margin-top:0;width:18pt;height:31.2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待岗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01" name="矩形 1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转岗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1" o:spid="_x0000_s1087" style="position:absolute;left:0;text-align:left;margin-left:243pt;margin-top:0;width:18pt;height:31.2pt;z-index:25241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转岗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200" name="矩形 1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降职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00" o:spid="_x0000_s1088" style="position:absolute;left:0;text-align:left;margin-left:225pt;margin-top:0;width:18pt;height:31.2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降职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0</wp:posOffset>
                </wp:positionV>
                <wp:extent cx="228600" cy="396240"/>
                <wp:effectExtent l="9525" t="12700" r="9525" b="10160"/>
                <wp:wrapNone/>
                <wp:docPr id="1199" name="矩形 1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晋升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99" o:spid="_x0000_s1089" style="position:absolute;left:0;text-align:left;margin-left:207pt;margin-top:0;width:18pt;height:31.2pt;z-index:25241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晋升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99060</wp:posOffset>
                </wp:positionV>
                <wp:extent cx="1600200" cy="635"/>
                <wp:effectExtent l="9525" t="12700" r="9525" b="5715"/>
                <wp:wrapNone/>
                <wp:docPr id="1198" name="直接连接符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F5986" id="直接连接符 1198" o:spid="_x0000_s1026" style="position:absolute;left:0;text-align:left;z-index:25242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1pt,7.8pt" to="297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">
                <v:stroke dashstyle="dashDot"/>
              </v:line>
            </w:pict>
          </mc:Fallback>
        </mc:AlternateContent>
      </w: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>
                <wp:simplePos x="0" y="0"/>
                <wp:positionH relativeFrom="column">
                  <wp:posOffset>2933700</wp:posOffset>
                </wp:positionH>
                <wp:positionV relativeFrom="paragraph">
                  <wp:posOffset>0</wp:posOffset>
                </wp:positionV>
                <wp:extent cx="635" cy="297180"/>
                <wp:effectExtent l="57150" t="8890" r="56515" b="17780"/>
                <wp:wrapNone/>
                <wp:docPr id="1197" name="直接连接符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2F171C" id="直接连接符 1197" o:spid="_x0000_s1026" style="position:absolute;left:0;text-align:left;flip:x;z-index:2524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1pt,0" to="231.0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">
                <v:stroke endarrow="block"/>
              </v:lin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  <w:sz w:val="20"/>
          <w:lang w:val="en-US" w:eastAsia="zh-CN"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99060</wp:posOffset>
                </wp:positionV>
                <wp:extent cx="685800" cy="198120"/>
                <wp:effectExtent l="9525" t="10795" r="9525" b="10160"/>
                <wp:wrapNone/>
                <wp:docPr id="1196" name="矩形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val="en-US" w:eastAsia="zh-CN"/>
                              </w:rPr>
                              <w:t>退休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96" o:spid="_x0000_s1090" style="position:absolute;left:0;text-align:left;margin-left:204pt;margin-top:7.8pt;width:54pt;height:15.6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">
                <v:textbox inset="0,0,0,0"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  <w:sz w:val="2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20"/>
                          <w:lang w:val="en-US" w:eastAsia="zh-CN"/>
                        </w:rPr>
                        <w:t>退休</w:t>
                      </w:r>
                    </w:p>
                  </w:txbxContent>
                </v:textbox>
              </v:rect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29"/>
        <w:gridCol w:w="1740"/>
        <w:gridCol w:w="1740"/>
        <w:gridCol w:w="1830"/>
        <w:gridCol w:w="1740"/>
        <w:gridCol w:w="1530"/>
      </w:tblGrid>
      <w:tr w:rsidR="00F302C3" w:rsidTr="00260F45">
        <w:trPr>
          <w:cantSplit/>
        </w:trPr>
        <w:tc>
          <w:tcPr>
            <w:tcW w:w="9809" w:type="dxa"/>
            <w:gridSpan w:val="6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left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人力资源部各部门间工作交接流程图</w:t>
            </w:r>
          </w:p>
        </w:tc>
      </w:tr>
      <w:tr w:rsidR="00F302C3" w:rsidTr="00260F45">
        <w:trPr>
          <w:cantSplit/>
        </w:trPr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各部门</w:t>
            </w: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行政助理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人事专员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人事主管</w:t>
            </w:r>
          </w:p>
        </w:tc>
        <w:tc>
          <w:tcPr>
            <w:tcW w:w="183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培训企划主管</w:t>
            </w:r>
          </w:p>
        </w:tc>
        <w:tc>
          <w:tcPr>
            <w:tcW w:w="174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薪酬福利主管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人力资源经理</w:t>
            </w:r>
          </w:p>
        </w:tc>
      </w:tr>
      <w:tr w:rsidR="00F302C3" w:rsidTr="00260F45">
        <w:trPr>
          <w:trHeight w:val="9616"/>
        </w:trPr>
        <w:tc>
          <w:tcPr>
            <w:tcW w:w="1229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4656" behindDoc="0" locked="0" layoutInCell="1" allowOverlap="1">
                      <wp:simplePos x="0" y="0"/>
                      <wp:positionH relativeFrom="column">
                        <wp:posOffset>673735</wp:posOffset>
                      </wp:positionH>
                      <wp:positionV relativeFrom="paragraph">
                        <wp:posOffset>2625090</wp:posOffset>
                      </wp:positionV>
                      <wp:extent cx="1390650" cy="635"/>
                      <wp:effectExtent l="8890" t="55880" r="19685" b="57785"/>
                      <wp:wrapNone/>
                      <wp:docPr id="1195" name="直接连接符 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906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CFD5A8" id="直接连接符 1195" o:spid="_x0000_s1026" style="position:absolute;left:0;text-align:left;flip:y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05pt,206.7pt" to="162.55pt,2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3632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2313305</wp:posOffset>
                      </wp:positionV>
                      <wp:extent cx="685165" cy="608330"/>
                      <wp:effectExtent l="10795" t="10795" r="8890" b="9525"/>
                      <wp:wrapNone/>
                      <wp:docPr id="1194" name="矩形 1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1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人员需求申请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94" o:spid="_x0000_s1091" style="position:absolute;margin-left:-2.3pt;margin-top:182.15pt;width:53.95pt;height:47.9pt;z-index:25261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人员需求申请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851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1567815</wp:posOffset>
                      </wp:positionV>
                      <wp:extent cx="1390650" cy="635"/>
                      <wp:effectExtent l="8890" t="55880" r="19685" b="57785"/>
                      <wp:wrapNone/>
                      <wp:docPr id="1193" name="直接连接符 1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906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5B4033" id="直接连接符 1193" o:spid="_x0000_s1026" style="position:absolute;left:0;text-align:left;flip:y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8pt,123.45pt" to="163.3pt,1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7488" behindDoc="0" locked="0" layoutInCell="1" allowOverlap="1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1284605</wp:posOffset>
                      </wp:positionV>
                      <wp:extent cx="685165" cy="608330"/>
                      <wp:effectExtent l="10795" t="10795" r="8890" b="9525"/>
                      <wp:wrapNone/>
                      <wp:docPr id="1192" name="矩形 1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1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每月人员汇总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92" o:spid="_x0000_s1092" style="position:absolute;margin-left:-.8pt;margin-top:101.15pt;width:53.95pt;height:47.9pt;z-index:25260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每月人员汇总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4416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227330</wp:posOffset>
                      </wp:positionV>
                      <wp:extent cx="685165" cy="608330"/>
                      <wp:effectExtent l="10795" t="10795" r="8890" b="9525"/>
                      <wp:wrapNone/>
                      <wp:docPr id="1191" name="矩形 1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165" cy="6083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部门考勤汇总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91" o:spid="_x0000_s1093" style="position:absolute;margin-left:-2.3pt;margin-top:17.9pt;width:53.95pt;height:47.9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部门考勤汇总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4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2368" behindDoc="0" locked="0" layoutInCell="1" allowOverlap="1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3415665</wp:posOffset>
                      </wp:positionV>
                      <wp:extent cx="1270" cy="450850"/>
                      <wp:effectExtent l="57150" t="8255" r="55880" b="17145"/>
                      <wp:wrapNone/>
                      <wp:docPr id="1190" name="直接连接符 1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450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B5771B" id="直接连接符 1190" o:spid="_x0000_s1026" style="position:absolute;left:0;text-align:left;flip:x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4pt,268.95pt" to="49.5pt,30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23872" behindDoc="0" locked="0" layoutInCell="1" allowOverlap="1">
                      <wp:simplePos x="0" y="0"/>
                      <wp:positionH relativeFrom="column">
                        <wp:posOffset>417195</wp:posOffset>
                      </wp:positionH>
                      <wp:positionV relativeFrom="paragraph">
                        <wp:posOffset>3875405</wp:posOffset>
                      </wp:positionV>
                      <wp:extent cx="1162050" cy="383540"/>
                      <wp:effectExtent l="8890" t="10795" r="10160" b="5715"/>
                      <wp:wrapNone/>
                      <wp:docPr id="1189" name="矩形 1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人员招聘到位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89" o:spid="_x0000_s1094" style="position:absolute;margin-left:32.85pt;margin-top:305.15pt;width:91.5pt;height:30.2pt;z-index:25262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人员招聘到位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22848" behindDoc="0" locked="0" layoutInCell="1" allowOverlap="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2989580</wp:posOffset>
                      </wp:positionV>
                      <wp:extent cx="732790" cy="383540"/>
                      <wp:effectExtent l="9525" t="10795" r="10160" b="5715"/>
                      <wp:wrapNone/>
                      <wp:docPr id="1188" name="矩形 1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实施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88" o:spid="_x0000_s1095" style="position:absolute;margin-left:4.4pt;margin-top:235.4pt;width:57.7pt;height:30.2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实施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9776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3190875</wp:posOffset>
                      </wp:positionV>
                      <wp:extent cx="409575" cy="3175"/>
                      <wp:effectExtent l="18415" t="59690" r="10160" b="51435"/>
                      <wp:wrapNone/>
                      <wp:docPr id="1187" name="直接连接符 1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0957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C7C9A" id="直接连接符 1187" o:spid="_x0000_s1026" style="position:absolute;left:0;text-align:left;flip:x y;z-index:25261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251.25pt" to="95.85pt,2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5680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2323465</wp:posOffset>
                      </wp:positionV>
                      <wp:extent cx="1314450" cy="243205"/>
                      <wp:effectExtent l="0" t="1905" r="635" b="2540"/>
                      <wp:wrapNone/>
                      <wp:docPr id="1186" name="矩形 1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每月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15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日前上报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86" o:spid="_x0000_s1096" style="position:absolute;margin-left:-3.15pt;margin-top:182.95pt;width:103.5pt;height:19.15pt;z-index:25261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每月</w:t>
                            </w:r>
                            <w:r>
                              <w:rPr>
                                <w:rFonts w:hint="eastAsia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</w:rPr>
                              <w:t>日前上报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95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1208405</wp:posOffset>
                      </wp:positionV>
                      <wp:extent cx="1466850" cy="243205"/>
                      <wp:effectExtent l="0" t="1270" r="635" b="3175"/>
                      <wp:wrapNone/>
                      <wp:docPr id="1185" name="矩形 1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685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每月初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日前上报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85" o:spid="_x0000_s1097" style="position:absolute;margin-left:3.6pt;margin-top:95.15pt;width:115.5pt;height:19.15pt;z-index:25260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每月初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日前上报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929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529590</wp:posOffset>
                      </wp:positionV>
                      <wp:extent cx="3371850" cy="635"/>
                      <wp:effectExtent l="8890" t="55880" r="19685" b="57785"/>
                      <wp:wrapNone/>
                      <wp:docPr id="1184" name="直接连接符 1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3718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B58220" id="直接连接符 1184" o:spid="_x0000_s1026" style="position:absolute;left:0;text-align:left;flip:y;z-index:25259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1.7pt" to="260.1pt,4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5440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217170</wp:posOffset>
                      </wp:positionV>
                      <wp:extent cx="2533650" cy="243205"/>
                      <wp:effectExtent l="0" t="635" r="635" b="3810"/>
                      <wp:wrapNone/>
                      <wp:docPr id="1183" name="矩形 1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每月初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日前汇总上报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83" o:spid="_x0000_s1098" style="position:absolute;margin-left:23.85pt;margin-top:17.1pt;width:199.5pt;height:19.15pt;z-index:25260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每月初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日前汇总上报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4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24896" behindDoc="0" locked="0" layoutInCell="1" allowOverlap="1">
                      <wp:simplePos x="0" y="0"/>
                      <wp:positionH relativeFrom="column">
                        <wp:posOffset>485140</wp:posOffset>
                      </wp:positionH>
                      <wp:positionV relativeFrom="paragraph">
                        <wp:posOffset>4034790</wp:posOffset>
                      </wp:positionV>
                      <wp:extent cx="666115" cy="2540"/>
                      <wp:effectExtent l="10160" t="55880" r="19050" b="55880"/>
                      <wp:wrapNone/>
                      <wp:docPr id="1182" name="直接连接符 1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611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EEE1AE" id="直接连接符 1182" o:spid="_x0000_s1026" style="position:absolute;left:0;text-align:lef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2pt,317.7pt" to="90.65pt,3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6224" behindDoc="0" locked="0" layoutInCell="1" allowOverlap="1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4658995</wp:posOffset>
                      </wp:positionV>
                      <wp:extent cx="2132965" cy="2540"/>
                      <wp:effectExtent l="9525" t="13335" r="10160" b="12700"/>
                      <wp:wrapNone/>
                      <wp:docPr id="1181" name="直接连接符 1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32965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8ED43" id="直接连接符 1181" o:spid="_x0000_s1026" style="position:absolute;left:0;text-align:left;flip:x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15pt,366.85pt" to="212.1pt,3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26944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4048760</wp:posOffset>
                      </wp:positionV>
                      <wp:extent cx="635" cy="619125"/>
                      <wp:effectExtent l="8890" t="12700" r="9525" b="6350"/>
                      <wp:wrapNone/>
                      <wp:docPr id="1180" name="直接连接符 1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19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73334" id="直接连接符 1180" o:spid="_x0000_s1026" style="position:absolute;left:0;text-align:lef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318.8pt" to="45.65pt,3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21824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3001010</wp:posOffset>
                      </wp:positionV>
                      <wp:extent cx="754380" cy="542925"/>
                      <wp:effectExtent l="8890" t="12700" r="8255" b="6350"/>
                      <wp:wrapNone/>
                      <wp:docPr id="1179" name="矩形 1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4380" cy="542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确定招聘途径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79" o:spid="_x0000_s1099" style="position:absolute;margin-left:10.35pt;margin-top:236.3pt;width:59.4pt;height:42.75pt;z-index:25262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确定招聘途径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1344" behindDoc="0" locked="0" layoutInCell="1" allowOverlap="1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3190240</wp:posOffset>
                      </wp:positionV>
                      <wp:extent cx="2799715" cy="3175"/>
                      <wp:effectExtent l="18415" t="59055" r="10795" b="52070"/>
                      <wp:wrapNone/>
                      <wp:docPr id="1178" name="直接连接符 1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9971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A31D0E" id="直接连接符 1178" o:spid="_x0000_s1026" style="position:absolute;left:0;text-align:left;flip:x y;z-index:25260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251.2pt" to="291.55pt,2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7728" behindDoc="0" locked="0" layoutInCell="1" allowOverlap="1">
                      <wp:simplePos x="0" y="0"/>
                      <wp:positionH relativeFrom="column">
                        <wp:posOffset>970280</wp:posOffset>
                      </wp:positionH>
                      <wp:positionV relativeFrom="paragraph">
                        <wp:posOffset>2605405</wp:posOffset>
                      </wp:positionV>
                      <wp:extent cx="2371090" cy="635"/>
                      <wp:effectExtent l="9525" t="55245" r="19685" b="58420"/>
                      <wp:wrapNone/>
                      <wp:docPr id="1177" name="直接连接符 1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10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37F51D" id="直接连接符 1177" o:spid="_x0000_s1026" style="position:absolute;left:0;text-align:left;z-index:25261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4pt,205.15pt" to="263.1pt,2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6704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2399030</wp:posOffset>
                      </wp:positionV>
                      <wp:extent cx="732790" cy="383540"/>
                      <wp:effectExtent l="9525" t="10795" r="10160" b="5715"/>
                      <wp:wrapNone/>
                      <wp:docPr id="1176" name="矩形 1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76" o:spid="_x0000_s1100" style="position:absolute;margin-left:13.4pt;margin-top:188.9pt;width:57.7pt;height:30.2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1584" behindDoc="0" locked="0" layoutInCell="1" allowOverlap="1">
                      <wp:simplePos x="0" y="0"/>
                      <wp:positionH relativeFrom="column">
                        <wp:posOffset>932180</wp:posOffset>
                      </wp:positionH>
                      <wp:positionV relativeFrom="paragraph">
                        <wp:posOffset>1548765</wp:posOffset>
                      </wp:positionV>
                      <wp:extent cx="942340" cy="635"/>
                      <wp:effectExtent l="9525" t="55880" r="19685" b="57785"/>
                      <wp:wrapNone/>
                      <wp:docPr id="1175" name="直接连接符 1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4234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2CA77E" id="直接连接符 1175" o:spid="_x0000_s1026" style="position:absolute;left:0;text-align:left;flip:y;z-index:25261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4pt,121.95pt" to="147.6pt,1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0560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1389380</wp:posOffset>
                      </wp:positionV>
                      <wp:extent cx="732790" cy="383540"/>
                      <wp:effectExtent l="9525" t="10795" r="10160" b="5715"/>
                      <wp:wrapNone/>
                      <wp:docPr id="1174" name="矩形 1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审核备案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74" o:spid="_x0000_s1101" style="position:absolute;margin-left:14.15pt;margin-top:109.4pt;width:57.7pt;height:30.2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审核备案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3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7248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3857625</wp:posOffset>
                      </wp:positionV>
                      <wp:extent cx="978535" cy="419735"/>
                      <wp:effectExtent l="11430" t="12065" r="10160" b="6350"/>
                      <wp:wrapNone/>
                      <wp:docPr id="1173" name="矩形 1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8535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培训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73" o:spid="_x0000_s1102" style="position:absolute;margin-left:2.3pt;margin-top:303.75pt;width:77.05pt;height:33.05pt;z-index:25259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培训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20800" behindDoc="0" locked="0" layoutInCell="1" allowOverlap="1">
                      <wp:simplePos x="0" y="0"/>
                      <wp:positionH relativeFrom="column">
                        <wp:posOffset>893445</wp:posOffset>
                      </wp:positionH>
                      <wp:positionV relativeFrom="paragraph">
                        <wp:posOffset>2875915</wp:posOffset>
                      </wp:positionV>
                      <wp:extent cx="1314450" cy="243205"/>
                      <wp:effectExtent l="0" t="1905" r="635" b="2540"/>
                      <wp:wrapNone/>
                      <wp:docPr id="1172" name="矩形 1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0" cy="243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72" o:spid="_x0000_s1103" style="position:absolute;margin-left:70.35pt;margin-top:226.45pt;width:103.5pt;height:19.1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2608" behindDoc="0" locked="0" layoutInCell="1" allowOverlap="1">
                      <wp:simplePos x="0" y="0"/>
                      <wp:positionH relativeFrom="column">
                        <wp:posOffset>770890</wp:posOffset>
                      </wp:positionH>
                      <wp:positionV relativeFrom="paragraph">
                        <wp:posOffset>1351280</wp:posOffset>
                      </wp:positionV>
                      <wp:extent cx="1028065" cy="383540"/>
                      <wp:effectExtent l="10160" t="10795" r="9525" b="5715"/>
                      <wp:wrapNone/>
                      <wp:docPr id="1171" name="矩形 1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备案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71" o:spid="_x0000_s1104" style="position:absolute;margin-left:60.7pt;margin-top:106.4pt;width:80.95pt;height:30.2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备案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4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  <w:lang w:val="en-US" w:eastAsia="zh-CN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627968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4277360</wp:posOffset>
                      </wp:positionV>
                      <wp:extent cx="635" cy="381635"/>
                      <wp:effectExtent l="56515" t="22225" r="57150" b="5715"/>
                      <wp:wrapNone/>
                      <wp:docPr id="1170" name="直接连接符 1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5" cy="381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086114" id="直接连接符 1170" o:spid="_x0000_s1026" style="position:absolute;left:0;text-align:left;flip:x y;z-index:25262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pt,336.8pt" to="32.15pt,3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25920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3848100</wp:posOffset>
                      </wp:positionV>
                      <wp:extent cx="978535" cy="419735"/>
                      <wp:effectExtent l="11430" t="12065" r="10160" b="6350"/>
                      <wp:wrapNone/>
                      <wp:docPr id="1169" name="矩形 1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8535" cy="4197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确定薪酬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69" o:spid="_x0000_s1105" style="position:absolute;margin-left:3.05pt;margin-top:303pt;width:77.05pt;height:33.05pt;z-index:2526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确定薪酬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8272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538480</wp:posOffset>
                      </wp:positionV>
                      <wp:extent cx="438150" cy="635"/>
                      <wp:effectExtent l="8890" t="55245" r="19685" b="58420"/>
                      <wp:wrapNone/>
                      <wp:docPr id="1168" name="直接连接符 1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381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3B6A02" id="直接连接符 1168" o:spid="_x0000_s1026" style="position:absolute;left:0;text-align:left;flip:y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1pt,42.4pt" to="87.6pt,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3392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360680</wp:posOffset>
                      </wp:positionV>
                      <wp:extent cx="732790" cy="383540"/>
                      <wp:effectExtent l="9525" t="10795" r="10160" b="5715"/>
                      <wp:wrapNone/>
                      <wp:docPr id="1167" name="矩形 1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67" o:spid="_x0000_s1106" style="position:absolute;margin-left:-5.35pt;margin-top:28.4pt;width:57.7pt;height:30.2pt;z-index:25260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53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0320" behindDoc="0" locked="0" layoutInCell="1" allowOverlap="1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2865120</wp:posOffset>
                      </wp:positionV>
                      <wp:extent cx="3810" cy="347980"/>
                      <wp:effectExtent l="57150" t="10160" r="53340" b="22860"/>
                      <wp:wrapNone/>
                      <wp:docPr id="1166" name="直接连接符 1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10" cy="3479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4784D3" id="直接连接符 1166" o:spid="_x0000_s1026" style="position:absolute;left:0;text-align:left;flip:x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5pt,225.6pt" to="29.45pt,2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18752" behindDoc="0" locked="0" layoutInCell="1" allowOverlap="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2456180</wp:posOffset>
                      </wp:positionV>
                      <wp:extent cx="732790" cy="383540"/>
                      <wp:effectExtent l="9525" t="10795" r="10160" b="5715"/>
                      <wp:wrapNone/>
                      <wp:docPr id="1165" name="矩形 1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65" o:spid="_x0000_s1107" style="position:absolute;margin-left:.65pt;margin-top:193.4pt;width:57.7pt;height:30.2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606464" behindDoc="0" locked="0" layoutInCell="1" allowOverlap="1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351155</wp:posOffset>
                      </wp:positionV>
                      <wp:extent cx="732790" cy="383540"/>
                      <wp:effectExtent l="9525" t="10795" r="10160" b="5715"/>
                      <wp:wrapNone/>
                      <wp:docPr id="1164" name="矩形 1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164" o:spid="_x0000_s1108" style="position:absolute;margin-left:2.15pt;margin-top:27.65pt;width:57.7pt;height:30.2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2685"/>
        <w:gridCol w:w="1800"/>
        <w:gridCol w:w="1620"/>
        <w:gridCol w:w="1620"/>
      </w:tblGrid>
      <w:tr w:rsidR="00F302C3" w:rsidTr="00260F45">
        <w:trPr>
          <w:trHeight w:val="315"/>
        </w:trPr>
        <w:tc>
          <w:tcPr>
            <w:tcW w:w="9180" w:type="dxa"/>
            <w:gridSpan w:val="5"/>
          </w:tcPr>
          <w:p w:rsidR="00F302C3" w:rsidRDefault="00F302C3" w:rsidP="00260F45">
            <w:pPr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招聘</w:t>
            </w:r>
            <w:bookmarkStart w:id="16" w:name="招聘"/>
            <w:bookmarkEnd w:id="16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</w:t>
            </w:r>
          </w:p>
        </w:tc>
      </w:tr>
      <w:tr w:rsidR="00F302C3" w:rsidTr="00260F45">
        <w:trPr>
          <w:trHeight w:val="302"/>
        </w:trPr>
        <w:tc>
          <w:tcPr>
            <w:tcW w:w="1455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用人部门</w:t>
            </w:r>
          </w:p>
        </w:tc>
        <w:tc>
          <w:tcPr>
            <w:tcW w:w="2685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widowControl/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人力资源部经理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widowControl/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公司总经理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260F45">
        <w:trPr>
          <w:trHeight w:val="12740"/>
        </w:trPr>
        <w:tc>
          <w:tcPr>
            <w:tcW w:w="1455" w:type="dxa"/>
            <w:tcBorders>
              <w:right w:val="single" w:sz="4" w:space="0" w:color="999999"/>
            </w:tcBorders>
          </w:tcPr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68580</wp:posOffset>
                      </wp:positionV>
                      <wp:extent cx="685800" cy="198120"/>
                      <wp:effectExtent l="9525" t="6350" r="9525" b="5080"/>
                      <wp:wrapNone/>
                      <wp:docPr id="1163" name="文本框 1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人员空缺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63" o:spid="_x0000_s1109" type="#_x0000_t202" style="position:absolute;left:0;text-align:left;margin-left:11.85pt;margin-top:5.4pt;width:54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人员空缺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68580</wp:posOffset>
                      </wp:positionV>
                      <wp:extent cx="635" cy="198120"/>
                      <wp:effectExtent l="57150" t="13970" r="56515" b="16510"/>
                      <wp:wrapNone/>
                      <wp:docPr id="1162" name="直接连接符 1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18128" id="直接连接符 1162" o:spid="_x0000_s1026" style="position:absolute;left:0;text-align:lef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5.4pt" to="38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71120</wp:posOffset>
                      </wp:positionV>
                      <wp:extent cx="800100" cy="596900"/>
                      <wp:effectExtent l="19050" t="14605" r="19050" b="17145"/>
                      <wp:wrapNone/>
                      <wp:docPr id="1161" name="流程图: 决策 1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2A40F9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流程图: 决策 1161" o:spid="_x0000_s1026" type="#_x0000_t110" style="position:absolute;left:0;text-align:left;margin-left:11.85pt;margin-top:5.6pt;width:63pt;height:4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"/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80645</wp:posOffset>
                      </wp:positionV>
                      <wp:extent cx="571500" cy="195580"/>
                      <wp:effectExtent l="3175" t="3175" r="0" b="1270"/>
                      <wp:wrapNone/>
                      <wp:docPr id="1160" name="文本框 1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有无编制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60" o:spid="_x0000_s1110" type="#_x0000_t202" style="position:absolute;left:0;text-align:left;margin-left:21.85pt;margin-top:6.35pt;width:45pt;height:15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有无编制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63500</wp:posOffset>
                      </wp:positionV>
                      <wp:extent cx="2540" cy="788670"/>
                      <wp:effectExtent l="57150" t="10795" r="54610" b="19685"/>
                      <wp:wrapNone/>
                      <wp:docPr id="1159" name="直接连接符 1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7886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26CAA6" id="直接连接符 1159" o:spid="_x0000_s1026" style="position:absolute;left:0;text-align:lef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5pt" to="39.05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965200</wp:posOffset>
                      </wp:positionV>
                      <wp:extent cx="571500" cy="195580"/>
                      <wp:effectExtent l="0" t="0" r="3175" b="0"/>
                      <wp:wrapNone/>
                      <wp:docPr id="1158" name="文本框 1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58" o:spid="_x0000_s1111" type="#_x0000_t202" style="position:absolute;left:0;text-align:left;margin-left:12.35pt;margin-top:76pt;width:45pt;height:15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68580</wp:posOffset>
                      </wp:positionV>
                      <wp:extent cx="114300" cy="198120"/>
                      <wp:effectExtent l="0" t="0" r="0" b="0"/>
                      <wp:wrapNone/>
                      <wp:docPr id="1157" name="文本框 1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57" o:spid="_x0000_s1112" type="#_x0000_t202" style="position:absolute;left:0;text-align:left;margin-left:20.85pt;margin-top:5.4pt;width:9pt;height:15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115570</wp:posOffset>
                      </wp:positionH>
                      <wp:positionV relativeFrom="paragraph">
                        <wp:posOffset>866140</wp:posOffset>
                      </wp:positionV>
                      <wp:extent cx="838200" cy="195580"/>
                      <wp:effectExtent l="12700" t="13335" r="6350" b="10160"/>
                      <wp:wrapNone/>
                      <wp:docPr id="1156" name="文本框 1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382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增补申请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56" o:spid="_x0000_s1113" type="#_x0000_t202" style="position:absolute;left:0;text-align:left;margin-left:9.1pt;margin-top:68.2pt;width:66pt;height:15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增补申请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1356360</wp:posOffset>
                      </wp:positionV>
                      <wp:extent cx="800100" cy="495300"/>
                      <wp:effectExtent l="9525" t="8255" r="9525" b="10795"/>
                      <wp:wrapNone/>
                      <wp:docPr id="1155" name="流程图: 延期 1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9530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C0055F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流程图: 延期 1155" o:spid="_x0000_s1026" type="#_x0000_t135" style="position:absolute;left:0;text-align:left;margin-left:11.85pt;margin-top:106.8pt;width:63pt;height:3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1406525</wp:posOffset>
                      </wp:positionV>
                      <wp:extent cx="457200" cy="374650"/>
                      <wp:effectExtent l="0" t="1270" r="0" b="0"/>
                      <wp:wrapNone/>
                      <wp:docPr id="1154" name="文本框 1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374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取消或延期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54" o:spid="_x0000_s1114" type="#_x0000_t202" style="position:absolute;left:0;text-align:left;margin-left:20.85pt;margin-top:110.75pt;width:36pt;height:29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取消或延期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4132580</wp:posOffset>
                      </wp:positionV>
                      <wp:extent cx="802640" cy="195580"/>
                      <wp:effectExtent l="12700" t="12700" r="13335" b="10795"/>
                      <wp:wrapNone/>
                      <wp:docPr id="1153" name="文本框 1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264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复试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53" o:spid="_x0000_s1115" type="#_x0000_t202" style="position:absolute;left:0;text-align:left;margin-left:12.1pt;margin-top:325.4pt;width:63.2pt;height:15.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复试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3626485</wp:posOffset>
                      </wp:positionV>
                      <wp:extent cx="685800" cy="635"/>
                      <wp:effectExtent l="9525" t="11430" r="9525" b="6985"/>
                      <wp:wrapNone/>
                      <wp:docPr id="1152" name="直接连接符 1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B3BDD" id="直接连接符 1152" o:spid="_x0000_s1026" style="position:absolute;left:0;text-align:lef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285.55pt" to="92.85pt,2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725170</wp:posOffset>
                      </wp:positionH>
                      <wp:positionV relativeFrom="paragraph">
                        <wp:posOffset>4330700</wp:posOffset>
                      </wp:positionV>
                      <wp:extent cx="635" cy="594360"/>
                      <wp:effectExtent l="12700" t="10795" r="5715" b="13970"/>
                      <wp:wrapNone/>
                      <wp:docPr id="1151" name="直接连接符 1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594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76F24" id="直接连接符 1151" o:spid="_x0000_s1026" style="position:absolute;left:0;text-align:lef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1pt,341pt" to="57.15pt,3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4518025</wp:posOffset>
                      </wp:positionV>
                      <wp:extent cx="2171700" cy="635"/>
                      <wp:effectExtent l="9525" t="55245" r="19050" b="58420"/>
                      <wp:wrapNone/>
                      <wp:docPr id="1150" name="直接连接符 1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71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0E11A2" id="直接连接符 1150" o:spid="_x0000_s1026" style="position:absolute;left:0;text-align:left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355.75pt" to="227.85pt,3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3665855</wp:posOffset>
                      </wp:positionV>
                      <wp:extent cx="339090" cy="214630"/>
                      <wp:effectExtent l="3175" t="3175" r="635" b="1270"/>
                      <wp:wrapNone/>
                      <wp:docPr id="1149" name="文本框 1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214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49" o:spid="_x0000_s1116" type="#_x0000_t202" style="position:absolute;left:0;text-align:left;margin-left:48.1pt;margin-top:288.65pt;width:26.7pt;height:16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3634740</wp:posOffset>
                      </wp:positionV>
                      <wp:extent cx="635" cy="495300"/>
                      <wp:effectExtent l="57150" t="10160" r="56515" b="18415"/>
                      <wp:wrapNone/>
                      <wp:docPr id="1148" name="直接连接符 1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5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1E596" id="直接连接符 1148" o:spid="_x0000_s1026" style="position:absolute;left:0;text-align:lef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286.2pt" to="38.9pt,3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4914265</wp:posOffset>
                      </wp:positionV>
                      <wp:extent cx="571500" cy="635"/>
                      <wp:effectExtent l="9525" t="13335" r="9525" b="5080"/>
                      <wp:wrapNone/>
                      <wp:docPr id="1147" name="直接连接符 1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85F156" id="直接连接符 1147" o:spid="_x0000_s1026" style="position:absolute;left:0;text-align:left;flip:y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386.95pt" to="101.85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6205220</wp:posOffset>
                      </wp:positionV>
                      <wp:extent cx="1143000" cy="635"/>
                      <wp:effectExtent l="12700" t="8890" r="6350" b="9525"/>
                      <wp:wrapNone/>
                      <wp:docPr id="1146" name="直接连接符 1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E3F4DB" id="直接连接符 1146" o:spid="_x0000_s1026" style="position:absolute;left:0;text-align:left;flip:x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488.6pt" to="93.1pt,48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6304280</wp:posOffset>
                      </wp:positionV>
                      <wp:extent cx="457200" cy="194310"/>
                      <wp:effectExtent l="0" t="3175" r="0" b="2540"/>
                      <wp:wrapNone/>
                      <wp:docPr id="1145" name="文本框 1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不接受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45" o:spid="_x0000_s1117" type="#_x0000_t202" style="position:absolute;left:0;text-align:left;margin-left:56.85pt;margin-top:496.4pt;width:36pt;height:15.3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不接受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2143760</wp:posOffset>
                      </wp:positionV>
                      <wp:extent cx="2540" cy="4057650"/>
                      <wp:effectExtent l="9525" t="5080" r="6985" b="13970"/>
                      <wp:wrapNone/>
                      <wp:docPr id="1144" name="直接连接符 1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4057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8A8D09" id="直接连接符 1144" o:spid="_x0000_s1026" style="position:absolute;left:0;text-align:lef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168.8pt" to="3.05pt,4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2140585</wp:posOffset>
                      </wp:positionV>
                      <wp:extent cx="1028700" cy="635"/>
                      <wp:effectExtent l="9525" t="59055" r="19050" b="54610"/>
                      <wp:wrapNone/>
                      <wp:docPr id="1143" name="直接连接符 1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33B339" id="直接连接符 1143" o:spid="_x0000_s1026" style="position:absolute;left:0;text-align:lef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168.55pt" to="83.85pt,1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685" w:type="dxa"/>
            <w:tcBorders>
              <w:left w:val="single" w:sz="4" w:space="0" w:color="999999"/>
              <w:right w:val="single" w:sz="4" w:space="0" w:color="999999"/>
            </w:tcBorders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68580</wp:posOffset>
                      </wp:positionV>
                      <wp:extent cx="1024890" cy="396240"/>
                      <wp:effectExtent l="9525" t="6350" r="13335" b="6985"/>
                      <wp:wrapNone/>
                      <wp:docPr id="1140" name="组合 1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4890" cy="396240"/>
                                <a:chOff x="0" y="0"/>
                                <a:chExt cx="1800" cy="780"/>
                              </a:xfrm>
                            </wpg:grpSpPr>
                            <wps:wsp>
                              <wps:cNvPr id="1141" name="AutoShap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800" cy="78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2" name="Text Box 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" y="312"/>
                                  <a:ext cx="126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职位说明书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1140" o:spid="_x0000_s1118" style="position:absolute;margin-left:11.1pt;margin-top:5.4pt;width:80.7pt;height:31.2pt;z-index:251685888" coordsize="1800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">
                      <v:shape id="AutoShape 90" o:spid="_x0000_s1119" type="#_x0000_t115" style="position:absolute;width:18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"/>
                      <v:shape id="Text Box 91" o:spid="_x0000_s1120" type="#_x0000_t202" style="position:absolute;left:180;top:312;width:12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职位说明书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159385</wp:posOffset>
                      </wp:positionV>
                      <wp:extent cx="2857500" cy="198120"/>
                      <wp:effectExtent l="47625" t="11430" r="9525" b="9525"/>
                      <wp:wrapNone/>
                      <wp:docPr id="1139" name="箭头: 左 1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7500" cy="1981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60577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487362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箭头: 左 1139" o:spid="_x0000_s1026" type="#_x0000_t66" style="position:absolute;left:0;text-align:left;margin-left:92.1pt;margin-top:12.55pt;width:225pt;height:15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" fillcolor="silver" strokecolor="gray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170180</wp:posOffset>
                      </wp:positionV>
                      <wp:extent cx="114300" cy="198120"/>
                      <wp:effectExtent l="3175" t="0" r="0" b="2540"/>
                      <wp:wrapNone/>
                      <wp:docPr id="1138" name="文本框 1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38" o:spid="_x0000_s1121" type="#_x0000_t202" style="position:absolute;margin-left:2.35pt;margin-top:13.4pt;width:9pt;height:15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487045</wp:posOffset>
                      </wp:positionH>
                      <wp:positionV relativeFrom="paragraph">
                        <wp:posOffset>73660</wp:posOffset>
                      </wp:positionV>
                      <wp:extent cx="635" cy="198120"/>
                      <wp:effectExtent l="60325" t="7620" r="53340" b="22860"/>
                      <wp:wrapNone/>
                      <wp:docPr id="1137" name="直接连接符 1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80BDF" id="直接连接符 1137" o:spid="_x0000_s102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35pt,5.8pt" to="38.4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167640</wp:posOffset>
                      </wp:positionV>
                      <wp:extent cx="342900" cy="635"/>
                      <wp:effectExtent l="9525" t="52070" r="19050" b="61595"/>
                      <wp:wrapNone/>
                      <wp:docPr id="1136" name="直接连接符 1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B2D803" id="直接连接符 1136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13.2pt" to="29.1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71120</wp:posOffset>
                      </wp:positionV>
                      <wp:extent cx="567690" cy="393700"/>
                      <wp:effectExtent l="12700" t="12700" r="10160" b="12700"/>
                      <wp:wrapNone/>
                      <wp:docPr id="1135" name="文本框 1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769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确定招聘方式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35" o:spid="_x0000_s1122" type="#_x0000_t202" style="position:absolute;margin-left:20.35pt;margin-top:5.6pt;width:44.7pt;height:3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确定招聘方式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170180</wp:posOffset>
                      </wp:positionV>
                      <wp:extent cx="2743200" cy="635"/>
                      <wp:effectExtent l="19050" t="54610" r="9525" b="59055"/>
                      <wp:wrapNone/>
                      <wp:docPr id="1134" name="直接连接符 1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43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71024" id="直接连接符 1134" o:spid="_x0000_s1026" style="position:absolute;left:0;text-align:lef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13.4pt" to="281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60325</wp:posOffset>
                      </wp:positionV>
                      <wp:extent cx="635" cy="198120"/>
                      <wp:effectExtent l="57150" t="7620" r="56515" b="22860"/>
                      <wp:wrapNone/>
                      <wp:docPr id="1133" name="直接连接符 1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DB9E59" id="直接连接符 1133" o:spid="_x0000_s1026" style="position:absolute;left:0;text-align:lef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pt,4.75pt" to="29.15pt,2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63500</wp:posOffset>
                      </wp:positionV>
                      <wp:extent cx="635" cy="198120"/>
                      <wp:effectExtent l="57150" t="10795" r="56515" b="19685"/>
                      <wp:wrapNone/>
                      <wp:docPr id="1132" name="直接连接符 1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7D00FF" id="直接连接符 1132" o:spid="_x0000_s1026" style="position:absolute;left:0;text-align:lef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5pt" to="56.15pt,2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63500</wp:posOffset>
                      </wp:positionV>
                      <wp:extent cx="453390" cy="194310"/>
                      <wp:effectExtent l="12700" t="8890" r="10160" b="6350"/>
                      <wp:wrapNone/>
                      <wp:docPr id="1131" name="文本框 1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外部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31" o:spid="_x0000_s1123" type="#_x0000_t202" style="position:absolute;left:0;text-align:left;margin-left:2.35pt;margin-top:5pt;width:35.7pt;height:15.3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外部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60325</wp:posOffset>
                      </wp:positionV>
                      <wp:extent cx="453390" cy="194310"/>
                      <wp:effectExtent l="9525" t="5715" r="13335" b="9525"/>
                      <wp:wrapNone/>
                      <wp:docPr id="1130" name="文本框 1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内部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30" o:spid="_x0000_s1124" type="#_x0000_t202" style="position:absolute;left:0;text-align:left;margin-left:47.1pt;margin-top:4.75pt;width:35.7pt;height:15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内部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63500</wp:posOffset>
                      </wp:positionV>
                      <wp:extent cx="635" cy="1493520"/>
                      <wp:effectExtent l="57150" t="6985" r="56515" b="23495"/>
                      <wp:wrapNone/>
                      <wp:docPr id="1129" name="直接连接符 1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935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3E5CDC" id="直接连接符 1129" o:spid="_x0000_s1026" style="position:absolute;left:0;text-align:lef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1pt,5pt" to="20.15pt,1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pTASwIAAF0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162560</wp:posOffset>
                      </wp:positionV>
                      <wp:extent cx="914400" cy="198120"/>
                      <wp:effectExtent l="9525" t="10795" r="9525" b="10160"/>
                      <wp:wrapNone/>
                      <wp:docPr id="1128" name="文本框 1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发布招聘信息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28" o:spid="_x0000_s1125" type="#_x0000_t202" style="position:absolute;left:0;text-align:left;margin-left:47.1pt;margin-top:12.8pt;width:1in;height:15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发布招聘信息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60325</wp:posOffset>
                      </wp:positionV>
                      <wp:extent cx="635" cy="99060"/>
                      <wp:effectExtent l="57150" t="13335" r="56515" b="20955"/>
                      <wp:wrapNone/>
                      <wp:docPr id="1127" name="直接连接符 1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7CA9C3" id="直接连接符 1127" o:spid="_x0000_s1026" style="position:absolute;left:0;text-align:lef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4.75pt" to="56.1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p7MSQIAAFs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1249680</wp:posOffset>
                      </wp:positionV>
                      <wp:extent cx="571500" cy="594360"/>
                      <wp:effectExtent l="19050" t="10160" r="9525" b="5080"/>
                      <wp:wrapNone/>
                      <wp:docPr id="1126" name="标注: 左箭头 1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94360"/>
                              </a:xfrm>
                              <a:prstGeom prst="leftArrowCallout">
                                <a:avLst>
                                  <a:gd name="adj1" fmla="val 26000"/>
                                  <a:gd name="adj2" fmla="val 26000"/>
                                  <a:gd name="adj3" fmla="val 16667"/>
                                  <a:gd name="adj4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30D425"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标注: 左箭头 1126" o:spid="_x0000_s1026" type="#_x0000_t77" style="position:absolute;left:0;text-align:left;margin-left:56.1pt;margin-top:98.4pt;width:45pt;height:46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368300</wp:posOffset>
                      </wp:positionV>
                      <wp:extent cx="1824990" cy="2540"/>
                      <wp:effectExtent l="6350" t="52705" r="16510" b="59055"/>
                      <wp:wrapNone/>
                      <wp:docPr id="1125" name="直接连接符 1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499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F27CA2" id="直接连接符 1125" o:spid="_x0000_s1026" style="position:absolute;left:0;text-align:lef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29pt" to="146.3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980440</wp:posOffset>
                      </wp:positionV>
                      <wp:extent cx="3543300" cy="635"/>
                      <wp:effectExtent l="19050" t="55245" r="9525" b="58420"/>
                      <wp:wrapNone/>
                      <wp:docPr id="1124" name="直接连接符 1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543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79E2F7" id="直接连接符 1124" o:spid="_x0000_s1026" style="position:absolute;left:0;text-align:lef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77.2pt" to="281.1pt,7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147320</wp:posOffset>
                      </wp:positionH>
                      <wp:positionV relativeFrom="paragraph">
                        <wp:posOffset>1362075</wp:posOffset>
                      </wp:positionV>
                      <wp:extent cx="681990" cy="393700"/>
                      <wp:effectExtent l="6350" t="8255" r="6985" b="7620"/>
                      <wp:wrapNone/>
                      <wp:docPr id="1123" name="文本框 1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确定招聘渠道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23" o:spid="_x0000_s1126" type="#_x0000_t202" style="position:absolute;left:0;text-align:left;margin-left:11.6pt;margin-top:107.25pt;width:53.7pt;height:3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确定招聘渠道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1153160</wp:posOffset>
                      </wp:positionV>
                      <wp:extent cx="453390" cy="195580"/>
                      <wp:effectExtent l="9525" t="8890" r="13335" b="5080"/>
                      <wp:wrapNone/>
                      <wp:docPr id="1122" name="文本框 1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招聘会聘渠道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22" o:spid="_x0000_s1127" type="#_x0000_t202" style="position:absolute;left:0;text-align:left;margin-left:83.1pt;margin-top:90.8pt;width:35.7pt;height:1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招聘会聘渠道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1348740</wp:posOffset>
                      </wp:positionV>
                      <wp:extent cx="453390" cy="195580"/>
                      <wp:effectExtent l="9525" t="13970" r="13335" b="9525"/>
                      <wp:wrapNone/>
                      <wp:docPr id="1121" name="文本框 1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媒体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21" o:spid="_x0000_s1128" type="#_x0000_t202" style="position:absolute;left:0;text-align:left;margin-left:83.1pt;margin-top:106.2pt;width:35.7pt;height:15.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媒体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1549400</wp:posOffset>
                      </wp:positionV>
                      <wp:extent cx="453390" cy="195580"/>
                      <wp:effectExtent l="9525" t="5080" r="13335" b="8890"/>
                      <wp:wrapNone/>
                      <wp:docPr id="1120" name="文本框 1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校园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20" o:spid="_x0000_s1129" type="#_x0000_t202" style="position:absolute;left:0;text-align:left;margin-left:83.1pt;margin-top:122pt;width:35.7pt;height:15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校园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1744345</wp:posOffset>
                      </wp:positionV>
                      <wp:extent cx="453390" cy="195580"/>
                      <wp:effectExtent l="9525" t="9525" r="13335" b="13970"/>
                      <wp:wrapNone/>
                      <wp:docPr id="1119" name="文本框 1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其他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9" o:spid="_x0000_s1130" type="#_x0000_t202" style="position:absolute;left:0;text-align:left;margin-left:83.1pt;margin-top:137.35pt;width:35.7pt;height:15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其他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2148840</wp:posOffset>
                      </wp:positionV>
                      <wp:extent cx="914400" cy="198120"/>
                      <wp:effectExtent l="9525" t="13970" r="9525" b="6985"/>
                      <wp:wrapNone/>
                      <wp:docPr id="1118" name="文本框 1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发布招聘信息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8" o:spid="_x0000_s1131" type="#_x0000_t202" style="position:absolute;left:0;text-align:left;margin-left:8.1pt;margin-top:169.2pt;width:1in;height:15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发布招聘信息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1752600</wp:posOffset>
                      </wp:positionV>
                      <wp:extent cx="635" cy="396240"/>
                      <wp:effectExtent l="57150" t="8255" r="56515" b="14605"/>
                      <wp:wrapNone/>
                      <wp:docPr id="1117" name="直接连接符 1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7CD760" id="直接连接符 1117" o:spid="_x0000_s1026" style="position:absolute;left:0;text-align:lef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pt,138pt" to="29.15pt,16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8Z3SgIAAFw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96520</wp:posOffset>
                      </wp:positionH>
                      <wp:positionV relativeFrom="paragraph">
                        <wp:posOffset>2547620</wp:posOffset>
                      </wp:positionV>
                      <wp:extent cx="914400" cy="198120"/>
                      <wp:effectExtent l="12700" t="12700" r="6350" b="8255"/>
                      <wp:wrapNone/>
                      <wp:docPr id="1116" name="文本框 1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收集筛选简历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6" o:spid="_x0000_s1132" type="#_x0000_t202" style="position:absolute;left:0;text-align:left;margin-left:7.6pt;margin-top:200.6pt;width:1in;height:15.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收集筛选简历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2346960</wp:posOffset>
                      </wp:positionV>
                      <wp:extent cx="635" cy="198120"/>
                      <wp:effectExtent l="57150" t="12065" r="56515" b="18415"/>
                      <wp:wrapNone/>
                      <wp:docPr id="1115" name="直接连接符 1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07D3AD" id="直接连接符 1115" o:spid="_x0000_s1026" style="position:absolute;left:0;text-align:lef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184.8pt" to="47.15pt,20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aHKSQIAAFw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2955290</wp:posOffset>
                      </wp:positionV>
                      <wp:extent cx="685800" cy="175260"/>
                      <wp:effectExtent l="9525" t="10795" r="9525" b="13970"/>
                      <wp:wrapNone/>
                      <wp:docPr id="1114" name="文本框 1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752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初试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4" o:spid="_x0000_s1133" type="#_x0000_t202" style="position:absolute;left:0;text-align:left;margin-left:20.1pt;margin-top:232.7pt;width:54pt;height:13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初试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2745740</wp:posOffset>
                      </wp:positionV>
                      <wp:extent cx="635" cy="198120"/>
                      <wp:effectExtent l="57150" t="10795" r="56515" b="19685"/>
                      <wp:wrapNone/>
                      <wp:docPr id="1113" name="直接连接符 1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18E19E" id="直接连接符 1113" o:spid="_x0000_s1026" style="position:absolute;left:0;text-align:lef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216.2pt" to="47.15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3726815</wp:posOffset>
                      </wp:positionV>
                      <wp:extent cx="339090" cy="195580"/>
                      <wp:effectExtent l="3175" t="1270" r="635" b="3175"/>
                      <wp:wrapNone/>
                      <wp:docPr id="1112" name="文本框 1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2" o:spid="_x0000_s1134" type="#_x0000_t202" style="position:absolute;left:0;text-align:left;margin-left:2.35pt;margin-top:293.45pt;width:26.7pt;height:15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>
                      <wp:simplePos x="0" y="0"/>
                      <wp:positionH relativeFrom="column">
                        <wp:posOffset>1169670</wp:posOffset>
                      </wp:positionH>
                      <wp:positionV relativeFrom="paragraph">
                        <wp:posOffset>2936240</wp:posOffset>
                      </wp:positionV>
                      <wp:extent cx="571500" cy="398780"/>
                      <wp:effectExtent l="19050" t="10795" r="47625" b="9525"/>
                      <wp:wrapNone/>
                      <wp:docPr id="1111" name="流程图: 存储数据 1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98780"/>
                              </a:xfrm>
                              <a:prstGeom prst="flowChartOnlineStorag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425540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流程图: 存储数据 1111" o:spid="_x0000_s1026" type="#_x0000_t130" style="position:absolute;left:0;text-align:left;margin-left:92.1pt;margin-top:231.2pt;width:45pt;height:31.4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3032125</wp:posOffset>
                      </wp:positionV>
                      <wp:extent cx="342900" cy="293370"/>
                      <wp:effectExtent l="0" t="1905" r="0" b="0"/>
                      <wp:wrapNone/>
                      <wp:docPr id="1110" name="文本框 1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33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简历存档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0" o:spid="_x0000_s1135" type="#_x0000_t202" style="position:absolute;left:0;text-align:left;margin-left:101.1pt;margin-top:238.75pt;width:27pt;height:23.1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简历存档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3032125</wp:posOffset>
                      </wp:positionV>
                      <wp:extent cx="228600" cy="635"/>
                      <wp:effectExtent l="9525" t="59055" r="19050" b="54610"/>
                      <wp:wrapNone/>
                      <wp:docPr id="1109" name="直接连接符 1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12EBD1" id="直接连接符 1109" o:spid="_x0000_s1026" style="position:absolute;left:0;text-align:lef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pt,238.75pt" to="92.1pt,2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3233420</wp:posOffset>
                      </wp:positionV>
                      <wp:extent cx="114300" cy="476250"/>
                      <wp:effectExtent l="0" t="3175" r="0" b="0"/>
                      <wp:wrapNone/>
                      <wp:docPr id="1108" name="文本框 1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未通过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08" o:spid="_x0000_s1136" type="#_x0000_t202" style="position:absolute;left:0;text-align:left;margin-left:83.1pt;margin-top:254.6pt;width:9pt;height:37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未通过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4627880</wp:posOffset>
                      </wp:positionV>
                      <wp:extent cx="2743200" cy="2540"/>
                      <wp:effectExtent l="9525" t="6985" r="9525" b="9525"/>
                      <wp:wrapNone/>
                      <wp:docPr id="1107" name="直接连接符 1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74320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B588ED" id="直接连接符 1107" o:spid="_x0000_s1026" style="position:absolute;left:0;text-align:left;flip:x y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364.4pt" to="281.1pt,36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4427220</wp:posOffset>
                      </wp:positionV>
                      <wp:extent cx="1714500" cy="635"/>
                      <wp:effectExtent l="9525" t="6350" r="9525" b="12065"/>
                      <wp:wrapNone/>
                      <wp:docPr id="1106" name="直接连接符 1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14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FF5BEE" id="直接连接符 1106" o:spid="_x0000_s1026" style="position:absolute;left:0;text-align:left;flip:x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348.6pt" to="182.1pt,3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>
                      <wp:simplePos x="0" y="0"/>
                      <wp:positionH relativeFrom="column">
                        <wp:posOffset>369570</wp:posOffset>
                      </wp:positionH>
                      <wp:positionV relativeFrom="paragraph">
                        <wp:posOffset>4330700</wp:posOffset>
                      </wp:positionV>
                      <wp:extent cx="635" cy="497840"/>
                      <wp:effectExtent l="57150" t="5080" r="56515" b="20955"/>
                      <wp:wrapNone/>
                      <wp:docPr id="1105" name="直接连接符 1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78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984A2" id="直接连接符 1105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1pt,341pt" to="29.15pt,3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FYHSQIAAFw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4429760</wp:posOffset>
                      </wp:positionV>
                      <wp:extent cx="635" cy="393700"/>
                      <wp:effectExtent l="57150" t="8890" r="56515" b="16510"/>
                      <wp:wrapNone/>
                      <wp:docPr id="1104" name="直接连接符 1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3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21903" id="直接连接符 1104" o:spid="_x0000_s1026" style="position:absolute;left:0;text-align:lef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348.8pt" to="47.15pt,3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4625340</wp:posOffset>
                      </wp:positionV>
                      <wp:extent cx="635" cy="198120"/>
                      <wp:effectExtent l="57150" t="13970" r="56515" b="16510"/>
                      <wp:wrapNone/>
                      <wp:docPr id="1103" name="直接连接符 1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B57387" id="直接连接符 1103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364.2pt" to="65.15pt,3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4826000</wp:posOffset>
                      </wp:positionV>
                      <wp:extent cx="685800" cy="393700"/>
                      <wp:effectExtent l="9525" t="5080" r="9525" b="10795"/>
                      <wp:wrapNone/>
                      <wp:docPr id="1102" name="文本框 1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确定录用人选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02" o:spid="_x0000_s1137" type="#_x0000_t202" style="position:absolute;left:0;text-align:left;margin-left:20.1pt;margin-top:380pt;width:54pt;height:3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确定录用人选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4660265</wp:posOffset>
                      </wp:positionV>
                      <wp:extent cx="571500" cy="792480"/>
                      <wp:effectExtent l="12700" t="10795" r="6350" b="6350"/>
                      <wp:wrapNone/>
                      <wp:docPr id="1101" name="流程图: 多文档 1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79248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6D7610" id="流程图: 多文档 1101" o:spid="_x0000_s1026" type="#_x0000_t115" style="position:absolute;left:0;text-align:left;margin-left:92.35pt;margin-top:366.95pt;width:45pt;height:62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1283970</wp:posOffset>
                      </wp:positionH>
                      <wp:positionV relativeFrom="paragraph">
                        <wp:posOffset>4925060</wp:posOffset>
                      </wp:positionV>
                      <wp:extent cx="339090" cy="393700"/>
                      <wp:effectExtent l="0" t="0" r="3810" b="0"/>
                      <wp:wrapNone/>
                      <wp:docPr id="1100" name="文本框 1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录用通知书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00" o:spid="_x0000_s1138" type="#_x0000_t202" style="position:absolute;left:0;text-align:left;margin-left:101.1pt;margin-top:387.8pt;width:26.7pt;height:31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录用通知书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4917440</wp:posOffset>
                      </wp:positionV>
                      <wp:extent cx="228600" cy="205740"/>
                      <wp:effectExtent l="9525" t="29845" r="19050" b="31115"/>
                      <wp:wrapNone/>
                      <wp:docPr id="1099" name="箭头: 虚尾 1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5740"/>
                              </a:xfrm>
                              <a:prstGeom prst="stripedRightArrow">
                                <a:avLst>
                                  <a:gd name="adj1" fmla="val 50000"/>
                                  <a:gd name="adj2" fmla="val 2777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BC8AF1" id="箭头: 虚尾 1099" o:spid="_x0000_s1026" type="#_x0000_t93" style="position:absolute;left:0;text-align:left;margin-left:74.1pt;margin-top:387.2pt;width:18pt;height:16.2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6007100</wp:posOffset>
                      </wp:positionV>
                      <wp:extent cx="571500" cy="403860"/>
                      <wp:effectExtent l="11430" t="5080" r="7620" b="10160"/>
                      <wp:wrapNone/>
                      <wp:docPr id="1098" name="流程图: 延期 1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03860"/>
                              </a:xfrm>
                              <a:prstGeom prst="flowChartDelay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C0C0C0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729E6C" id="流程图: 延期 1098" o:spid="_x0000_s1026" type="#_x0000_t135" style="position:absolute;left:0;text-align:left;margin-left:29.25pt;margin-top:473pt;width:45pt;height:31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" filled="f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6106160</wp:posOffset>
                      </wp:positionV>
                      <wp:extent cx="339090" cy="195580"/>
                      <wp:effectExtent l="0" t="0" r="3810" b="0"/>
                      <wp:wrapNone/>
                      <wp:docPr id="1097" name="文本框 1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录用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97" o:spid="_x0000_s1139" type="#_x0000_t202" style="position:absolute;left:0;text-align:left;margin-left:38.1pt;margin-top:480.8pt;width:26.7pt;height:15.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录用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5508625</wp:posOffset>
                      </wp:positionV>
                      <wp:extent cx="685800" cy="198120"/>
                      <wp:effectExtent l="9525" t="11430" r="9525" b="9525"/>
                      <wp:wrapNone/>
                      <wp:docPr id="1096" name="文本框 1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待遇谈判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96" o:spid="_x0000_s1140" type="#_x0000_t202" style="position:absolute;left:0;text-align:left;margin-left:20.1pt;margin-top:433.75pt;width:54pt;height:15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待遇谈判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598170</wp:posOffset>
                      </wp:positionH>
                      <wp:positionV relativeFrom="paragraph">
                        <wp:posOffset>5211445</wp:posOffset>
                      </wp:positionV>
                      <wp:extent cx="635" cy="297180"/>
                      <wp:effectExtent l="57150" t="9525" r="56515" b="17145"/>
                      <wp:wrapNone/>
                      <wp:docPr id="1095" name="直接连接符 1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37C2A" id="直接连接符 1095" o:spid="_x0000_s1026" style="position:absolute;left:0;text-align:lef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1pt,410.35pt" to="47.15pt,4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SNzSgIAAFw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5812155</wp:posOffset>
                      </wp:positionV>
                      <wp:extent cx="339090" cy="194310"/>
                      <wp:effectExtent l="0" t="635" r="3810" b="0"/>
                      <wp:wrapNone/>
                      <wp:docPr id="1094" name="文本框 1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接受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94" o:spid="_x0000_s1141" type="#_x0000_t202" style="position:absolute;left:0;text-align:left;margin-left:56.1pt;margin-top:457.65pt;width:26.7pt;height:1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接受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558800</wp:posOffset>
                      </wp:positionV>
                      <wp:extent cx="1028700" cy="396240"/>
                      <wp:effectExtent l="9525" t="5080" r="9525" b="8255"/>
                      <wp:wrapNone/>
                      <wp:docPr id="1093" name="流程图: 多文档 1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9624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E13A0" id="流程图: 多文档 1093" o:spid="_x0000_s1026" type="#_x0000_t115" style="position:absolute;left:0;text-align:left;margin-left:38.1pt;margin-top:44pt;width:81pt;height:31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753745</wp:posOffset>
                      </wp:positionV>
                      <wp:extent cx="114300" cy="635"/>
                      <wp:effectExtent l="9525" t="9525" r="9525" b="8890"/>
                      <wp:wrapNone/>
                      <wp:docPr id="1092" name="直接连接符 1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8FECE9" id="直接连接符 1092" o:spid="_x0000_s1026" style="position:absolute;left:0;text-align:lef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9.1pt,59.35pt" to="128.1pt,5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2834005</wp:posOffset>
                      </wp:positionV>
                      <wp:extent cx="800100" cy="635"/>
                      <wp:effectExtent l="9525" t="13335" r="9525" b="5080"/>
                      <wp:wrapNone/>
                      <wp:docPr id="1091" name="直接连接符 1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00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5688F5" id="直接连接符 1091" o:spid="_x0000_s1026" style="position:absolute;left:0;text-align:left;flip:x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223.15pt" to="128.1pt,2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826770</wp:posOffset>
                      </wp:positionH>
                      <wp:positionV relativeFrom="paragraph">
                        <wp:posOffset>2834005</wp:posOffset>
                      </wp:positionV>
                      <wp:extent cx="635" cy="99060"/>
                      <wp:effectExtent l="57150" t="13335" r="56515" b="20955"/>
                      <wp:wrapNone/>
                      <wp:docPr id="1090" name="直接连接符 1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73F171" id="直接连接符 1090" o:spid="_x0000_s1026" style="position:absolute;left:0;text-align:lef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1pt,223.15pt" to="65.15pt,2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1FTSAIAAFs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657860</wp:posOffset>
                      </wp:positionV>
                      <wp:extent cx="800100" cy="194310"/>
                      <wp:effectExtent l="0" t="0" r="0" b="0"/>
                      <wp:wrapNone/>
                      <wp:docPr id="1089" name="文本框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43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推荐自荐信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89" o:spid="_x0000_s1142" type="#_x0000_t202" style="position:absolute;left:0;text-align:left;margin-left:40.35pt;margin-top:51.8pt;width:63pt;height:15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推荐自荐信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159385</wp:posOffset>
                      </wp:positionV>
                      <wp:extent cx="114300" cy="396240"/>
                      <wp:effectExtent l="19050" t="5715" r="19050" b="17145"/>
                      <wp:wrapNone/>
                      <wp:docPr id="1088" name="箭头: 下 1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39624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8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048023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箭头: 下 1088" o:spid="_x0000_s1026" type="#_x0000_t67" style="position:absolute;left:0;text-align:left;margin-left:83.1pt;margin-top:12.55pt;width:9pt;height:31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">
                      <v:textbox style="layout-flow:vertical-ideographic"/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>
                      <wp:simplePos x="0" y="0"/>
                      <wp:positionH relativeFrom="column">
                        <wp:posOffset>601345</wp:posOffset>
                      </wp:positionH>
                      <wp:positionV relativeFrom="paragraph">
                        <wp:posOffset>5708015</wp:posOffset>
                      </wp:positionV>
                      <wp:extent cx="635" cy="297180"/>
                      <wp:effectExtent l="60325" t="10795" r="53340" b="15875"/>
                      <wp:wrapNone/>
                      <wp:docPr id="1087" name="直接连接符 1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429D6C" id="直接连接符 1087" o:spid="_x0000_s1026" style="position:absolute;left:0;text-align:lef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35pt,449.45pt" to="47.4pt,47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5509895</wp:posOffset>
                      </wp:positionV>
                      <wp:extent cx="3082290" cy="196850"/>
                      <wp:effectExtent l="50800" t="12700" r="10160" b="19050"/>
                      <wp:wrapNone/>
                      <wp:docPr id="1086" name="箭头: 左 1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2290" cy="19685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91452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9EB46D" id="箭头: 左 1086" o:spid="_x0000_s1026" type="#_x0000_t66" style="position:absolute;left:0;text-align:left;margin-left:74.35pt;margin-top:433.85pt;width:242.7pt;height:15.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" fillcolor="silver" strokecolor="gray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6015355</wp:posOffset>
                      </wp:positionV>
                      <wp:extent cx="3086100" cy="198120"/>
                      <wp:effectExtent l="12700" t="13335" r="44450" b="17145"/>
                      <wp:wrapNone/>
                      <wp:docPr id="1085" name="箭头: 右 1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8942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3A91EA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箭头: 右 1085" o:spid="_x0000_s1026" type="#_x0000_t13" style="position:absolute;left:0;text-align:left;margin-left:74.35pt;margin-top:473.65pt;width:243pt;height:15.6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" fillcolor="silver" strokecolor="gray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3132455</wp:posOffset>
                      </wp:positionV>
                      <wp:extent cx="685800" cy="297180"/>
                      <wp:effectExtent l="12700" t="6985" r="6350" b="10160"/>
                      <wp:wrapNone/>
                      <wp:docPr id="1084" name="流程图: 可选过程 1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2F5AE3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流程图: 可选过程 1084" o:spid="_x0000_s1026" type="#_x0000_t176" style="position:absolute;left:0;text-align:left;margin-left:20.35pt;margin-top:246.65pt;width:54pt;height:23.4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3159760</wp:posOffset>
                      </wp:positionV>
                      <wp:extent cx="571500" cy="196850"/>
                      <wp:effectExtent l="0" t="0" r="0" b="0"/>
                      <wp:wrapNone/>
                      <wp:docPr id="1083" name="文本框 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资格验证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83" o:spid="_x0000_s1143" type="#_x0000_t202" style="position:absolute;left:0;text-align:left;margin-left:23.1pt;margin-top:248.8pt;width:45pt;height:15.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资格验证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944245</wp:posOffset>
                      </wp:positionH>
                      <wp:positionV relativeFrom="paragraph">
                        <wp:posOffset>6213475</wp:posOffset>
                      </wp:positionV>
                      <wp:extent cx="3086100" cy="198120"/>
                      <wp:effectExtent l="12700" t="11430" r="44450" b="19050"/>
                      <wp:wrapNone/>
                      <wp:docPr id="1082" name="箭头: 右 1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8942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8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426794" id="箭头: 右 1082" o:spid="_x0000_s1026" type="#_x0000_t13" style="position:absolute;left:0;text-align:left;margin-left:74.35pt;margin-top:489.25pt;width:243pt;height:15.6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" fillcolor="silver" strokecolor="gray"/>
                  </w:pict>
                </mc:Fallback>
              </mc:AlternateContent>
            </w:r>
          </w:p>
        </w:tc>
        <w:tc>
          <w:tcPr>
            <w:tcW w:w="1800" w:type="dxa"/>
            <w:tcBorders>
              <w:left w:val="single" w:sz="4" w:space="0" w:color="999999"/>
              <w:right w:val="single" w:sz="4" w:space="0" w:color="999999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1058545</wp:posOffset>
                      </wp:positionH>
                      <wp:positionV relativeFrom="paragraph">
                        <wp:posOffset>554990</wp:posOffset>
                      </wp:positionV>
                      <wp:extent cx="114300" cy="198120"/>
                      <wp:effectExtent l="3175" t="0" r="0" b="0"/>
                      <wp:wrapNone/>
                      <wp:docPr id="1081" name="文本框 1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81" o:spid="_x0000_s1144" type="#_x0000_t202" style="position:absolute;left:0;text-align:left;margin-left:83.35pt;margin-top:43.7pt;width:9pt;height:15.6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457835</wp:posOffset>
                      </wp:positionV>
                      <wp:extent cx="916940" cy="596900"/>
                      <wp:effectExtent l="19050" t="12700" r="16510" b="9525"/>
                      <wp:wrapNone/>
                      <wp:docPr id="1080" name="流程图: 决策 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694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9AF7C2" id="流程图: 决策 1080" o:spid="_x0000_s1026" type="#_x0000_t110" style="position:absolute;left:0;text-align:left;margin-left:3.6pt;margin-top:36.05pt;width:72.2pt;height:4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665480</wp:posOffset>
                      </wp:positionV>
                      <wp:extent cx="571500" cy="195580"/>
                      <wp:effectExtent l="0" t="1270" r="0" b="3175"/>
                      <wp:wrapNone/>
                      <wp:docPr id="1079" name="文本框 1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79" o:spid="_x0000_s1145" type="#_x0000_t202" style="position:absolute;left:0;text-align:left;margin-left:20.1pt;margin-top:52.4pt;width:45pt;height:15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941070</wp:posOffset>
                      </wp:positionH>
                      <wp:positionV relativeFrom="paragraph">
                        <wp:posOffset>764540</wp:posOffset>
                      </wp:positionV>
                      <wp:extent cx="466090" cy="2540"/>
                      <wp:effectExtent l="9525" t="52705" r="19685" b="59055"/>
                      <wp:wrapNone/>
                      <wp:docPr id="1078" name="直接连接符 1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6609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043E47" id="直接连接符 1078" o:spid="_x0000_s1026" style="position:absolute;left:0;text-align:left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1pt,60.2pt" to="110.8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4625340</wp:posOffset>
                      </wp:positionV>
                      <wp:extent cx="800100" cy="635"/>
                      <wp:effectExtent l="9525" t="55880" r="19050" b="57785"/>
                      <wp:wrapNone/>
                      <wp:docPr id="1077" name="直接连接符 1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00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9C6086" id="直接连接符 1077" o:spid="_x0000_s1026" style="position:absolute;left:0;text-align:lef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5pt,364.2pt" to="110.85pt,3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4231640</wp:posOffset>
                      </wp:positionV>
                      <wp:extent cx="802640" cy="195580"/>
                      <wp:effectExtent l="9525" t="5080" r="6985" b="8890"/>
                      <wp:wrapNone/>
                      <wp:docPr id="1076" name="文本框 1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264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复试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76" o:spid="_x0000_s1146" type="#_x0000_t202" style="position:absolute;left:0;text-align:left;margin-left:20.85pt;margin-top:333.2pt;width:63.2pt;height:15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复试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4434840</wp:posOffset>
                      </wp:positionV>
                      <wp:extent cx="635" cy="388620"/>
                      <wp:effectExtent l="9525" t="8255" r="8890" b="12700"/>
                      <wp:wrapNone/>
                      <wp:docPr id="1075" name="直接连接符 1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88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7C6C7E3" id="直接连接符 1075" o:spid="_x0000_s1026" style="position:absolute;left:0;text-align:lef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5pt,349.2pt" to="47.9pt,3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4646930</wp:posOffset>
                      </wp:positionV>
                      <wp:extent cx="339090" cy="195580"/>
                      <wp:effectExtent l="0" t="1270" r="3810" b="3175"/>
                      <wp:wrapNone/>
                      <wp:docPr id="1074" name="文本框 1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74" o:spid="_x0000_s1147" type="#_x0000_t202" style="position:absolute;left:0;text-align:left;margin-left:65.85pt;margin-top:365.9pt;width:26.7pt;height:15.4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3634740</wp:posOffset>
                      </wp:positionV>
                      <wp:extent cx="635" cy="594360"/>
                      <wp:effectExtent l="9525" t="8255" r="8890" b="6985"/>
                      <wp:wrapNone/>
                      <wp:docPr id="1073" name="直接连接符 1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94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1C272B" id="直接连接符 1073" o:spid="_x0000_s1026" style="position:absolute;left:0;text-align:left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5pt,286.2pt" to="47.9pt,3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3634740</wp:posOffset>
                      </wp:positionV>
                      <wp:extent cx="685800" cy="635"/>
                      <wp:effectExtent l="19050" t="55880" r="9525" b="57785"/>
                      <wp:wrapNone/>
                      <wp:docPr id="1072" name="直接连接符 1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C7386D" id="直接连接符 1072" o:spid="_x0000_s1026" style="position:absolute;left:0;text-align:left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286.2pt" to="47.85pt,2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3431540</wp:posOffset>
                      </wp:positionV>
                      <wp:extent cx="1943100" cy="635"/>
                      <wp:effectExtent l="19050" t="52705" r="9525" b="60960"/>
                      <wp:wrapNone/>
                      <wp:docPr id="1071" name="直接连接符 1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43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F4EAC0" id="直接连接符 1071" o:spid="_x0000_s1026" style="position:absolute;left:0;text-align:lef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270.2pt" to="146.8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3530600</wp:posOffset>
                      </wp:positionV>
                      <wp:extent cx="457200" cy="195580"/>
                      <wp:effectExtent l="0" t="0" r="0" b="0"/>
                      <wp:wrapNone/>
                      <wp:docPr id="1070" name="文本框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未通过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70" o:spid="_x0000_s1148" type="#_x0000_t202" style="position:absolute;left:0;text-align:left;margin-left:56.85pt;margin-top:278pt;width:36pt;height:15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未通过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>
                      <wp:simplePos x="0" y="0"/>
                      <wp:positionH relativeFrom="column">
                        <wp:posOffset>-78105</wp:posOffset>
                      </wp:positionH>
                      <wp:positionV relativeFrom="paragraph">
                        <wp:posOffset>1159510</wp:posOffset>
                      </wp:positionV>
                      <wp:extent cx="635" cy="2073910"/>
                      <wp:effectExtent l="9525" t="9525" r="8890" b="12065"/>
                      <wp:wrapNone/>
                      <wp:docPr id="1069" name="直接连接符 1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0739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5DD5AF" id="直接连接符 1069" o:spid="_x0000_s1026" style="position:absolute;left:0;text-align:lef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5pt,91.3pt" to="-6.1pt,25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"/>
                  </w:pict>
                </mc:Fallback>
              </mc:AlternateContent>
            </w:r>
          </w:p>
        </w:tc>
        <w:tc>
          <w:tcPr>
            <w:tcW w:w="1620" w:type="dxa"/>
            <w:tcBorders>
              <w:left w:val="single" w:sz="4" w:space="0" w:color="999999"/>
              <w:right w:val="single" w:sz="4" w:space="0" w:color="999999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167640</wp:posOffset>
                      </wp:positionV>
                      <wp:extent cx="635" cy="891540"/>
                      <wp:effectExtent l="9525" t="13970" r="8890" b="8890"/>
                      <wp:wrapNone/>
                      <wp:docPr id="1068" name="直接连接符 1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891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CC8E68" id="直接连接符 1068" o:spid="_x0000_s1026" style="position:absolute;left:0;text-align:lef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13.2pt" to="56.15pt,8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457835</wp:posOffset>
                      </wp:positionV>
                      <wp:extent cx="916940" cy="596900"/>
                      <wp:effectExtent l="19050" t="12700" r="16510" b="9525"/>
                      <wp:wrapNone/>
                      <wp:docPr id="1067" name="流程图: 决策 1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694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8827D" id="流程图: 决策 1067" o:spid="_x0000_s1026" type="#_x0000_t110" style="position:absolute;left:0;text-align:left;margin-left:22.35pt;margin-top:36.05pt;width:72.2pt;height:47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665480</wp:posOffset>
                      </wp:positionV>
                      <wp:extent cx="571500" cy="195580"/>
                      <wp:effectExtent l="0" t="1270" r="0" b="3175"/>
                      <wp:wrapNone/>
                      <wp:docPr id="1066" name="文本框 1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66" o:spid="_x0000_s1149" type="#_x0000_t202" style="position:absolute;left:0;text-align:left;margin-left:38.85pt;margin-top:52.4pt;width:45pt;height:15.4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269240</wp:posOffset>
                      </wp:positionV>
                      <wp:extent cx="114300" cy="198120"/>
                      <wp:effectExtent l="3175" t="0" r="0" b="0"/>
                      <wp:wrapNone/>
                      <wp:docPr id="1065" name="文本框 1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65" o:spid="_x0000_s1150" type="#_x0000_t202" style="position:absolute;left:0;text-align:left;margin-left:46.6pt;margin-top:21.2pt;width:9pt;height:15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712470</wp:posOffset>
                      </wp:positionH>
                      <wp:positionV relativeFrom="paragraph">
                        <wp:posOffset>1061720</wp:posOffset>
                      </wp:positionV>
                      <wp:extent cx="2540" cy="294640"/>
                      <wp:effectExtent l="9525" t="6985" r="6985" b="12700"/>
                      <wp:wrapNone/>
                      <wp:docPr id="1064" name="直接连接符 1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40" cy="294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FDD36" id="直接连接符 1064" o:spid="_x0000_s1026" style="position:absolute;left:0;text-align:lef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1pt,83.6pt" to="56.3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1061720</wp:posOffset>
                      </wp:positionV>
                      <wp:extent cx="114300" cy="198120"/>
                      <wp:effectExtent l="3175" t="0" r="0" b="4445"/>
                      <wp:wrapNone/>
                      <wp:docPr id="1063" name="文本框 1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63" o:spid="_x0000_s1151" type="#_x0000_t202" style="position:absolute;left:0;text-align:left;margin-left:42.1pt;margin-top:83.6pt;width:9pt;height:15.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255270</wp:posOffset>
                      </wp:positionH>
                      <wp:positionV relativeFrom="paragraph">
                        <wp:posOffset>4422140</wp:posOffset>
                      </wp:positionV>
                      <wp:extent cx="914400" cy="405130"/>
                      <wp:effectExtent l="9525" t="5080" r="9525" b="8890"/>
                      <wp:wrapNone/>
                      <wp:docPr id="1062" name="流程图: 可选过程 1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0513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50334" id="流程图: 可选过程 1062" o:spid="_x0000_s1026" type="#_x0000_t176" style="position:absolute;left:0;text-align:left;margin-left:20.1pt;margin-top:348.2pt;width:1in;height:31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4521200</wp:posOffset>
                      </wp:positionV>
                      <wp:extent cx="685800" cy="297180"/>
                      <wp:effectExtent l="0" t="0" r="0" b="0"/>
                      <wp:wrapNone/>
                      <wp:docPr id="1061" name="文本框 1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经理级以上复试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61" o:spid="_x0000_s1152" type="#_x0000_t202" style="position:absolute;left:0;text-align:left;margin-left:29.85pt;margin-top:356pt;width:54pt;height:2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经理级以上复试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3434715</wp:posOffset>
                      </wp:positionV>
                      <wp:extent cx="635" cy="986790"/>
                      <wp:effectExtent l="9525" t="8255" r="8890" b="5080"/>
                      <wp:wrapNone/>
                      <wp:docPr id="1060" name="直接连接符 1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9867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419097" id="直接连接符 1060" o:spid="_x0000_s1026" style="position:absolute;left:0;text-align:left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270.45pt" to="56.9pt,34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721995</wp:posOffset>
                      </wp:positionH>
                      <wp:positionV relativeFrom="paragraph">
                        <wp:posOffset>4823460</wp:posOffset>
                      </wp:positionV>
                      <wp:extent cx="635" cy="198120"/>
                      <wp:effectExtent l="9525" t="6350" r="8890" b="5080"/>
                      <wp:wrapNone/>
                      <wp:docPr id="1059" name="直接连接符 1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F07326" id="直接连接符 1059" o:spid="_x0000_s1026" style="position:absolute;left:0;text-align:lef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85pt,379.8pt" to="56.9pt,3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5051425</wp:posOffset>
                      </wp:positionV>
                      <wp:extent cx="339090" cy="195580"/>
                      <wp:effectExtent l="3175" t="0" r="635" b="0"/>
                      <wp:wrapNone/>
                      <wp:docPr id="1058" name="文本框 1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通过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8" o:spid="_x0000_s1153" type="#_x0000_t202" style="position:absolute;left:0;text-align:left;margin-left:30.1pt;margin-top:397.75pt;width:26.7pt;height:15.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0" w:type="dxa"/>
            <w:tcBorders>
              <w:left w:val="single" w:sz="4" w:space="0" w:color="999999"/>
            </w:tcBorders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162560</wp:posOffset>
                      </wp:positionV>
                      <wp:extent cx="796290" cy="196850"/>
                      <wp:effectExtent l="12700" t="5080" r="10160" b="7620"/>
                      <wp:wrapNone/>
                      <wp:docPr id="1057" name="文本框 1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工作分析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7" o:spid="_x0000_s1154" type="#_x0000_t202" style="position:absolute;margin-left:12.1pt;margin-top:12.8pt;width:62.7pt;height:15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工作分析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5906135</wp:posOffset>
                      </wp:positionV>
                      <wp:extent cx="796290" cy="196850"/>
                      <wp:effectExtent l="12700" t="12700" r="10160" b="9525"/>
                      <wp:wrapNone/>
                      <wp:docPr id="1056" name="文本框 1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6" o:spid="_x0000_s1155" type="#_x0000_t202" style="position:absolute;left:0;text-align:left;margin-left:12.1pt;margin-top:465.05pt;width:62.7pt;height:15.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6408420</wp:posOffset>
                      </wp:positionV>
                      <wp:extent cx="796290" cy="196850"/>
                      <wp:effectExtent l="9525" t="10160" r="13335" b="12065"/>
                      <wp:wrapNone/>
                      <wp:docPr id="1055" name="文本框 1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入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入职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5" o:spid="_x0000_s1156" type="#_x0000_t202" style="position:absolute;left:0;text-align:left;margin-left:11.85pt;margin-top:504.6pt;width:62.7pt;height:15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入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入职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6606540</wp:posOffset>
                      </wp:positionV>
                      <wp:extent cx="796290" cy="196850"/>
                      <wp:effectExtent l="9525" t="8255" r="13335" b="13970"/>
                      <wp:wrapNone/>
                      <wp:docPr id="1054" name="文本框 1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4" o:spid="_x0000_s1157" type="#_x0000_t202" style="position:absolute;left:0;text-align:left;margin-left:11.85pt;margin-top:520.2pt;width:62.7pt;height:15.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715"/>
        <w:gridCol w:w="2220"/>
        <w:gridCol w:w="240"/>
        <w:gridCol w:w="2175"/>
        <w:gridCol w:w="6"/>
        <w:gridCol w:w="1843"/>
        <w:gridCol w:w="1170"/>
        <w:gridCol w:w="11"/>
      </w:tblGrid>
      <w:tr w:rsidR="00F302C3" w:rsidTr="00260F45">
        <w:trPr>
          <w:gridAfter w:val="1"/>
          <w:wAfter w:w="11" w:type="dxa"/>
          <w:cantSplit/>
        </w:trPr>
        <w:tc>
          <w:tcPr>
            <w:tcW w:w="9369" w:type="dxa"/>
            <w:gridSpan w:val="7"/>
          </w:tcPr>
          <w:p w:rsidR="00F302C3" w:rsidRDefault="00F302C3" w:rsidP="00260F45">
            <w:pPr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绩效管理——</w:t>
            </w:r>
            <w:bookmarkStart w:id="17" w:name="考核"/>
            <w:r>
              <w:rPr>
                <w:rFonts w:hint="eastAsia" w:ascii="SimHei" w:hAnsi="SimHei" w:eastAsia="黑体"/>
                <w:b/>
              </w:rPr>
              <w:t>考核</w:t>
            </w:r>
            <w:bookmarkEnd w:id="17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</w:t>
            </w:r>
          </w:p>
        </w:tc>
      </w:tr>
      <w:tr w:rsidR="00F302C3" w:rsidTr="00260F45">
        <w:tc>
          <w:tcPr>
            <w:tcW w:w="1715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被考核人</w:t>
            </w:r>
          </w:p>
        </w:tc>
        <w:tc>
          <w:tcPr>
            <w:tcW w:w="222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考核人</w:t>
            </w:r>
          </w:p>
        </w:tc>
        <w:tc>
          <w:tcPr>
            <w:tcW w:w="24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181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843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公司总经理</w:t>
            </w:r>
          </w:p>
        </w:tc>
        <w:tc>
          <w:tcPr>
            <w:tcW w:w="1181" w:type="dxa"/>
            <w:gridSpan w:val="2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260F45">
        <w:trPr>
          <w:gridAfter w:val="1"/>
          <w:wAfter w:w="11" w:type="dxa"/>
          <w:trHeight w:val="12960"/>
        </w:trPr>
        <w:tc>
          <w:tcPr>
            <w:tcW w:w="1715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1472" behindDoc="0" locked="0" layoutInCell="1" allowOverlap="1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6430645</wp:posOffset>
                      </wp:positionV>
                      <wp:extent cx="916940" cy="298450"/>
                      <wp:effectExtent l="6350" t="10795" r="10160" b="5080"/>
                      <wp:wrapNone/>
                      <wp:docPr id="1053" name="文本框 1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694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当月考核评审结束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3" o:spid="_x0000_s1158" type="#_x0000_t202" style="position:absolute;margin-left:211.1pt;margin-top:506.35pt;width:72.2pt;height:23.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">
                      <v:textbox inset=",0,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当月考核评审结束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2496" behindDoc="0" locked="0" layoutInCell="1" allowOverlap="1">
                      <wp:simplePos x="0" y="0"/>
                      <wp:positionH relativeFrom="column">
                        <wp:posOffset>2674620</wp:posOffset>
                      </wp:positionH>
                      <wp:positionV relativeFrom="paragraph">
                        <wp:posOffset>7124065</wp:posOffset>
                      </wp:positionV>
                      <wp:extent cx="1028700" cy="298450"/>
                      <wp:effectExtent l="9525" t="8890" r="9525" b="6985"/>
                      <wp:wrapNone/>
                      <wp:docPr id="1052" name="文本框 1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考核记录</w:t>
                                  </w:r>
                                </w:p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发布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归档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2" o:spid="_x0000_s1159" type="#_x0000_t202" style="position:absolute;margin-left:210.6pt;margin-top:560.95pt;width:81pt;height:23.5pt;z-index:25252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考核记录</w:t>
                            </w:r>
                          </w:p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发布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归档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4544" behindDoc="0" locked="0" layoutInCell="1" allowOverlap="1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5638800</wp:posOffset>
                      </wp:positionV>
                      <wp:extent cx="1024890" cy="396240"/>
                      <wp:effectExtent l="6350" t="9525" r="6985" b="13335"/>
                      <wp:wrapNone/>
                      <wp:docPr id="1051" name="流程图: 文档 1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4890" cy="3962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公司考核项目评分表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1051" o:spid="_x0000_s1160" type="#_x0000_t114" style="position:absolute;margin-left:211.1pt;margin-top:444pt;width:80.7pt;height:31.2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公司考核项目评分表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5568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4438015</wp:posOffset>
                      </wp:positionV>
                      <wp:extent cx="801370" cy="495300"/>
                      <wp:effectExtent l="12700" t="8890" r="14605" b="10160"/>
                      <wp:wrapNone/>
                      <wp:docPr id="1050" name="流程图: 可选过程 1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1370" cy="49530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考核评审确认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可选过程 1050" o:spid="_x0000_s1161" type="#_x0000_t176" style="position:absolute;margin-left:3.85pt;margin-top:349.45pt;width:63.1pt;height:39pt;z-index:25252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" strokeweight="1pt">
                      <v:stroke dashstyle="1 1" endcap="round"/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考核评审确认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785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2077085</wp:posOffset>
                      </wp:positionV>
                      <wp:extent cx="801370" cy="491490"/>
                      <wp:effectExtent l="12700" t="10160" r="14605" b="12700"/>
                      <wp:wrapNone/>
                      <wp:docPr id="1049" name="流程图: 可选过程 1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1370" cy="4914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员工考核项目自定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可选过程 1049" o:spid="_x0000_s1162" type="#_x0000_t176" style="position:absolute;margin-left:3.85pt;margin-top:163.55pt;width:63.1pt;height:38.7pt;z-index:25253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" strokeweight="1pt">
                      <v:stroke dashstyle="1 1" endcap="round"/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员工考核项目自定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8880" behindDoc="0" locked="0" layoutInCell="1" allowOverlap="1">
                      <wp:simplePos x="0" y="0"/>
                      <wp:positionH relativeFrom="column">
                        <wp:posOffset>847725</wp:posOffset>
                      </wp:positionH>
                      <wp:positionV relativeFrom="paragraph">
                        <wp:posOffset>2371090</wp:posOffset>
                      </wp:positionV>
                      <wp:extent cx="228600" cy="635"/>
                      <wp:effectExtent l="20955" t="56515" r="7620" b="57150"/>
                      <wp:wrapNone/>
                      <wp:docPr id="1048" name="直接连接符 1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D353A8" id="直接连接符 1048" o:spid="_x0000_s1026" style="position:absolute;left:0;text-align:left;flip:x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75pt,186.7pt" to="84.75pt,18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1952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2569210</wp:posOffset>
                      </wp:positionV>
                      <wp:extent cx="635" cy="396240"/>
                      <wp:effectExtent l="11430" t="6985" r="6985" b="6350"/>
                      <wp:wrapNone/>
                      <wp:docPr id="1047" name="直接连接符 1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4A9CA5" id="直接连接符 1047" o:spid="_x0000_s1026" style="position:absolute;left:0;text-align:left;z-index:25254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202.3pt" to="30.8pt,2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2976" behindDoc="0" locked="0" layoutInCell="1" allowOverlap="1">
                      <wp:simplePos x="0" y="0"/>
                      <wp:positionH relativeFrom="column">
                        <wp:posOffset>390525</wp:posOffset>
                      </wp:positionH>
                      <wp:positionV relativeFrom="paragraph">
                        <wp:posOffset>2965450</wp:posOffset>
                      </wp:positionV>
                      <wp:extent cx="800100" cy="635"/>
                      <wp:effectExtent l="11430" t="60325" r="17145" b="53340"/>
                      <wp:wrapNone/>
                      <wp:docPr id="1046" name="直接连接符 10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C5855B" id="直接连接符 1046" o:spid="_x0000_s1026" style="position:absolute;left:0;text-align:lef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75pt,233.5pt" to="93.75pt,2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6288" behindDoc="0" locked="0" layoutInCell="1" allowOverlap="1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5922645</wp:posOffset>
                      </wp:positionV>
                      <wp:extent cx="565150" cy="496570"/>
                      <wp:effectExtent l="0" t="0" r="0" b="635"/>
                      <wp:wrapNone/>
                      <wp:docPr id="1045" name="文本框 10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150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考核表反馈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45" o:spid="_x0000_s1163" type="#_x0000_t202" style="position:absolute;margin-left:13.35pt;margin-top:466.35pt;width:44.5pt;height:39.1pt;z-index:25255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考核表反馈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5504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4636770</wp:posOffset>
                      </wp:positionV>
                      <wp:extent cx="342900" cy="635"/>
                      <wp:effectExtent l="19050" t="55245" r="19050" b="58420"/>
                      <wp:wrapNone/>
                      <wp:docPr id="1044" name="直接连接符 10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80D575" id="直接连接符 1044" o:spid="_x0000_s1026" style="position:absolute;left:0;text-align:lef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365.1pt" to="93.6pt,36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71648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6023610</wp:posOffset>
                      </wp:positionV>
                      <wp:extent cx="1828800" cy="635"/>
                      <wp:effectExtent l="19050" t="60960" r="9525" b="52705"/>
                      <wp:wrapNone/>
                      <wp:docPr id="1043" name="直接连接符 10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906623" id="直接连接符 1043" o:spid="_x0000_s1026" style="position:absolute;left:0;text-align:left;flip:x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474.3pt" to="210.6pt,4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22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4480" behindDoc="0" locked="0" layoutInCell="1" allowOverlap="1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5364480</wp:posOffset>
                      </wp:positionV>
                      <wp:extent cx="1599565" cy="13970"/>
                      <wp:effectExtent l="10160" t="40005" r="19050" b="60325"/>
                      <wp:wrapNone/>
                      <wp:docPr id="1042" name="直接连接符 10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99565" cy="139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1FEA0" id="直接连接符 1042" o:spid="_x0000_s1026" style="position:absolute;left:0;text-align:left;z-index:25256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4pt,422.4pt" to="162.35pt,4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YENTQIAAF8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4784" behindDoc="0" locked="0" layoutInCell="1" allowOverlap="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1182370</wp:posOffset>
                      </wp:positionV>
                      <wp:extent cx="457200" cy="635"/>
                      <wp:effectExtent l="11430" t="10795" r="7620" b="7620"/>
                      <wp:wrapNone/>
                      <wp:docPr id="1041" name="直接连接符 10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B36F75" id="直接连接符 1041" o:spid="_x0000_s1026" style="position:absolute;left:0;text-align:lef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pt,93.1pt" to="134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3456" behindDoc="0" locked="0" layoutInCell="1" allowOverlap="1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4958715</wp:posOffset>
                      </wp:positionV>
                      <wp:extent cx="635" cy="396240"/>
                      <wp:effectExtent l="9525" t="5715" r="8890" b="7620"/>
                      <wp:wrapNone/>
                      <wp:docPr id="1040" name="直接连接符 10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95924F" id="直接连接符 1040" o:spid="_x0000_s1026" style="position:absolute;left:0;text-align:lef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390.45pt" to="35.65pt,4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352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4415790</wp:posOffset>
                      </wp:positionV>
                      <wp:extent cx="800100" cy="491490"/>
                      <wp:effectExtent l="12700" t="15240" r="6350" b="7620"/>
                      <wp:wrapNone/>
                      <wp:docPr id="1039" name="流程图: 可选过程 10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49149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员工考核项目自评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可选过程 1039" o:spid="_x0000_s1164" type="#_x0000_t176" style="position:absolute;margin-left:6.6pt;margin-top:347.7pt;width:63pt;height:38.7pt;z-index:25252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" strokeweight="1pt">
                      <v:stroke dashstyle="1 1" endcap="round"/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员工考核项目自评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9664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1086485</wp:posOffset>
                      </wp:positionV>
                      <wp:extent cx="1257300" cy="297180"/>
                      <wp:effectExtent l="12700" t="10160" r="6350" b="6985"/>
                      <wp:wrapNone/>
                      <wp:docPr id="1038" name="文本框 10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公司考核项目申请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38" o:spid="_x0000_s1165" type="#_x0000_t202" style="position:absolute;margin-left:-.9pt;margin-top:85.55pt;width:99pt;height:23.4pt;z-index:25252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">
                      <v:textbox inset="0,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公司考核项目申请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2736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387985</wp:posOffset>
                      </wp:positionV>
                      <wp:extent cx="1143000" cy="635"/>
                      <wp:effectExtent l="11430" t="6985" r="7620" b="11430"/>
                      <wp:wrapNone/>
                      <wp:docPr id="1037" name="直接连接符 10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5BBDB4" id="直接连接符 1037" o:spid="_x0000_s1026" style="position:absolute;left:0;text-align:left;flip:x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pt,30.55pt" to="143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3760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389890</wp:posOffset>
                      </wp:positionV>
                      <wp:extent cx="635" cy="693420"/>
                      <wp:effectExtent l="59055" t="8890" r="54610" b="21590"/>
                      <wp:wrapNone/>
                      <wp:docPr id="1036" name="直接连接符 10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8486F" id="直接连接符 1036" o:spid="_x0000_s1026" style="position:absolute;left:0;text-align:left;z-index:25253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pt,30.7pt" to="53.05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5808" behindDoc="0" locked="0" layoutInCell="1" allowOverlap="1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1390650</wp:posOffset>
                      </wp:positionV>
                      <wp:extent cx="1270" cy="287020"/>
                      <wp:effectExtent l="7620" t="9525" r="10160" b="8255"/>
                      <wp:wrapNone/>
                      <wp:docPr id="1035" name="直接连接符 10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287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C4AB79" id="直接连接符 1035" o:spid="_x0000_s1026" style="position:absolute;left:0;text-align:left;z-index:25253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7pt,109.5pt" to="52.8pt,1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6832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2176145</wp:posOffset>
                      </wp:positionV>
                      <wp:extent cx="1367790" cy="297180"/>
                      <wp:effectExtent l="12700" t="13970" r="10160" b="12700"/>
                      <wp:wrapNone/>
                      <wp:docPr id="1034" name="文本框 1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77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员工考核项目指定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34" o:spid="_x0000_s1166" type="#_x0000_t202" style="position:absolute;margin-left:-.9pt;margin-top:171.35pt;width:107.7pt;height:23.4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员工考核项目指定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9904" behindDoc="0" locked="0" layoutInCell="1" allowOverlap="1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2777490</wp:posOffset>
                      </wp:positionV>
                      <wp:extent cx="1029970" cy="478790"/>
                      <wp:effectExtent l="7620" t="5715" r="10160" b="10795"/>
                      <wp:wrapNone/>
                      <wp:docPr id="1033" name="文本框 10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9970" cy="4787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员工考核项目确定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33" o:spid="_x0000_s1167" type="#_x0000_t202" style="position:absolute;margin-left:7.7pt;margin-top:218.7pt;width:81.1pt;height:37.7pt;z-index:25253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">
                      <v:textbox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员工考核项目确定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0928" behindDoc="0" locked="0" layoutInCell="1" allowOverlap="1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2470150</wp:posOffset>
                      </wp:positionV>
                      <wp:extent cx="635" cy="297180"/>
                      <wp:effectExtent l="59055" t="12700" r="54610" b="23495"/>
                      <wp:wrapNone/>
                      <wp:docPr id="1032" name="直接连接符 10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9075A2" id="直接连接符 1032" o:spid="_x0000_s1026" style="position:absolute;left:0;text-align:lef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pt,194.5pt" to="53.05pt,2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5024" behindDoc="0" locked="0" layoutInCell="1" allowOverlap="1">
                      <wp:simplePos x="0" y="0"/>
                      <wp:positionH relativeFrom="column">
                        <wp:posOffset>671195</wp:posOffset>
                      </wp:positionH>
                      <wp:positionV relativeFrom="paragraph">
                        <wp:posOffset>1677670</wp:posOffset>
                      </wp:positionV>
                      <wp:extent cx="2171700" cy="635"/>
                      <wp:effectExtent l="9525" t="10795" r="9525" b="7620"/>
                      <wp:wrapNone/>
                      <wp:docPr id="1031" name="直接连接符 10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B60E7F" id="直接连接符 1031" o:spid="_x0000_s1026" style="position:absolute;left:0;text-align:lef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85pt,132.1pt" to="223.85pt,1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7072" behindDoc="0" locked="0" layoutInCell="1" allowOverlap="1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2952115</wp:posOffset>
                      </wp:positionV>
                      <wp:extent cx="345440" cy="635"/>
                      <wp:effectExtent l="9525" t="56515" r="16510" b="57150"/>
                      <wp:wrapNone/>
                      <wp:docPr id="1030" name="直接连接符 10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4544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6E49A6" id="直接连接符 1030" o:spid="_x0000_s1026" style="position:absolute;left:0;text-align:left;flip:y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8.85pt,232.45pt" to="116.05pt,2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8096" behindDoc="0" locked="0" layoutInCell="1" allowOverlap="1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4735830</wp:posOffset>
                      </wp:positionV>
                      <wp:extent cx="342900" cy="635"/>
                      <wp:effectExtent l="11430" t="59055" r="17145" b="54610"/>
                      <wp:wrapNone/>
                      <wp:docPr id="1029" name="直接连接符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3BBA2" id="直接连接符 1029" o:spid="_x0000_s1026" style="position:absolute;left:0;text-align:left;z-index:25254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8pt,372.9pt" to="12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4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3216" behindDoc="0" locked="0" layoutInCell="1" allowOverlap="1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2341880</wp:posOffset>
                      </wp:positionV>
                      <wp:extent cx="2200275" cy="22860"/>
                      <wp:effectExtent l="18415" t="36830" r="10160" b="54610"/>
                      <wp:wrapNone/>
                      <wp:docPr id="1028" name="直接连接符 10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00275" cy="228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3B0226" id="直接连接符 1028" o:spid="_x0000_s1026" style="position:absolute;left:0;text-align:left;flip:x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pt,184.4pt" to="169.05pt,1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175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5264" behindDoc="0" locked="0" layoutInCell="1" allowOverlap="1">
                      <wp:simplePos x="0" y="0"/>
                      <wp:positionH relativeFrom="column">
                        <wp:posOffset>480695</wp:posOffset>
                      </wp:positionH>
                      <wp:positionV relativeFrom="paragraph">
                        <wp:posOffset>6729730</wp:posOffset>
                      </wp:positionV>
                      <wp:extent cx="2540" cy="396240"/>
                      <wp:effectExtent l="57150" t="5080" r="54610" b="17780"/>
                      <wp:wrapNone/>
                      <wp:docPr id="1027" name="直接连接符 10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475D8E" id="直接连接符 1027" o:spid="_x0000_s1026" style="position:absolute;left:0;text-align:left;flip:x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85pt,529.9pt" to="38.05pt,56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1168" behindDoc="0" locked="0" layoutInCell="1" allowOverlap="1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7221855</wp:posOffset>
                      </wp:positionV>
                      <wp:extent cx="1374775" cy="127000"/>
                      <wp:effectExtent l="38100" t="11430" r="6350" b="13970"/>
                      <wp:wrapNone/>
                      <wp:docPr id="1026" name="箭头: 左 10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4775" cy="1270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270625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ECEC35" id="箭头: 左 1026" o:spid="_x0000_s1026" type="#_x0000_t66" style="position:absolute;left:0;text-align:left;margin-left:83.6pt;margin-top:568.65pt;width:108.25pt;height:10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8576" behindDoc="0" locked="0" layoutInCell="1" allowOverlap="1">
                      <wp:simplePos x="0" y="0"/>
                      <wp:positionH relativeFrom="column">
                        <wp:posOffset>483235</wp:posOffset>
                      </wp:positionH>
                      <wp:positionV relativeFrom="paragraph">
                        <wp:posOffset>5300345</wp:posOffset>
                      </wp:positionV>
                      <wp:extent cx="806450" cy="1905"/>
                      <wp:effectExtent l="12065" t="13970" r="10160" b="12700"/>
                      <wp:wrapNone/>
                      <wp:docPr id="1025" name="直接连接符 10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0645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C7A298" id="直接连接符 1025" o:spid="_x0000_s1026" style="position:absolute;left:0;text-align:left;flip:x y;z-index:25256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05pt,417.35pt" to="101.55pt,4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70624" behindDoc="0" locked="0" layoutInCell="1" allowOverlap="1">
                      <wp:simplePos x="0" y="0"/>
                      <wp:positionH relativeFrom="column">
                        <wp:posOffset>461645</wp:posOffset>
                      </wp:positionH>
                      <wp:positionV relativeFrom="paragraph">
                        <wp:posOffset>6017260</wp:posOffset>
                      </wp:positionV>
                      <wp:extent cx="2540" cy="396240"/>
                      <wp:effectExtent l="57150" t="6985" r="54610" b="15875"/>
                      <wp:wrapNone/>
                      <wp:docPr id="1024" name="直接连接符 10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B548C" id="直接连接符 1024" o:spid="_x0000_s1026" style="position:absolute;left:0;text-align:left;flip:x;z-index:25257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35pt,473.8pt" to="36.55pt,5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9600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5299075</wp:posOffset>
                      </wp:positionV>
                      <wp:extent cx="635" cy="297180"/>
                      <wp:effectExtent l="60325" t="12700" r="53340" b="23495"/>
                      <wp:wrapNone/>
                      <wp:docPr id="1023" name="直接连接符 10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3C860C" id="直接连接符 1023" o:spid="_x0000_s1026" style="position:absolute;left:0;text-align:lef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417.25pt" to="39.65pt,44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wBLSgIAAFw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7552" behindDoc="0" locked="0" layoutInCell="1" allowOverlap="1">
                      <wp:simplePos x="0" y="0"/>
                      <wp:positionH relativeFrom="column">
                        <wp:posOffset>1280160</wp:posOffset>
                      </wp:positionH>
                      <wp:positionV relativeFrom="paragraph">
                        <wp:posOffset>4736465</wp:posOffset>
                      </wp:positionV>
                      <wp:extent cx="635" cy="559435"/>
                      <wp:effectExtent l="8890" t="12065" r="9525" b="9525"/>
                      <wp:wrapNone/>
                      <wp:docPr id="1022" name="直接连接符 10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5594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C369F0" id="直接连接符 1022" o:spid="_x0000_s1026" style="position:absolute;left:0;text-align:left;flip:x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0.8pt,372.95pt" to="100.85pt,4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4240" behindDoc="0" locked="0" layoutInCell="1" allowOverlap="1">
                      <wp:simplePos x="0" y="0"/>
                      <wp:positionH relativeFrom="column">
                        <wp:posOffset>918845</wp:posOffset>
                      </wp:positionH>
                      <wp:positionV relativeFrom="paragraph">
                        <wp:posOffset>7646035</wp:posOffset>
                      </wp:positionV>
                      <wp:extent cx="1592580" cy="97790"/>
                      <wp:effectExtent l="9525" t="16510" r="45720" b="19050"/>
                      <wp:wrapNone/>
                      <wp:docPr id="1021" name="箭头: 右 10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2580" cy="9779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40714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DA5742" id="箭头: 右 1021" o:spid="_x0000_s1026" type="#_x0000_t13" style="position:absolute;left:0;text-align:left;margin-left:72.35pt;margin-top:602.05pt;width:125.4pt;height:7.7pt;z-index:25255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761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7582535</wp:posOffset>
                      </wp:positionV>
                      <wp:extent cx="796290" cy="391160"/>
                      <wp:effectExtent l="6350" t="10160" r="6985" b="8255"/>
                      <wp:wrapNone/>
                      <wp:docPr id="1020" name="流程图: 多文档 10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39116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考核考勤表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多文档 1020" o:spid="_x0000_s1168" type="#_x0000_t115" style="position:absolute;margin-left:8.35pt;margin-top:597.05pt;width:62.7pt;height:30.8pt;z-index:25252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考核考勤表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0384" behindDoc="0" locked="0" layoutInCell="1" allowOverlap="1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2658745</wp:posOffset>
                      </wp:positionV>
                      <wp:extent cx="800100" cy="594360"/>
                      <wp:effectExtent l="19050" t="10795" r="19050" b="13970"/>
                      <wp:wrapNone/>
                      <wp:docPr id="1019" name="流程图: 准备 10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59436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当月考核评审启动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7" coordsize="21600,21600" o:spt="117" path="m4353,l17214,r4386,10800l17214,21600r-12861,l,10800xe">
                      <v:stroke joinstyle="miter"/>
                      <v:path gradientshapeok="t" o:connecttype="rect" textboxrect="4353,0,17214,21600"/>
                    </v:shapetype>
                    <v:shape id="流程图: 准备 1019" o:spid="_x0000_s1169" type="#_x0000_t117" style="position:absolute;margin-left:-1.9pt;margin-top:209.35pt;width:63pt;height:46.8pt;z-index:25256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当月考核评审启动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6592" behindDoc="0" locked="0" layoutInCell="1" allowOverlap="1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4536440</wp:posOffset>
                      </wp:positionV>
                      <wp:extent cx="1023620" cy="396240"/>
                      <wp:effectExtent l="13970" t="12065" r="10160" b="10795"/>
                      <wp:wrapNone/>
                      <wp:docPr id="1018" name="流程图: 文档 10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3620" cy="3962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1018" o:spid="_x0000_s1170" type="#_x0000_t114" style="position:absolute;margin-left:2.2pt;margin-top:357.2pt;width:80.6pt;height:31.2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28640" behindDoc="0" locked="0" layoutInCell="1" allowOverlap="1">
                      <wp:simplePos x="0" y="0"/>
                      <wp:positionH relativeFrom="column">
                        <wp:posOffset>254000</wp:posOffset>
                      </wp:positionH>
                      <wp:positionV relativeFrom="paragraph">
                        <wp:posOffset>92710</wp:posOffset>
                      </wp:positionV>
                      <wp:extent cx="690880" cy="537210"/>
                      <wp:effectExtent l="11430" t="6985" r="12065" b="8255"/>
                      <wp:wrapNone/>
                      <wp:docPr id="1017" name="流程图: 准备 10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0880" cy="53721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考核启动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准备 1017" o:spid="_x0000_s1171" type="#_x0000_t117" style="position:absolute;margin-left:20pt;margin-top:7.3pt;width:54.4pt;height:42.3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考核启动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1712" behindDoc="0" locked="0" layoutInCell="1" allowOverlap="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798830</wp:posOffset>
                      </wp:positionV>
                      <wp:extent cx="792480" cy="779780"/>
                      <wp:effectExtent l="7620" t="8255" r="9525" b="12065"/>
                      <wp:wrapNone/>
                      <wp:docPr id="1016" name="流程图: 文档 1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2480" cy="7797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公司考核项目申请表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1016" o:spid="_x0000_s1172" type="#_x0000_t114" style="position:absolute;margin-left:21.2pt;margin-top:62.9pt;width:62.4pt;height:61.4pt;z-index:25253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公司考核项目申请表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4000" behindDoc="0" locked="0" layoutInCell="1" allowOverlap="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1169670</wp:posOffset>
                      </wp:positionV>
                      <wp:extent cx="457200" cy="635"/>
                      <wp:effectExtent l="9525" t="55245" r="19050" b="58420"/>
                      <wp:wrapNone/>
                      <wp:docPr id="1015" name="直接连接符 10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B45C1" id="直接连接符 1015" o:spid="_x0000_s1026" style="position:absolute;left:0;text-align:left;flip:y;z-index:25254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85pt,92.1pt" to="118.85pt,9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2192" behindDoc="0" locked="0" layoutInCell="1" allowOverlap="1">
                      <wp:simplePos x="0" y="0"/>
                      <wp:positionH relativeFrom="column">
                        <wp:posOffset>1282700</wp:posOffset>
                      </wp:positionH>
                      <wp:positionV relativeFrom="paragraph">
                        <wp:posOffset>1176020</wp:posOffset>
                      </wp:positionV>
                      <wp:extent cx="635" cy="495300"/>
                      <wp:effectExtent l="59055" t="23495" r="54610" b="5080"/>
                      <wp:wrapNone/>
                      <wp:docPr id="1014" name="直接连接符 10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495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CC425E" id="直接连接符 1014" o:spid="_x0000_s1026" style="position:absolute;left:0;text-align:left;flip:y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pt,92.6pt" to="101.05pt,13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7312" behindDoc="0" locked="0" layoutInCell="1" allowOverlap="1">
                      <wp:simplePos x="0" y="0"/>
                      <wp:positionH relativeFrom="column">
                        <wp:posOffset>1055370</wp:posOffset>
                      </wp:positionH>
                      <wp:positionV relativeFrom="paragraph">
                        <wp:posOffset>6614795</wp:posOffset>
                      </wp:positionV>
                      <wp:extent cx="1376680" cy="101600"/>
                      <wp:effectExtent l="12700" t="13970" r="39370" b="17780"/>
                      <wp:wrapNone/>
                      <wp:docPr id="1013" name="箭头: 右 10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6680" cy="10160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3875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3776F" id="箭头: 右 1013" o:spid="_x0000_s1026" type="#_x0000_t13" style="position:absolute;left:0;text-align:left;margin-left:83.1pt;margin-top:520.85pt;width:108.4pt;height:8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9360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2060575</wp:posOffset>
                      </wp:positionV>
                      <wp:extent cx="914400" cy="495300"/>
                      <wp:effectExtent l="12700" t="12700" r="6350" b="6350"/>
                      <wp:wrapNone/>
                      <wp:docPr id="1012" name="文本框 10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公司考核项目申请结束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12" o:spid="_x0000_s1173" type="#_x0000_t202" style="position:absolute;margin-left:11.1pt;margin-top:162.25pt;width:1in;height:39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">
                      <v:textbox inset="0,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公司考核项目申请结束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1408" behindDoc="0" locked="0" layoutInCell="1" allowOverlap="1">
                      <wp:simplePos x="0" y="0"/>
                      <wp:positionH relativeFrom="column">
                        <wp:posOffset>823595</wp:posOffset>
                      </wp:positionH>
                      <wp:positionV relativeFrom="paragraph">
                        <wp:posOffset>2556510</wp:posOffset>
                      </wp:positionV>
                      <wp:extent cx="635" cy="1981200"/>
                      <wp:effectExtent l="57150" t="13335" r="56515" b="15240"/>
                      <wp:wrapNone/>
                      <wp:docPr id="1011" name="直接连接符 10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EFFE76" id="直接连接符 1011" o:spid="_x0000_s1026" style="position:absolute;left:0;text-align:lef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85pt,201.3pt" to="64.9pt,35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6528" behindDoc="0" locked="0" layoutInCell="1" allowOverlap="1">
                      <wp:simplePos x="0" y="0"/>
                      <wp:positionH relativeFrom="column">
                        <wp:posOffset>1052195</wp:posOffset>
                      </wp:positionH>
                      <wp:positionV relativeFrom="paragraph">
                        <wp:posOffset>4735830</wp:posOffset>
                      </wp:positionV>
                      <wp:extent cx="228600" cy="635"/>
                      <wp:effectExtent l="9525" t="11430" r="9525" b="6985"/>
                      <wp:wrapNone/>
                      <wp:docPr id="1010" name="直接连接符 10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FB00A" id="直接连接符 1010" o:spid="_x0000_s1026" style="position:absolute;left:0;text-align:left;z-index:25256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85pt,372.9pt" to="100.85pt,37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"/>
                  </w:pict>
                </mc:Fallback>
              </mc:AlternateContent>
            </w:r>
          </w:p>
        </w:tc>
        <w:tc>
          <w:tcPr>
            <w:tcW w:w="1849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9120" behindDoc="0" locked="0" layoutInCell="1" allowOverlap="1">
                      <wp:simplePos x="0" y="0"/>
                      <wp:positionH relativeFrom="column">
                        <wp:posOffset>1061720</wp:posOffset>
                      </wp:positionH>
                      <wp:positionV relativeFrom="paragraph">
                        <wp:posOffset>7166610</wp:posOffset>
                      </wp:positionV>
                      <wp:extent cx="681990" cy="198120"/>
                      <wp:effectExtent l="9525" t="13335" r="13335" b="7620"/>
                      <wp:wrapNone/>
                      <wp:docPr id="1009" name="矩形 1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考勤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考勤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09" o:spid="_x0000_s1174" style="position:absolute;margin-left:83.6pt;margin-top:564.3pt;width:53.7pt;height:15.6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" fillcolor="silver">
                      <v:textbox inset=",0,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考勤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考勤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30688" behindDoc="0" locked="0" layoutInCell="1" allowOverlap="1">
                      <wp:simplePos x="0" y="0"/>
                      <wp:positionH relativeFrom="column">
                        <wp:posOffset>131445</wp:posOffset>
                      </wp:positionH>
                      <wp:positionV relativeFrom="paragraph">
                        <wp:posOffset>871855</wp:posOffset>
                      </wp:positionV>
                      <wp:extent cx="800100" cy="600710"/>
                      <wp:effectExtent l="12700" t="14605" r="15875" b="13335"/>
                      <wp:wrapNone/>
                      <wp:docPr id="1008" name="流程图: 决策 10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60071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决策 1008" o:spid="_x0000_s1175" type="#_x0000_t110" style="position:absolute;margin-left:10.35pt;margin-top:68.65pt;width:63pt;height:47.3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46048" behindDoc="0" locked="0" layoutInCell="1" allowOverlap="1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1466850</wp:posOffset>
                      </wp:positionV>
                      <wp:extent cx="635" cy="891540"/>
                      <wp:effectExtent l="9525" t="9525" r="8890" b="13335"/>
                      <wp:wrapNone/>
                      <wp:docPr id="1007" name="直接连接符 1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891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0FFECE" id="直接连接符 1007" o:spid="_x0000_s1026" style="position:absolute;left:0;text-align:left;z-index:25254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1pt,115.5pt" to="46.15pt,1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8336" behindDoc="0" locked="0" layoutInCell="1" allowOverlap="1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6517005</wp:posOffset>
                      </wp:positionV>
                      <wp:extent cx="688340" cy="199390"/>
                      <wp:effectExtent l="12700" t="11430" r="13335" b="8255"/>
                      <wp:wrapNone/>
                      <wp:docPr id="1006" name="矩形 10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34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评估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绩效评价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06" o:spid="_x0000_s1176" style="position:absolute;margin-left:82.35pt;margin-top:513.15pt;width:54.2pt;height:15.7pt;z-index:25255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评估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绩效评价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17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5014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7666990</wp:posOffset>
                      </wp:positionV>
                      <wp:extent cx="688340" cy="199390"/>
                      <wp:effectExtent l="12700" t="8890" r="13335" b="10795"/>
                      <wp:wrapNone/>
                      <wp:docPr id="1005" name="矩形 10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34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005" o:spid="_x0000_s1177" style="position:absolute;margin-left:-4.1pt;margin-top:603.7pt;width:54.2pt;height:15.7pt;z-index:25255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" fillcolor="silver">
                      <v:textbox inset=",0,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62432" behindDoc="0" locked="0" layoutInCell="1" allowOverlap="1">
                      <wp:simplePos x="0" y="0"/>
                      <wp:positionH relativeFrom="column">
                        <wp:posOffset>2021205</wp:posOffset>
                      </wp:positionH>
                      <wp:positionV relativeFrom="paragraph">
                        <wp:posOffset>3630930</wp:posOffset>
                      </wp:positionV>
                      <wp:extent cx="635" cy="495300"/>
                      <wp:effectExtent l="57150" t="20955" r="56515" b="17145"/>
                      <wp:wrapNone/>
                      <wp:docPr id="1004" name="直接连接符 10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5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91161A" id="直接连接符 1004" o:spid="_x0000_s1026" style="position:absolute;left:0;text-align:left;z-index:25256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5pt,285.9pt" to="159.2pt,3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">
                      <v:stroke startarrow="block" endarrow="block"/>
                    </v:line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  <w:r>
        <w:rPr>
          <w:rFonts w:ascii="SimHei" w:hAnsi="SimHei" w:eastAsia="黑体"/>
          <w:noProof/>
        </w:rPr>
        <mc:AlternateContent>
          <mc:Choice Requires="wps">
            <w:drawing>
              <wp:anchor distT="0" distB="0" distL="114300" distR="114300" simplePos="0" relativeHeight="252520448" behindDoc="0" locked="0" layoutInCell="1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3361055</wp:posOffset>
                </wp:positionV>
                <wp:extent cx="797560" cy="495300"/>
                <wp:effectExtent l="7620" t="5080" r="13970" b="13970"/>
                <wp:wrapNone/>
                <wp:docPr id="1003" name="文本框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756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考核填写结束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本框 1003" o:spid="_x0000_s1178" type="#_x0000_t202" style="position:absolute;left:0;text-align:left;margin-left:-6.9pt;margin-top:264.65pt;width:62.8pt;height:39pt;z-index:25252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">
                <v:textbox>
                  <w:txbxContent>
                    <w:p w:rsidR="00F302C3" w:rsidRDefault="00F302C3" w:rsidP="00F302C3">
                      <w:pPr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考核填写结束</w:t>
                      </w:r>
                    </w:p>
                  </w:txbxContent>
                </v:textbox>
              </v:shape>
            </w:pict>
          </mc:Fallback>
        </mc:AlternateContent>
      </w:r>
    </w:p>
    <w:p w:rsidR="00F302C3" w:rsidRDefault="00F302C3" w:rsidP="00F302C3">
      <w:pPr>
        <w:rPr>
          <w:rFonts w:hint="eastAsia"/>
        </w:rPr>
      </w:pPr>
    </w:p>
    <w:tbl>
      <w:tblPr>
        <w:tblW w:w="96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"/>
        <w:gridCol w:w="1440"/>
        <w:gridCol w:w="180"/>
        <w:gridCol w:w="360"/>
        <w:gridCol w:w="1080"/>
        <w:gridCol w:w="1440"/>
        <w:gridCol w:w="1620"/>
        <w:gridCol w:w="180"/>
        <w:gridCol w:w="180"/>
        <w:gridCol w:w="1260"/>
        <w:gridCol w:w="180"/>
        <w:gridCol w:w="180"/>
        <w:gridCol w:w="1080"/>
        <w:gridCol w:w="180"/>
      </w:tblGrid>
      <w:tr w:rsidR="00F302C3" w:rsidTr="00F302C3">
        <w:trPr>
          <w:gridAfter w:val="1"/>
          <w:wAfter w:w="180" w:type="dxa"/>
          <w:trHeight w:val="315"/>
        </w:trPr>
        <w:tc>
          <w:tcPr>
            <w:tcW w:w="9450" w:type="dxa"/>
            <w:gridSpan w:val="13"/>
            <w:tcBorders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18" w:name="评估"/>
            <w:r>
              <w:rPr>
                <w:rFonts w:hint="eastAsia" w:ascii="SimHei" w:hAnsi="SimHei" w:eastAsia="黑体"/>
                <w:b/>
              </w:rPr>
              <w:t>绩效管理——评估</w:t>
            </w:r>
            <w:bookmarkEnd w:id="18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</w:t>
            </w:r>
          </w:p>
        </w:tc>
      </w:tr>
      <w:tr w:rsidR="00F302C3" w:rsidTr="00F302C3">
        <w:trPr>
          <w:gridAfter w:val="1"/>
          <w:wAfter w:w="180" w:type="dxa"/>
          <w:cantSplit/>
          <w:trHeight w:val="302"/>
        </w:trPr>
        <w:tc>
          <w:tcPr>
            <w:tcW w:w="1890" w:type="dxa"/>
            <w:gridSpan w:val="3"/>
            <w:tcBorders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被评估人</w:t>
            </w:r>
          </w:p>
        </w:tc>
        <w:tc>
          <w:tcPr>
            <w:tcW w:w="2880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评估人</w:t>
            </w:r>
            <w:r>
              <w:rPr>
                <w:rFonts w:hint="eastAsia" w:ascii="SimHei" w:hAnsi="SimHei" w:eastAsia="黑体"/>
                <w:b/>
              </w:rPr>
              <w:t>(</w:t>
            </w:r>
            <w:r>
              <w:rPr>
                <w:rFonts w:hint="eastAsia" w:ascii="SimHei" w:hAnsi="SimHei" w:eastAsia="黑体"/>
                <w:b/>
              </w:rPr>
              <w:t>部门</w:t>
            </w:r>
            <w:r>
              <w:rPr>
                <w:rFonts w:hint="eastAsia" w:ascii="SimHei" w:hAnsi="SimHei" w:eastAsia="黑体"/>
                <w:b/>
              </w:rPr>
              <w:t>)</w:t>
            </w:r>
          </w:p>
        </w:tc>
        <w:tc>
          <w:tcPr>
            <w:tcW w:w="162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620" w:type="dxa"/>
            <w:gridSpan w:val="3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440" w:type="dxa"/>
            <w:gridSpan w:val="3"/>
            <w:tcBorders>
              <w:left w:val="single" w:sz="4" w:space="0" w:color="C0C0C0"/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关联规程</w:t>
            </w:r>
          </w:p>
        </w:tc>
      </w:tr>
      <w:tr w:rsidR="00F302C3" w:rsidTr="00F302C3">
        <w:trPr>
          <w:gridAfter w:val="1"/>
          <w:wAfter w:w="180" w:type="dxa"/>
          <w:cantSplit/>
          <w:trHeight w:val="12428"/>
        </w:trPr>
        <w:tc>
          <w:tcPr>
            <w:tcW w:w="1890" w:type="dxa"/>
            <w:gridSpan w:val="3"/>
            <w:tcBorders>
              <w:right w:val="single" w:sz="4" w:space="0" w:color="C0C0C0"/>
            </w:tcBorders>
          </w:tcPr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175260</wp:posOffset>
                      </wp:positionV>
                      <wp:extent cx="2790190" cy="2540"/>
                      <wp:effectExtent l="9525" t="13335" r="10160" b="12700"/>
                      <wp:wrapNone/>
                      <wp:docPr id="1002" name="直接连接符 10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79019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E282E9" id="直接连接符 1002" o:spid="_x0000_s1026" style="position:absolute;left:0;text-align:left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3.8pt" to="277.3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78105</wp:posOffset>
                      </wp:positionV>
                      <wp:extent cx="685800" cy="198120"/>
                      <wp:effectExtent l="9525" t="11430" r="9525" b="9525"/>
                      <wp:wrapNone/>
                      <wp:docPr id="1001" name="文本框 10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工作表现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01" o:spid="_x0000_s1179" type="#_x0000_t202" style="position:absolute;left:0;text-align:left;margin-left:3.6pt;margin-top:6.15pt;width:54pt;height:15.6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工作表现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78105</wp:posOffset>
                      </wp:positionV>
                      <wp:extent cx="2540" cy="196850"/>
                      <wp:effectExtent l="57150" t="9525" r="54610" b="22225"/>
                      <wp:wrapNone/>
                      <wp:docPr id="1000" name="直接连接符 10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1968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43B7D8" id="直接连接符 1000" o:spid="_x0000_s1026" style="position:absolute;left:0;text-align:lef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6.15pt" to="21.8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77470</wp:posOffset>
                      </wp:positionV>
                      <wp:extent cx="342900" cy="198120"/>
                      <wp:effectExtent l="12700" t="6985" r="6350" b="13970"/>
                      <wp:wrapNone/>
                      <wp:docPr id="999" name="文本框 9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自评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99" o:spid="_x0000_s1180" type="#_x0000_t202" style="position:absolute;left:0;text-align:left;margin-left:3.85pt;margin-top:6.1pt;width:27pt;height:15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自评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177165</wp:posOffset>
                      </wp:positionV>
                      <wp:extent cx="228600" cy="635"/>
                      <wp:effectExtent l="9525" t="11430" r="9525" b="6985"/>
                      <wp:wrapNone/>
                      <wp:docPr id="998" name="直接连接符 9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97C75" id="直接连接符 998" o:spid="_x0000_s1026" style="position:absolute;left:0;text-align:lef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3.95pt" to="48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177165</wp:posOffset>
                      </wp:positionV>
                      <wp:extent cx="635" cy="297180"/>
                      <wp:effectExtent l="57150" t="11430" r="56515" b="15240"/>
                      <wp:wrapNone/>
                      <wp:docPr id="997" name="直接连接符 9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E54819" id="直接连接符 997" o:spid="_x0000_s1026" style="position:absolute;left:0;text-align:lef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3.95pt" to="48.6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78105</wp:posOffset>
                      </wp:positionV>
                      <wp:extent cx="571500" cy="792480"/>
                      <wp:effectExtent l="9525" t="13335" r="9525" b="13335"/>
                      <wp:wrapNone/>
                      <wp:docPr id="996" name="流程图: 多文档 9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79248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00560" id="流程图: 多文档 996" o:spid="_x0000_s1026" type="#_x0000_t115" style="position:absolute;left:0;text-align:left;margin-left:30.6pt;margin-top:6.15pt;width:45pt;height:62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"/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77470</wp:posOffset>
                      </wp:positionV>
                      <wp:extent cx="342900" cy="396240"/>
                      <wp:effectExtent l="0" t="1270" r="0" b="2540"/>
                      <wp:wrapNone/>
                      <wp:docPr id="995" name="文本框 9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96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2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个人报告书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95" o:spid="_x0000_s1181" type="#_x0000_t202" style="position:absolute;left:0;text-align:left;margin-left:39.6pt;margin-top:6.1pt;width:27pt;height:31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" filled="f" stroked="f">
                      <v:textbox inset="0,0,0,0">
                        <w:txbxContent>
                          <w:p w:rsidR="00F302C3" w:rsidRDefault="00F302C3" w:rsidP="00F302C3">
                            <w:pPr>
                              <w:spacing w:line="2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个人报告书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177165</wp:posOffset>
                      </wp:positionV>
                      <wp:extent cx="1132205" cy="10160"/>
                      <wp:effectExtent l="10795" t="47625" r="19050" b="56515"/>
                      <wp:wrapNone/>
                      <wp:docPr id="994" name="直接连接符 9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2205" cy="101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C92D0" id="直接连接符 994" o:spid="_x0000_s1026" style="position:absolute;left:0;text-align:lef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13.95pt" to="87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RZtSwIAAF0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177165</wp:posOffset>
                      </wp:positionV>
                      <wp:extent cx="635" cy="5250180"/>
                      <wp:effectExtent l="9525" t="9525" r="8890" b="7620"/>
                      <wp:wrapNone/>
                      <wp:docPr id="993" name="直接连接符 9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5250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D00F00" id="直接连接符 993" o:spid="_x0000_s1026" style="position:absolute;left:0;text-align:left;flip:y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13.95pt" to="-.85pt,42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"/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177800</wp:posOffset>
                      </wp:positionV>
                      <wp:extent cx="1943100" cy="594360"/>
                      <wp:effectExtent l="25400" t="15875" r="22225" b="18415"/>
                      <wp:wrapNone/>
                      <wp:docPr id="992" name="流程图: 决策 9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5943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3B47A" id="流程图: 决策 992" o:spid="_x0000_s1026" type="#_x0000_t110" style="position:absolute;left:0;text-align:left;margin-left:35.6pt;margin-top:14pt;width:153pt;height:46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77470</wp:posOffset>
                      </wp:positionV>
                      <wp:extent cx="2286000" cy="635"/>
                      <wp:effectExtent l="12700" t="10795" r="6350" b="7620"/>
                      <wp:wrapNone/>
                      <wp:docPr id="991" name="直接连接符 9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CE1227" id="直接连接符 991" o:spid="_x0000_s1026" style="position:absolute;left:0;text-align:lef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6.1pt" to="210.8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">
                      <v:stroke dashstyle="dashDot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78105</wp:posOffset>
                      </wp:positionV>
                      <wp:extent cx="635" cy="3268980"/>
                      <wp:effectExtent l="9525" t="11430" r="8890" b="5715"/>
                      <wp:wrapNone/>
                      <wp:docPr id="990" name="直接连接符 9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2689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D18361" id="直接连接符 990" o:spid="_x0000_s1026" style="position:absolute;left:0;text-align:lef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6.15pt" to="30.65pt,2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">
                      <v:stroke dashstyle="dashDot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2454910</wp:posOffset>
                      </wp:positionV>
                      <wp:extent cx="796290" cy="199390"/>
                      <wp:effectExtent l="12700" t="6985" r="10160" b="12700"/>
                      <wp:wrapNone/>
                      <wp:docPr id="989" name="文本框 9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评价结论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89" o:spid="_x0000_s1182" type="#_x0000_t202" style="position:absolute;left:0;text-align:left;margin-left:66.85pt;margin-top:193.3pt;width:62.7pt;height:15.7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评价结论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2553970</wp:posOffset>
                      </wp:positionV>
                      <wp:extent cx="457200" cy="198120"/>
                      <wp:effectExtent l="12700" t="10795" r="6350" b="10160"/>
                      <wp:wrapNone/>
                      <wp:docPr id="988" name="文本框 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88" o:spid="_x0000_s1183" type="#_x0000_t202" style="position:absolute;left:0;text-align:left;margin-left:3.85pt;margin-top:201.1pt;width:36pt;height:15.6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2359660</wp:posOffset>
                      </wp:positionV>
                      <wp:extent cx="2286000" cy="635"/>
                      <wp:effectExtent l="12700" t="6985" r="6350" b="11430"/>
                      <wp:wrapNone/>
                      <wp:docPr id="987" name="直接连接符 9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8BF48E" id="直接连接符 987" o:spid="_x0000_s1026" style="position:absolute;left:0;text-align:lef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185.8pt" to="210.85pt,1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">
                      <v:stroke dashstyle="dashDot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3445510</wp:posOffset>
                      </wp:positionV>
                      <wp:extent cx="800100" cy="198120"/>
                      <wp:effectExtent l="12700" t="6985" r="6350" b="13970"/>
                      <wp:wrapNone/>
                      <wp:docPr id="986" name="文本框 9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一次申诉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86" o:spid="_x0000_s1184" type="#_x0000_t202" style="position:absolute;left:0;text-align:left;margin-left:3.85pt;margin-top:271.3pt;width:63pt;height:15.6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一次申诉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2752090</wp:posOffset>
                      </wp:positionV>
                      <wp:extent cx="342900" cy="198120"/>
                      <wp:effectExtent l="3175" t="0" r="0" b="2540"/>
                      <wp:wrapNone/>
                      <wp:docPr id="985" name="文本框 9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同意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85" o:spid="_x0000_s1185" type="#_x0000_t202" style="position:absolute;left:0;text-align:left;margin-left:39.85pt;margin-top:216.7pt;width:27pt;height:15.6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同意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140970</wp:posOffset>
                      </wp:positionH>
                      <wp:positionV relativeFrom="paragraph">
                        <wp:posOffset>2752725</wp:posOffset>
                      </wp:positionV>
                      <wp:extent cx="635" cy="693420"/>
                      <wp:effectExtent l="57150" t="9525" r="56515" b="20955"/>
                      <wp:wrapNone/>
                      <wp:docPr id="984" name="直接连接符 9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BBCCB1" id="直接连接符 984" o:spid="_x0000_s1026" style="position:absolute;left:0;text-align:lef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1pt,216.75pt" to="11.15pt,2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avWSQIAAFo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2850515</wp:posOffset>
                      </wp:positionV>
                      <wp:extent cx="222250" cy="496570"/>
                      <wp:effectExtent l="0" t="2540" r="0" b="0"/>
                      <wp:wrapNone/>
                      <wp:docPr id="983" name="文本框 9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4965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不同意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83" o:spid="_x0000_s1186" type="#_x0000_t202" style="position:absolute;left:0;text-align:left;margin-left:13.1pt;margin-top:224.45pt;width:17.5pt;height:39.1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不同意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3544570</wp:posOffset>
                      </wp:positionV>
                      <wp:extent cx="2510790" cy="99060"/>
                      <wp:effectExtent l="12700" t="10795" r="67310" b="13970"/>
                      <wp:wrapNone/>
                      <wp:docPr id="982" name="箭头: 右 9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79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3365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7EC37" id="箭头: 右 982" o:spid="_x0000_s1026" type="#_x0000_t13" style="position:absolute;left:0;text-align:left;margin-left:66.85pt;margin-top:279.1pt;width:197.7pt;height:7.8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2653665</wp:posOffset>
                      </wp:positionV>
                      <wp:extent cx="342900" cy="635"/>
                      <wp:effectExtent l="19050" t="53340" r="19050" b="60325"/>
                      <wp:wrapNone/>
                      <wp:docPr id="981" name="直接连接符 9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4E2C0F" id="直接连接符 981" o:spid="_x0000_s1026" style="position:absolute;left:0;text-align:lef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208.95pt" to="66.6pt,2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4040505</wp:posOffset>
                      </wp:positionV>
                      <wp:extent cx="3314700" cy="635"/>
                      <wp:effectExtent l="9525" t="11430" r="9525" b="6985"/>
                      <wp:wrapNone/>
                      <wp:docPr id="980" name="直接连接符 9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314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837C5" id="直接连接符 980" o:spid="_x0000_s1026" style="position:absolute;left:0;text-align:left;flip:x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pt,318.15pt" to="257.1pt,3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2653030</wp:posOffset>
                      </wp:positionV>
                      <wp:extent cx="796290" cy="199390"/>
                      <wp:effectExtent l="12700" t="5080" r="10160" b="5080"/>
                      <wp:wrapNone/>
                      <wp:docPr id="979" name="文本框 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改进计划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79" o:spid="_x0000_s1187" type="#_x0000_t202" style="position:absolute;left:0;text-align:left;margin-left:66.85pt;margin-top:208.9pt;width:62.7pt;height:15.7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改进计划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80" w:type="dxa"/>
            <w:gridSpan w:val="3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177165</wp:posOffset>
                      </wp:positionV>
                      <wp:extent cx="635" cy="1485900"/>
                      <wp:effectExtent l="57150" t="5715" r="56515" b="22860"/>
                      <wp:wrapNone/>
                      <wp:docPr id="978" name="直接连接符 9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4613B" id="直接连接符 978" o:spid="_x0000_s1026" style="position:absolute;left:0;text-align:lef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13.95pt" to="21.65pt,1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a6eSQIAAFs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176530</wp:posOffset>
                      </wp:positionV>
                      <wp:extent cx="635" cy="495300"/>
                      <wp:effectExtent l="60325" t="5080" r="53340" b="23495"/>
                      <wp:wrapNone/>
                      <wp:docPr id="977" name="直接连接符 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5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55BD01" id="直接连接符 977" o:spid="_x0000_s1026" style="position:absolute;left:0;text-align:lef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85pt,13.9pt" to="3.9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176530</wp:posOffset>
                      </wp:positionV>
                      <wp:extent cx="2171700" cy="635"/>
                      <wp:effectExtent l="12700" t="5080" r="6350" b="13335"/>
                      <wp:wrapNone/>
                      <wp:docPr id="976" name="直接连接符 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171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80671E" id="直接连接符 976" o:spid="_x0000_s1026" style="position:absolute;left:0;text-align:lef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3.9pt" to="165.8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76835</wp:posOffset>
                      </wp:positionV>
                      <wp:extent cx="796290" cy="199390"/>
                      <wp:effectExtent l="12700" t="13970" r="10160" b="5715"/>
                      <wp:wrapNone/>
                      <wp:docPr id="975" name="文本框 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评价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75" o:spid="_x0000_s1188" type="#_x0000_t202" style="position:absolute;margin-left:-5.15pt;margin-top:6.05pt;width:62.7pt;height:15.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评价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79375</wp:posOffset>
                      </wp:positionV>
                      <wp:extent cx="3086100" cy="198120"/>
                      <wp:effectExtent l="50800" t="16510" r="6350" b="13970"/>
                      <wp:wrapNone/>
                      <wp:docPr id="974" name="箭头: 左 9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1981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8942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84DC72" id="箭头: 左 974" o:spid="_x0000_s1026" type="#_x0000_t66" style="position:absolute;left:0;text-align:left;margin-left:57.85pt;margin-top:6.25pt;width:243pt;height:15.6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" fillcolor="silver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77470</wp:posOffset>
                      </wp:positionV>
                      <wp:extent cx="635" cy="297180"/>
                      <wp:effectExtent l="60325" t="12700" r="53340" b="23495"/>
                      <wp:wrapNone/>
                      <wp:docPr id="973" name="直接连接符 9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59F414" id="直接连接符 973" o:spid="_x0000_s1026" style="position:absolute;left:0;text-align:lef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6.1pt" to="30.9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vDBSQIAAFo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>
                      <wp:simplePos x="0" y="0"/>
                      <wp:positionH relativeFrom="column">
                        <wp:posOffset>1645920</wp:posOffset>
                      </wp:positionH>
                      <wp:positionV relativeFrom="paragraph">
                        <wp:posOffset>77470</wp:posOffset>
                      </wp:positionV>
                      <wp:extent cx="2540" cy="3268980"/>
                      <wp:effectExtent l="9525" t="10795" r="6985" b="6350"/>
                      <wp:wrapNone/>
                      <wp:docPr id="972" name="直接连接符 9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32689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61F338" id="直接连接符 972" o:spid="_x0000_s1026" style="position:absolute;left:0;text-align:left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6pt,6.1pt" to="129.8pt,2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">
                      <v:stroke dashstyle="dashDot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133985</wp:posOffset>
                      </wp:positionV>
                      <wp:extent cx="800100" cy="297180"/>
                      <wp:effectExtent l="0" t="0" r="3175" b="0"/>
                      <wp:wrapNone/>
                      <wp:docPr id="971" name="文本框 9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绩效是否符合岗位要求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71" o:spid="_x0000_s1189" type="#_x0000_t202" style="position:absolute;left:0;text-align:left;margin-left:.35pt;margin-top:10.55pt;width:63pt;height:23.4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绩效是否符合岗位要求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176530</wp:posOffset>
                      </wp:positionV>
                      <wp:extent cx="114300" cy="198120"/>
                      <wp:effectExtent l="3175" t="0" r="0" b="2540"/>
                      <wp:wrapNone/>
                      <wp:docPr id="970" name="文本框 9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70" o:spid="_x0000_s1190" type="#_x0000_t202" style="position:absolute;left:0;text-align:left;margin-left:21.85pt;margin-top:13.9pt;width:9pt;height:15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" filled="f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77470</wp:posOffset>
                      </wp:positionV>
                      <wp:extent cx="114300" cy="198120"/>
                      <wp:effectExtent l="3175" t="0" r="0" b="0"/>
                      <wp:wrapNone/>
                      <wp:docPr id="969" name="文本框 9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69" o:spid="_x0000_s1191" type="#_x0000_t202" style="position:absolute;left:0;text-align:left;margin-left:-5.15pt;margin-top:6.1pt;width:9pt;height:15.6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176530</wp:posOffset>
                      </wp:positionV>
                      <wp:extent cx="2540" cy="891540"/>
                      <wp:effectExtent l="9525" t="8890" r="6985" b="13970"/>
                      <wp:wrapNone/>
                      <wp:docPr id="968" name="直接连接符 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891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BA5B56" id="直接连接符 968" o:spid="_x0000_s1026" style="position:absolute;left:0;text-align:left;flip:x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13.9pt" to="39.8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78105</wp:posOffset>
                      </wp:positionV>
                      <wp:extent cx="635" cy="1882140"/>
                      <wp:effectExtent l="9525" t="5715" r="8890" b="7620"/>
                      <wp:wrapNone/>
                      <wp:docPr id="967" name="直接连接符 9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8821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13D7C" id="直接连接符 967" o:spid="_x0000_s1026" style="position:absolute;left:0;text-align:lef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6.15pt" to="3.65pt,15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177165</wp:posOffset>
                      </wp:positionV>
                      <wp:extent cx="635" cy="396240"/>
                      <wp:effectExtent l="9525" t="9525" r="8890" b="13335"/>
                      <wp:wrapNone/>
                      <wp:docPr id="966" name="直接连接符 9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ECB785" id="直接连接符 966" o:spid="_x0000_s1026" style="position:absolute;left:0;text-align:lef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3.95pt" to="30.65pt,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176530</wp:posOffset>
                      </wp:positionV>
                      <wp:extent cx="114300" cy="635"/>
                      <wp:effectExtent l="12700" t="8890" r="6350" b="9525"/>
                      <wp:wrapNone/>
                      <wp:docPr id="965" name="直接连接符 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AD02F0" id="直接连接符 965" o:spid="_x0000_s1026" style="position:absolute;left:0;text-align:lef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13.9pt" to="48.8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77470</wp:posOffset>
                      </wp:positionV>
                      <wp:extent cx="457200" cy="196850"/>
                      <wp:effectExtent l="12700" t="5080" r="6350" b="7620"/>
                      <wp:wrapNone/>
                      <wp:docPr id="964" name="文本框 9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保持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64" o:spid="_x0000_s1192" type="#_x0000_t202" style="position:absolute;left:0;text-align:left;margin-left:48.85pt;margin-top:6.1pt;width:36pt;height:15.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保持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176530</wp:posOffset>
                      </wp:positionV>
                      <wp:extent cx="2743200" cy="99060"/>
                      <wp:effectExtent l="12700" t="18415" r="73025" b="6350"/>
                      <wp:wrapNone/>
                      <wp:docPr id="963" name="箭头: 右 9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23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51522" id="箭头: 右 963" o:spid="_x0000_s1026" type="#_x0000_t13" style="position:absolute;left:0;text-align:left;margin-left:84.85pt;margin-top:13.9pt;width:3in;height:7.8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" fillcolor="silver"/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176530</wp:posOffset>
                      </wp:positionV>
                      <wp:extent cx="457200" cy="196850"/>
                      <wp:effectExtent l="12700" t="6985" r="6350" b="5715"/>
                      <wp:wrapNone/>
                      <wp:docPr id="962" name="文本框 9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培养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62" o:spid="_x0000_s1193" type="#_x0000_t202" style="position:absolute;left:0;text-align:left;margin-left:48.85pt;margin-top:13.9pt;width:36pt;height:15.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培养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2062480</wp:posOffset>
                      </wp:positionV>
                      <wp:extent cx="453390" cy="198120"/>
                      <wp:effectExtent l="12700" t="5080" r="10160" b="6350"/>
                      <wp:wrapNone/>
                      <wp:docPr id="961" name="文本框 9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辞退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61" o:spid="_x0000_s1194" type="#_x0000_t202" style="position:absolute;left:0;text-align:left;margin-left:75.85pt;margin-top:162.4pt;width:35.7pt;height:15.6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辞退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1167765</wp:posOffset>
                      </wp:positionV>
                      <wp:extent cx="453390" cy="198120"/>
                      <wp:effectExtent l="9525" t="5715" r="13335" b="5715"/>
                      <wp:wrapNone/>
                      <wp:docPr id="960" name="文本框 9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处罚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60" o:spid="_x0000_s1195" type="#_x0000_t202" style="position:absolute;left:0;text-align:left;margin-left:75.6pt;margin-top:91.95pt;width:35.7pt;height:15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处罚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873760</wp:posOffset>
                      </wp:positionV>
                      <wp:extent cx="453390" cy="198120"/>
                      <wp:effectExtent l="12700" t="6985" r="10160" b="13970"/>
                      <wp:wrapNone/>
                      <wp:docPr id="959" name="文本框 9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培训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59" o:spid="_x0000_s1196" type="#_x0000_t202" style="position:absolute;left:0;text-align:left;margin-left:75.85pt;margin-top:68.8pt;width:35.7pt;height:15.6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培训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1464945</wp:posOffset>
                      </wp:positionV>
                      <wp:extent cx="453390" cy="198120"/>
                      <wp:effectExtent l="12700" t="7620" r="10160" b="13335"/>
                      <wp:wrapNone/>
                      <wp:docPr id="958" name="文本框 9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21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待岗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58" o:spid="_x0000_s1197" type="#_x0000_t202" style="position:absolute;left:0;text-align:left;margin-left:75.85pt;margin-top:115.35pt;width:35.7pt;height:15.6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pStyle w:val="21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待岗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276225</wp:posOffset>
                      </wp:positionV>
                      <wp:extent cx="453390" cy="198120"/>
                      <wp:effectExtent l="12700" t="9525" r="10160" b="11430"/>
                      <wp:wrapNone/>
                      <wp:docPr id="957" name="文本框 9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晋升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57" o:spid="_x0000_s1198" type="#_x0000_t202" style="position:absolute;left:0;text-align:left;margin-left:48.85pt;margin-top:21.75pt;width:35.7pt;height:15.6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晋升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573405</wp:posOffset>
                      </wp:positionV>
                      <wp:extent cx="457200" cy="198120"/>
                      <wp:effectExtent l="9525" t="11430" r="9525" b="9525"/>
                      <wp:wrapNone/>
                      <wp:docPr id="956" name="文本框 9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奖励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56" o:spid="_x0000_s1199" type="#_x0000_t202" style="position:absolute;left:0;text-align:left;margin-left:48.6pt;margin-top:45.15pt;width:36pt;height:15.6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奖励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2553970</wp:posOffset>
                      </wp:positionV>
                      <wp:extent cx="1143000" cy="99060"/>
                      <wp:effectExtent l="31750" t="10795" r="34925" b="13970"/>
                      <wp:wrapNone/>
                      <wp:docPr id="955" name="箭头: 左右 9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99060"/>
                              </a:xfrm>
                              <a:prstGeom prst="leftRightArrow">
                                <a:avLst>
                                  <a:gd name="adj1" fmla="val 50000"/>
                                  <a:gd name="adj2" fmla="val 23076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741821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箭头: 左右 955" o:spid="_x0000_s1026" type="#_x0000_t69" style="position:absolute;left:0;text-align:left;margin-left:48.85pt;margin-top:201.1pt;width:90pt;height:7.8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2355850</wp:posOffset>
                      </wp:positionV>
                      <wp:extent cx="339090" cy="198120"/>
                      <wp:effectExtent l="3175" t="3175" r="635" b="0"/>
                      <wp:wrapNone/>
                      <wp:docPr id="954" name="文本框 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沟通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54" o:spid="_x0000_s1200" type="#_x0000_t202" style="position:absolute;left:0;text-align:left;margin-left:84.85pt;margin-top:185.5pt;width:26.7pt;height:15.6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" filled="f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沟通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2851150</wp:posOffset>
                      </wp:positionV>
                      <wp:extent cx="635" cy="297180"/>
                      <wp:effectExtent l="12700" t="12700" r="5715" b="13970"/>
                      <wp:wrapNone/>
                      <wp:docPr id="953" name="直接连接符 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02F7FD" id="直接连接符 953" o:spid="_x0000_s1026" style="position:absolute;left:0;text-align:lef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224.5pt" to="30.9pt,2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3148965</wp:posOffset>
                      </wp:positionV>
                      <wp:extent cx="1371600" cy="635"/>
                      <wp:effectExtent l="9525" t="53340" r="19050" b="60325"/>
                      <wp:wrapNone/>
                      <wp:docPr id="952" name="直接连接符 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5F3091" id="直接连接符 952" o:spid="_x0000_s1026" style="position:absolute;left:0;text-align:lef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247.95pt" to="138.6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77470</wp:posOffset>
                      </wp:positionV>
                      <wp:extent cx="114300" cy="635"/>
                      <wp:effectExtent l="12700" t="10795" r="6350" b="7620"/>
                      <wp:wrapNone/>
                      <wp:docPr id="951" name="直接连接符 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963B9C" id="直接连接符 951" o:spid="_x0000_s1026" style="position:absolute;left:0;text-align:lef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6.1pt" to="48.8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374650</wp:posOffset>
                      </wp:positionV>
                      <wp:extent cx="114300" cy="635"/>
                      <wp:effectExtent l="12700" t="12700" r="6350" b="5715"/>
                      <wp:wrapNone/>
                      <wp:docPr id="950" name="直接连接符 9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115559" id="直接连接符 950" o:spid="_x0000_s1026" style="position:absolute;left:0;text-align:lef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29.5pt" to="48.8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671830</wp:posOffset>
                      </wp:positionV>
                      <wp:extent cx="114300" cy="635"/>
                      <wp:effectExtent l="12700" t="5080" r="6350" b="13335"/>
                      <wp:wrapNone/>
                      <wp:docPr id="949" name="直接连接符 9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771FFD" id="直接连接符 949" o:spid="_x0000_s1026" style="position:absolute;left:0;text-align:lef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52.9pt" to="48.8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176530</wp:posOffset>
                      </wp:positionV>
                      <wp:extent cx="114300" cy="635"/>
                      <wp:effectExtent l="12700" t="52705" r="15875" b="60960"/>
                      <wp:wrapNone/>
                      <wp:docPr id="948" name="直接连接符 9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BB3251" id="直接连接符 948" o:spid="_x0000_s1026" style="position:absolute;left:0;text-align:lef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13.9pt" to="39.8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1564005</wp:posOffset>
                      </wp:positionV>
                      <wp:extent cx="796290" cy="2540"/>
                      <wp:effectExtent l="6350" t="59055" r="16510" b="52705"/>
                      <wp:wrapNone/>
                      <wp:docPr id="947" name="直接连接符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96290" cy="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3B92C" id="直接连接符 947" o:spid="_x0000_s1026" style="position:absolute;left:0;text-align:lef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1pt,123.15pt" to="66.8pt,1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969010</wp:posOffset>
                      </wp:positionV>
                      <wp:extent cx="110490" cy="635"/>
                      <wp:effectExtent l="12700" t="6985" r="10160" b="11430"/>
                      <wp:wrapNone/>
                      <wp:docPr id="946" name="直接连接符 9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B0329B" id="直接连接符 946" o:spid="_x0000_s1026" style="position:absolute;left:0;text-align:lef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76.3pt" to="75.55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1567815</wp:posOffset>
                      </wp:positionV>
                      <wp:extent cx="110490" cy="635"/>
                      <wp:effectExtent l="9525" t="5715" r="13335" b="12700"/>
                      <wp:wrapNone/>
                      <wp:docPr id="945" name="直接连接符 9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0D5D4A" id="直接连接符 945" o:spid="_x0000_s1026" style="position:absolute;left:0;text-align:lef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123.45pt" to="75.3pt,1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86uMgIAADg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1864360</wp:posOffset>
                      </wp:positionV>
                      <wp:extent cx="110490" cy="635"/>
                      <wp:effectExtent l="12700" t="6985" r="10160" b="11430"/>
                      <wp:wrapNone/>
                      <wp:docPr id="944" name="直接连接符 9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B2FB2" id="直接连接符 944" o:spid="_x0000_s1026" style="position:absolute;left:0;text-align:lef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46.8pt" to="75.55pt,1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2161540</wp:posOffset>
                      </wp:positionV>
                      <wp:extent cx="110490" cy="635"/>
                      <wp:effectExtent l="12700" t="8890" r="10160" b="9525"/>
                      <wp:wrapNone/>
                      <wp:docPr id="943" name="直接连接符 9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AC4BD3" id="直接连接符 943" o:spid="_x0000_s1026" style="position:absolute;left:0;text-align:lef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70.2pt" to="75.55pt,1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3347085</wp:posOffset>
                      </wp:positionV>
                      <wp:extent cx="3543300" cy="635"/>
                      <wp:effectExtent l="9525" t="13335" r="9525" b="5080"/>
                      <wp:wrapNone/>
                      <wp:docPr id="942" name="直接连接符 9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543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4119D" id="直接连接符 942" o:spid="_x0000_s1026" style="position:absolute;left:0;text-align:left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263.55pt" to="291.6pt,2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2851785</wp:posOffset>
                      </wp:positionV>
                      <wp:extent cx="2540" cy="494030"/>
                      <wp:effectExtent l="57150" t="22860" r="54610" b="6985"/>
                      <wp:wrapNone/>
                      <wp:docPr id="941" name="直接连接符 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540" cy="494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B43225" id="直接连接符 941" o:spid="_x0000_s1026" style="position:absolute;left:0;text-align:left;flip:x y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224.55pt" to="12.8pt,26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78105</wp:posOffset>
                      </wp:positionV>
                      <wp:extent cx="2743200" cy="99060"/>
                      <wp:effectExtent l="9525" t="11430" r="76200" b="13335"/>
                      <wp:wrapNone/>
                      <wp:docPr id="940" name="箭头: 右 9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23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744AE5" id="箭头: 右 940" o:spid="_x0000_s1026" type="#_x0000_t13" style="position:absolute;left:0;text-align:left;margin-left:84.6pt;margin-top:6.15pt;width:3in;height:7.8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374650</wp:posOffset>
                      </wp:positionV>
                      <wp:extent cx="2743200" cy="99060"/>
                      <wp:effectExtent l="12700" t="12700" r="73025" b="12065"/>
                      <wp:wrapNone/>
                      <wp:docPr id="939" name="箭头: 右 9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23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436949" id="箭头: 右 939" o:spid="_x0000_s1026" type="#_x0000_t13" style="position:absolute;left:0;text-align:left;margin-left:84.85pt;margin-top:29.5pt;width:3in;height:7.8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1077595</wp:posOffset>
                      </wp:positionH>
                      <wp:positionV relativeFrom="paragraph">
                        <wp:posOffset>671830</wp:posOffset>
                      </wp:positionV>
                      <wp:extent cx="2743200" cy="99060"/>
                      <wp:effectExtent l="12700" t="14605" r="73025" b="10160"/>
                      <wp:wrapNone/>
                      <wp:docPr id="938" name="箭头: 右 9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20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23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65534" id="箭头: 右 938" o:spid="_x0000_s1026" type="#_x0000_t13" style="position:absolute;left:0;text-align:left;margin-left:84.85pt;margin-top:52.9pt;width:3in;height:7.8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969010</wp:posOffset>
                      </wp:positionV>
                      <wp:extent cx="2396490" cy="99060"/>
                      <wp:effectExtent l="12700" t="16510" r="67310" b="8255"/>
                      <wp:wrapNone/>
                      <wp:docPr id="937" name="箭头: 右 9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48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E93058" id="箭头: 右 937" o:spid="_x0000_s1026" type="#_x0000_t13" style="position:absolute;left:0;text-align:left;margin-left:111.85pt;margin-top:76.3pt;width:188.7pt;height:7.8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1567180</wp:posOffset>
                      </wp:positionV>
                      <wp:extent cx="2396490" cy="99060"/>
                      <wp:effectExtent l="12700" t="14605" r="67310" b="10160"/>
                      <wp:wrapNone/>
                      <wp:docPr id="936" name="箭头: 右 9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48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036E4FD" id="箭头: 右 936" o:spid="_x0000_s1026" type="#_x0000_t13" style="position:absolute;left:0;text-align:left;margin-left:111.85pt;margin-top:123.4pt;width:188.7pt;height:7.8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1864360</wp:posOffset>
                      </wp:positionV>
                      <wp:extent cx="2396490" cy="99060"/>
                      <wp:effectExtent l="12700" t="16510" r="67310" b="8255"/>
                      <wp:wrapNone/>
                      <wp:docPr id="935" name="箭头: 右 9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48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3C9C9" id="箭头: 右 935" o:spid="_x0000_s1026" type="#_x0000_t13" style="position:absolute;left:0;text-align:left;margin-left:111.85pt;margin-top:146.8pt;width:188.7pt;height:7.8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2161540</wp:posOffset>
                      </wp:positionV>
                      <wp:extent cx="2396490" cy="99060"/>
                      <wp:effectExtent l="12700" t="18415" r="67310" b="15875"/>
                      <wp:wrapNone/>
                      <wp:docPr id="934" name="箭头: 右 9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480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63A8F4" id="箭头: 右 934" o:spid="_x0000_s1026" type="#_x0000_t13" style="position:absolute;left:0;text-align:left;margin-left:111.85pt;margin-top:170.2pt;width:188.7pt;height:7.8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1765300</wp:posOffset>
                      </wp:positionV>
                      <wp:extent cx="565150" cy="191770"/>
                      <wp:effectExtent l="12700" t="12700" r="12700" b="5080"/>
                      <wp:wrapNone/>
                      <wp:docPr id="933" name="文本框 9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5150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不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续签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33" o:spid="_x0000_s1201" type="#_x0000_t202" style="position:absolute;left:0;text-align:left;margin-left:75.85pt;margin-top:139pt;width:44.5pt;height:15.1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不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续签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1270000</wp:posOffset>
                      </wp:positionV>
                      <wp:extent cx="110490" cy="635"/>
                      <wp:effectExtent l="12700" t="12700" r="10160" b="5715"/>
                      <wp:wrapNone/>
                      <wp:docPr id="932" name="直接连接符 9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49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0956B" id="直接连接符 932" o:spid="_x0000_s1026" style="position:absolute;left:0;text-align:lef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00pt" to="75.55pt,10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1270000</wp:posOffset>
                      </wp:positionV>
                      <wp:extent cx="2400300" cy="109220"/>
                      <wp:effectExtent l="12700" t="12700" r="63500" b="11430"/>
                      <wp:wrapNone/>
                      <wp:docPr id="931" name="箭头: 右 9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1092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4941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94ECF" id="箭头: 右 931" o:spid="_x0000_s1026" type="#_x0000_t13" style="position:absolute;left:0;text-align:left;margin-left:111.85pt;margin-top:100pt;width:189pt;height:8.6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969645</wp:posOffset>
                      </wp:positionV>
                      <wp:extent cx="635" cy="1188720"/>
                      <wp:effectExtent l="9525" t="7620" r="8890" b="13335"/>
                      <wp:wrapNone/>
                      <wp:docPr id="930" name="直接连接符 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1887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BF3515" id="直接连接符 930" o:spid="_x0000_s1026" style="position:absolute;left:0;text-align:lef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76.35pt" to="66.65pt,1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"/>
                  </w:pict>
                </mc:Fallback>
              </mc:AlternateContent>
            </w:r>
          </w:p>
        </w:tc>
        <w:tc>
          <w:tcPr>
            <w:tcW w:w="162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176530</wp:posOffset>
                      </wp:positionV>
                      <wp:extent cx="2540" cy="5349240"/>
                      <wp:effectExtent l="57150" t="5080" r="54610" b="17780"/>
                      <wp:wrapNone/>
                      <wp:docPr id="929" name="直接连接符 9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5349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E4E437" id="直接连接符 929" o:spid="_x0000_s1026" style="position:absolute;left:0;text-align:left;flip:x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13.9pt" to="39.8pt,4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176530</wp:posOffset>
                      </wp:positionV>
                      <wp:extent cx="2540" cy="4358640"/>
                      <wp:effectExtent l="57150" t="5080" r="54610" b="17780"/>
                      <wp:wrapNone/>
                      <wp:docPr id="928" name="直接连接符 9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540" cy="43586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B9E8C7" id="直接连接符 928" o:spid="_x0000_s1026" style="position:absolute;left:0;text-align:left;flip:x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13.9pt" to="21.8pt,35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4337685</wp:posOffset>
                      </wp:positionV>
                      <wp:extent cx="796290" cy="199390"/>
                      <wp:effectExtent l="9525" t="11430" r="13335" b="8255"/>
                      <wp:wrapNone/>
                      <wp:docPr id="927" name="文本框 9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评价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7" o:spid="_x0000_s1202" type="#_x0000_t202" style="position:absolute;left:0;text-align:left;margin-left:-5.4pt;margin-top:341.55pt;width:62.7pt;height:15.7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评价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4831715</wp:posOffset>
                      </wp:positionV>
                      <wp:extent cx="336550" cy="199390"/>
                      <wp:effectExtent l="6350" t="10160" r="9525" b="9525"/>
                      <wp:wrapNone/>
                      <wp:docPr id="926" name="文本框 9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655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备案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6" o:spid="_x0000_s1203" type="#_x0000_t202" style="position:absolute;left:0;text-align:left;margin-left:-4.9pt;margin-top:380.45pt;width:26.5pt;height:15.7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备案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5229225</wp:posOffset>
                      </wp:positionV>
                      <wp:extent cx="910590" cy="198120"/>
                      <wp:effectExtent l="9525" t="7620" r="13335" b="13335"/>
                      <wp:wrapNone/>
                      <wp:docPr id="925" name="文本框 9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05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受理调查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5" o:spid="_x0000_s1204" type="#_x0000_t202" style="position:absolute;left:0;text-align:left;margin-left:39.6pt;margin-top:411.75pt;width:71.7pt;height:15.6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受理调查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5625465</wp:posOffset>
                      </wp:positionV>
                      <wp:extent cx="1143000" cy="495300"/>
                      <wp:effectExtent l="19050" t="13335" r="19050" b="15240"/>
                      <wp:wrapNone/>
                      <wp:docPr id="924" name="流程图: 决策 9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4953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5F780" id="流程图: 决策 924" o:spid="_x0000_s1026" type="#_x0000_t110" style="position:absolute;left:0;text-align:left;margin-left:30.6pt;margin-top:442.95pt;width:90pt;height:39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5723890</wp:posOffset>
                      </wp:positionV>
                      <wp:extent cx="453390" cy="297180"/>
                      <wp:effectExtent l="3175" t="0" r="635" b="635"/>
                      <wp:wrapNone/>
                      <wp:docPr id="923" name="文本框 9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维持原结论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3" o:spid="_x0000_s1205" type="#_x0000_t202" style="position:absolute;left:0;text-align:left;margin-left:57.85pt;margin-top:450.7pt;width:35.7pt;height:23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维持原结论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5624830</wp:posOffset>
                      </wp:positionV>
                      <wp:extent cx="114300" cy="198120"/>
                      <wp:effectExtent l="3175" t="3175" r="0" b="0"/>
                      <wp:wrapNone/>
                      <wp:docPr id="922" name="文本框 9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2" o:spid="_x0000_s1206" type="#_x0000_t202" style="position:absolute;left:0;text-align:left;margin-left:21.85pt;margin-top:442.9pt;width:9pt;height:15.6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4634230</wp:posOffset>
                      </wp:positionV>
                      <wp:extent cx="914400" cy="495300"/>
                      <wp:effectExtent l="12700" t="12700" r="6350" b="6350"/>
                      <wp:wrapNone/>
                      <wp:docPr id="921" name="流程图: 多文档 9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5300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33A7B" id="流程图: 多文档 921" o:spid="_x0000_s1026" type="#_x0000_t115" style="position:absolute;left:0;text-align:left;margin-left:30.85pt;margin-top:364.9pt;width:1in;height:39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4733925</wp:posOffset>
                      </wp:positionV>
                      <wp:extent cx="453390" cy="297180"/>
                      <wp:effectExtent l="0" t="0" r="3810" b="0"/>
                      <wp:wrapNone/>
                      <wp:docPr id="920" name="文本框 9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33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绩效评估表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0" o:spid="_x0000_s1207" type="#_x0000_t202" style="position:absolute;left:0;text-align:left;margin-left:39.6pt;margin-top:372.75pt;width:35.7pt;height:23.4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绩效评估表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4932045</wp:posOffset>
                      </wp:positionV>
                      <wp:extent cx="114300" cy="635"/>
                      <wp:effectExtent l="9525" t="53340" r="19050" b="60325"/>
                      <wp:wrapNone/>
                      <wp:docPr id="919" name="直接连接符 9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E8903C" id="直接连接符 919" o:spid="_x0000_s1026" style="position:absolute;left:0;text-align:lef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388.35pt" to="30.6pt,3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1620" w:type="dxa"/>
            <w:gridSpan w:val="3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5427345</wp:posOffset>
                      </wp:positionV>
                      <wp:extent cx="635" cy="198120"/>
                      <wp:effectExtent l="57150" t="5715" r="56515" b="15240"/>
                      <wp:wrapNone/>
                      <wp:docPr id="918" name="直接连接符 9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FBB534" id="直接连接符 918" o:spid="_x0000_s1026" style="position:absolute;left:0;text-align:left;flip:x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427.35pt" to="-5.35pt,4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5823585</wp:posOffset>
                      </wp:positionV>
                      <wp:extent cx="342900" cy="635"/>
                      <wp:effectExtent l="9525" t="11430" r="9525" b="6985"/>
                      <wp:wrapNone/>
                      <wp:docPr id="917" name="直接连接符 9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A5B2A1" id="直接连接符 917" o:spid="_x0000_s1026" style="position:absolute;left:0;text-align:lef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458.55pt" to="66.6pt,4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5130165</wp:posOffset>
                      </wp:positionV>
                      <wp:extent cx="635" cy="693420"/>
                      <wp:effectExtent l="9525" t="13335" r="8890" b="7620"/>
                      <wp:wrapNone/>
                      <wp:docPr id="916" name="直接连接符 9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1377BA" id="直接连接符 916" o:spid="_x0000_s1026" style="position:absolute;left:0;text-align:left;flip:y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403.95pt" to="66.65pt,45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5624830</wp:posOffset>
                      </wp:positionV>
                      <wp:extent cx="114300" cy="198120"/>
                      <wp:effectExtent l="3175" t="3175" r="0" b="0"/>
                      <wp:wrapNone/>
                      <wp:docPr id="915" name="文本框 9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15" o:spid="_x0000_s1208" type="#_x0000_t202" style="position:absolute;left:0;text-align:left;margin-left:48.85pt;margin-top:442.9pt;width:9pt;height:15.6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" filled="f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4737100</wp:posOffset>
                      </wp:positionV>
                      <wp:extent cx="681990" cy="128270"/>
                      <wp:effectExtent l="12700" t="20320" r="19685" b="13335"/>
                      <wp:wrapNone/>
                      <wp:docPr id="914" name="箭头: 右 9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2827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32921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814EB6" id="箭头: 右 914" o:spid="_x0000_s1026" type="#_x0000_t13" style="position:absolute;left:0;text-align:left;margin-left:21.85pt;margin-top:373pt;width:53.7pt;height:10.1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" fillcolor="silver"/>
                  </w:pict>
                </mc:Fallback>
              </mc:AlternateContent>
            </w:r>
          </w:p>
        </w:tc>
        <w:tc>
          <w:tcPr>
            <w:tcW w:w="1440" w:type="dxa"/>
            <w:gridSpan w:val="3"/>
            <w:tcBorders>
              <w:lef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77470</wp:posOffset>
                      </wp:positionV>
                      <wp:extent cx="681990" cy="196850"/>
                      <wp:effectExtent l="12700" t="5080" r="10160" b="7620"/>
                      <wp:wrapNone/>
                      <wp:docPr id="913" name="文本框 9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考核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绩效考核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13" o:spid="_x0000_s1209" type="#_x0000_t202" style="position:absolute;margin-left:-5.15pt;margin-top:6.1pt;width:53.7pt;height:15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考核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绩效考核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869950</wp:posOffset>
                      </wp:positionV>
                      <wp:extent cx="681990" cy="198120"/>
                      <wp:effectExtent l="12700" t="10795" r="10160" b="10160"/>
                      <wp:wrapNone/>
                      <wp:docPr id="912" name="文本框 9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人才储备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人才储备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12" o:spid="_x0000_s1210" type="#_x0000_t202" style="position:absolute;left:0;text-align:left;margin-left:-5.15pt;margin-top:68.5pt;width:53.7pt;height:15.6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人才储备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人才储备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1167130</wp:posOffset>
                      </wp:positionV>
                      <wp:extent cx="681990" cy="198120"/>
                      <wp:effectExtent l="12700" t="12700" r="10160" b="8255"/>
                      <wp:wrapNone/>
                      <wp:docPr id="911" name="文本框 9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岗位调整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岗位调整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11" o:spid="_x0000_s1211" type="#_x0000_t202" style="position:absolute;left:0;text-align:left;margin-left:-5.15pt;margin-top:91.9pt;width:53.7pt;height:15.6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岗位调整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岗位调整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1464310</wp:posOffset>
                      </wp:positionV>
                      <wp:extent cx="681990" cy="198120"/>
                      <wp:effectExtent l="12700" t="5080" r="10160" b="6350"/>
                      <wp:wrapNone/>
                      <wp:docPr id="910" name="文本框 9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奖惩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奖惩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10" o:spid="_x0000_s1212" type="#_x0000_t202" style="position:absolute;left:0;text-align:left;margin-left:-5.15pt;margin-top:115.3pt;width:53.7pt;height:15.6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奖惩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奖惩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2954020</wp:posOffset>
                      </wp:positionV>
                      <wp:extent cx="681990" cy="198120"/>
                      <wp:effectExtent l="12700" t="8890" r="10160" b="12065"/>
                      <wp:wrapNone/>
                      <wp:docPr id="909" name="文本框 9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离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离职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9" o:spid="_x0000_s1213" type="#_x0000_t202" style="position:absolute;left:0;text-align:left;margin-left:-5.15pt;margin-top:232.6pt;width:53.7pt;height:15.6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离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离职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2062480</wp:posOffset>
                      </wp:positionV>
                      <wp:extent cx="681990" cy="198120"/>
                      <wp:effectExtent l="12700" t="12700" r="10160" b="8255"/>
                      <wp:wrapNone/>
                      <wp:docPr id="908" name="文本框 9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奖惩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奖惩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8" o:spid="_x0000_s1214" type="#_x0000_t202" style="position:absolute;left:0;text-align:left;margin-left:-5.15pt;margin-top:162.4pt;width:53.7pt;height:15.6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奖惩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奖惩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2359660</wp:posOffset>
                      </wp:positionV>
                      <wp:extent cx="681990" cy="198120"/>
                      <wp:effectExtent l="12700" t="5080" r="10160" b="6350"/>
                      <wp:wrapNone/>
                      <wp:docPr id="907" name="文本框 9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岗位调整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岗位调整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7" o:spid="_x0000_s1215" type="#_x0000_t202" style="position:absolute;left:0;text-align:left;margin-left:-5.15pt;margin-top:185.8pt;width:53.7pt;height:15.6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岗位调整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岗位调整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1765300</wp:posOffset>
                      </wp:positionV>
                      <wp:extent cx="681990" cy="198120"/>
                      <wp:effectExtent l="12700" t="10795" r="10160" b="10160"/>
                      <wp:wrapNone/>
                      <wp:docPr id="906" name="文本框 9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培训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培训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6" o:spid="_x0000_s1216" type="#_x0000_t202" style="position:absolute;left:0;text-align:left;margin-left:-5.15pt;margin-top:139pt;width:53.7pt;height:15.6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培训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培训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573405</wp:posOffset>
                      </wp:positionV>
                      <wp:extent cx="681990" cy="198120"/>
                      <wp:effectExtent l="9525" t="9525" r="13335" b="11430"/>
                      <wp:wrapNone/>
                      <wp:docPr id="905" name="文本框 9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劳动合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劳动合同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5" o:spid="_x0000_s1217" type="#_x0000_t202" style="position:absolute;left:0;text-align:left;margin-left:-5.4pt;margin-top:45.15pt;width:53.7pt;height:15.6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劳动合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劳动合同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2656840</wp:posOffset>
                      </wp:positionV>
                      <wp:extent cx="681990" cy="198120"/>
                      <wp:effectExtent l="12700" t="6985" r="10160" b="13970"/>
                      <wp:wrapNone/>
                      <wp:docPr id="904" name="文本框 9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劳动合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劳动合同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4" o:spid="_x0000_s1218" type="#_x0000_t202" style="position:absolute;left:0;text-align:left;margin-left:-5.15pt;margin-top:209.2pt;width:53.7pt;height:15.6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劳动合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劳动合同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3746500</wp:posOffset>
                      </wp:positionV>
                      <wp:extent cx="681990" cy="198120"/>
                      <wp:effectExtent l="12700" t="10795" r="10160" b="10160"/>
                      <wp:wrapNone/>
                      <wp:docPr id="903" name="文本框 9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3" o:spid="_x0000_s1219" type="#_x0000_t202" style="position:absolute;left:0;text-align:left;margin-left:-5.15pt;margin-top:295pt;width:53.7pt;height:15.6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02C3" w:rsidTr="00F302C3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270" w:type="dxa"/>
          <w:trHeight w:val="315"/>
        </w:trPr>
        <w:tc>
          <w:tcPr>
            <w:tcW w:w="936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19" w:name="薪酬"/>
            <w:r>
              <w:rPr>
                <w:rFonts w:hint="eastAsia" w:ascii="SimHei" w:hAnsi="SimHei" w:eastAsia="黑体"/>
                <w:b/>
              </w:rPr>
              <w:t>薪酬</w:t>
            </w:r>
            <w:bookmarkEnd w:id="19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</w:t>
            </w:r>
          </w:p>
        </w:tc>
      </w:tr>
      <w:tr w:rsidR="00F302C3" w:rsidTr="00F302C3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270" w:type="dxa"/>
          <w:trHeight w:val="300"/>
        </w:trPr>
        <w:tc>
          <w:tcPr>
            <w:tcW w:w="1440" w:type="dxa"/>
            <w:tcBorders>
              <w:top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外部信息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3420" w:type="dxa"/>
            <w:gridSpan w:val="4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270" w:type="dxa"/>
          <w:trHeight w:val="13051"/>
        </w:trPr>
        <w:tc>
          <w:tcPr>
            <w:tcW w:w="1440" w:type="dxa"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8886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74930</wp:posOffset>
                      </wp:positionV>
                      <wp:extent cx="5943600" cy="8129270"/>
                      <wp:effectExtent l="12700" t="8255" r="6350" b="6350"/>
                      <wp:wrapNone/>
                      <wp:docPr id="797" name="组合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3600" cy="8129270"/>
                                <a:chOff x="0" y="0"/>
                                <a:chExt cx="9360" cy="12802"/>
                              </a:xfrm>
                            </wpg:grpSpPr>
                            <wps:wsp>
                              <wps:cNvPr id="798" name="AutoShape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5470"/>
                                  <a:ext cx="1260" cy="633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9" name="Text Box 2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20" y="5626"/>
                                  <a:ext cx="540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审批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0" name="Text Box 2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50" y="5158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1" name="AutoShape 2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2355"/>
                                  <a:ext cx="1250" cy="1082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2" name="Text Box 2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7" y="2605"/>
                                  <a:ext cx="913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行业统计数据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3" name="Text Box 2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0" y="1258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岗位评价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04" name="Text Box 2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0" y="2506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薪酬调查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05" name="Group 2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75" y="941"/>
                                  <a:ext cx="1250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06" name="AutoShape 29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7" name="Text Box 29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岗位级别表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08" name="AutoShape 3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20" y="10915"/>
                                  <a:ext cx="904" cy="619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09" name="Text Box 3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220" y="11071"/>
                                  <a:ext cx="895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月薪金表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0" name="AutoShape 3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0" y="12178"/>
                                  <a:ext cx="1435" cy="624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1" name="Text Box 3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45" y="12329"/>
                                  <a:ext cx="1090" cy="30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月工资明细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12" name="Group 30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80" y="1882"/>
                                  <a:ext cx="1250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13" name="AutoShape 3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4" name="Text Box 30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薪酬水平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15" name="Group 3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80" y="2974"/>
                                  <a:ext cx="1250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16" name="AutoShape 3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7" name="Text Box 30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福利及其它补贴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18" name="Text Box 3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10"/>
                                  <a:ext cx="10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工作分析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19" name="AutoShape 3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0"/>
                                  <a:ext cx="1260" cy="770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0" name="Text Box 3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70" y="161"/>
                                  <a:ext cx="72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职位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说明书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21" name="Line 3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15" y="1409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2" name="Line 3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15" y="2657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3" name="Line 3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5" y="2189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4" name="Line 3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5" y="2189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5" name="Line 3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95" y="3281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6" name="Line 3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75" y="317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7" name="Line 3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75" y="317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8" name="Line 3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55" y="2657"/>
                                  <a:ext cx="19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9" name="Text Box 3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4222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评估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绩效评估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0" name="AutoShape 3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5" y="3910"/>
                                  <a:ext cx="1270" cy="936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1" name="Text Box 3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70" y="4217"/>
                                  <a:ext cx="766" cy="4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绩效评估表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2" name="Text Box 3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40" y="5470"/>
                                  <a:ext cx="1075" cy="6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制定年度薪金调整方案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33" name="AutoShape 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35" y="10"/>
                                  <a:ext cx="2345" cy="307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90961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4" name="AutoShape 3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30" y="4217"/>
                                  <a:ext cx="2340" cy="307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90554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5" name="Line 3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0" y="1570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6" name="Line 32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595" y="2813"/>
                                  <a:ext cx="0" cy="26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7" name="Line 3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0" y="453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8" name="Line 3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75" y="4529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39" name="Group 33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80" y="5158"/>
                                  <a:ext cx="1615" cy="619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40" name="AutoShape 3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41" name="Text Box 33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  <w:spacing w:val="-12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pacing w:val="-12"/>
                                        </w:rPr>
                                        <w:t>薪金调整方案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42" name="AutoShape 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15" y="5621"/>
                                  <a:ext cx="360" cy="312"/>
                                </a:xfrm>
                                <a:prstGeom prst="stripedRightArrow">
                                  <a:avLst>
                                    <a:gd name="adj1" fmla="val 50000"/>
                                    <a:gd name="adj2" fmla="val 28846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3" name="Line 3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295" y="5782"/>
                                  <a:ext cx="365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4" name="Line 3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225" y="4997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5" name="Line 33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140" y="5002"/>
                                  <a:ext cx="30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6" name="Line 3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35" y="4997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7" name="Text Box 3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20" y="7181"/>
                                  <a:ext cx="1075" cy="6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实施年度薪金调整方案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48" name="Line 34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400" y="7493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9" name="Text Box 34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20" y="6250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0" name="Line 3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7795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1" name="Text Box 3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60" y="8263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制作通知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2" name="Text Box 3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60" y="8575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发布文件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3" name="AutoShape 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240" y="7951"/>
                                  <a:ext cx="1255" cy="760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4" name="Text Box 3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415" y="8107"/>
                                  <a:ext cx="1064" cy="46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jc w:val="both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薪酬、福利调整通知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55" name="Group 34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35" y="8731"/>
                                  <a:ext cx="1250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56" name="AutoShape 3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7" name="Text Box 3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人事通知单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58" name="Text Box 3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15" y="8882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签字确认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59" name="Line 35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00" y="8419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0" name="Line 352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4500" y="8731"/>
                                  <a:ext cx="365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1" name="Line 35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695" y="9038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2" name="Line 35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200" y="6094"/>
                                  <a:ext cx="0" cy="14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3" name="Line 3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395" y="763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4" name="Line 35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75" y="9038"/>
                                  <a:ext cx="0" cy="20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5" name="Line 3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7639"/>
                                  <a:ext cx="0" cy="14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6" name="Line 3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75" y="9038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867" name="Group 3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60" y="9199"/>
                                  <a:ext cx="1250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68" name="AutoShape 36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9" name="Text Box 3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考勤考核表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70" name="AutoShape 3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15" y="9194"/>
                                  <a:ext cx="2155" cy="307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75489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1" name="Text Box 3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75" y="9194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考核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考核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2" name="Text Box 3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9511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考勤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考勤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3" name="AutoShap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9511"/>
                                  <a:ext cx="2155" cy="307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75489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4" name="Line 3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855" y="9974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5" name="AutoShape 3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10915"/>
                                  <a:ext cx="1260" cy="633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6" name="Text Box 36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20" y="11071"/>
                                  <a:ext cx="540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审批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7" name="Text Box 3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840" y="10759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78" name="Line 3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11227"/>
                                  <a:ext cx="545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9" name="Text Box 37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020" y="11695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0" name="Line 37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7195" y="11534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1" name="Text Box 3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135" y="11066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计算薪金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2" name="Line 37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35" y="10759"/>
                                  <a:ext cx="5" cy="30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3" name="Line 3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10759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4" name="Line 3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95" y="12158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5" name="Text Box 3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12007"/>
                                  <a:ext cx="89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财务部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6" name="Line 3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400" y="11539"/>
                                  <a:ext cx="0" cy="63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7" name="Text Box 37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00" y="12334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接收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88" name="Line 3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2880" y="12490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9" name="AutoShape 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130"/>
                                  <a:ext cx="1250" cy="1082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0" name="Text Box 3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" y="3437"/>
                                  <a:ext cx="913" cy="5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国家法律法规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1" name="Line 3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0" y="10759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92" name="Text Box 38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9994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福利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3" name="Text Box 38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10291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奖惩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奖惩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894" name="AutoShape 3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60" y="9984"/>
                                  <a:ext cx="3420" cy="307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27850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5" name="AutoShape 3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60" y="10296"/>
                                  <a:ext cx="3420" cy="307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27850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" name="Text Box 3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80" y="10603"/>
                                  <a:ext cx="1075" cy="3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其它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97" name="Group 38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75" y="5621"/>
                                  <a:ext cx="1615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898" name="AutoShape 3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899" name="Text Box 3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  <w:spacing w:val="-12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pacing w:val="-12"/>
                                        </w:rPr>
                                        <w:t>浮动工资调整方案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00" name="Group 39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675" y="6245"/>
                                  <a:ext cx="1615" cy="760"/>
                                  <a:chOff x="0" y="0"/>
                                  <a:chExt cx="1250" cy="760"/>
                                </a:xfrm>
                              </wpg:grpSpPr>
                              <wps:wsp>
                                <wps:cNvPr id="901" name="AutoShape 3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250" cy="760"/>
                                  </a:xfrm>
                                  <a:prstGeom prst="flowChart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902" name="Text Box 3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151"/>
                                    <a:ext cx="895" cy="46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pStyle w:val="af"/>
                                        <w:jc w:val="both"/>
                                        <w:rPr>
                                          <w:rFonts w:hint="eastAsia"/>
                                          <w:spacing w:val="-12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  <w:spacing w:val="-12"/>
                                        </w:rPr>
                                        <w:t>福利调整方案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797" o:spid="_x0000_s1220" style="position:absolute;left:0;text-align:left;margin-left:-5.15pt;margin-top:5.9pt;width:468pt;height:640.1pt;z-index:251888640" coordsize="9360,12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">
                      <v:shape id="AutoShape 290" o:spid="_x0000_s1221" type="#_x0000_t110" style="position:absolute;left:6660;top:5470;width:126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"/>
                      <v:shape id="Text Box 291" o:spid="_x0000_s1222" type="#_x0000_t202" style="position:absolute;left:7020;top:5626;width:54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v:textbox>
                      </v:shape>
                      <v:shape id="Text Box 292" o:spid="_x0000_s1223" type="#_x0000_t202" style="position:absolute;left:7050;top:5158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AutoShape 293" o:spid="_x0000_s1224" type="#_x0000_t115" style="position:absolute;left:5;top:2355;width:1250;height: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"/>
                      <v:shape id="Text Box 294" o:spid="_x0000_s1225" type="#_x0000_t202" style="position:absolute;left:167;top:2605;width:91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行业统计数据</w:t>
                              </w:r>
                            </w:p>
                          </w:txbxContent>
                        </v:textbox>
                      </v:shape>
                      <v:shape id="Text Box 295" o:spid="_x0000_s1226" type="#_x0000_t202" style="position:absolute;left:3240;top:1258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岗位评价</w:t>
                              </w:r>
                            </w:p>
                          </w:txbxContent>
                        </v:textbox>
                      </v:shape>
                      <v:shape id="Text Box 296" o:spid="_x0000_s1227" type="#_x0000_t202" style="position:absolute;left:3240;top:2506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薪酬调查</w:t>
                              </w:r>
                            </w:p>
                          </w:txbxContent>
                        </v:textbox>
                      </v:shape>
                      <v:group id="Group 297" o:spid="_x0000_s1228" style="position:absolute;left:4675;top:941;width:1250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">
                        <v:shape id="AutoShape 298" o:spid="_x0000_s1229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"/>
                        <v:shape id="Text Box 299" o:spid="_x0000_s1230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岗位级别表</w:t>
                                </w:r>
                              </w:p>
                            </w:txbxContent>
                          </v:textbox>
                        </v:shape>
                      </v:group>
                      <v:shape id="AutoShape 300" o:spid="_x0000_s1231" type="#_x0000_t114" style="position:absolute;left:5220;top:10915;width:904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"/>
                      <v:shape id="Text Box 301" o:spid="_x0000_s1232" type="#_x0000_t202" style="position:absolute;left:5220;top:11071;width:895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月薪金表</w:t>
                              </w:r>
                            </w:p>
                          </w:txbxContent>
                        </v:textbox>
                      </v:shape>
                      <v:shape id="AutoShape 302" o:spid="_x0000_s1233" type="#_x0000_t114" style="position:absolute;left:4680;top:12178;width:1435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"/>
                      <v:shape id="Text Box 303" o:spid="_x0000_s1234" type="#_x0000_t202" style="position:absolute;left:4845;top:12329;width:1090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月工资明细</w:t>
                              </w:r>
                            </w:p>
                          </w:txbxContent>
                        </v:textbox>
                      </v:shape>
                      <v:group id="Group 304" o:spid="_x0000_s1235" style="position:absolute;left:4680;top:1882;width:1250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HD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jBG5nwhGQy38AAAD//wMAUEsBAi0AFAAGAAgAAAAhANvh9svuAAAAhQEAABMAAAAAAAAA&#10;AAAAAAAAAAAAAFtDb250ZW50X1R5cGVzXS54bWxQSwECLQAUAAYACAAAACEAWvQsW78AAAAVAQAA&#10;CwAAAAAAAAAAAAAAAAAfAQAAX3JlbHMvLnJlbHNQSwECLQAUAAYACAAAACEAEXxhw8YAAADcAAAA&#10;DwAAAAAAAAAAAAAAAAAHAgAAZHJzL2Rvd25yZXYueG1sUEsFBgAAAAADAAMAtwAAAPoCAAAAAA==&#10;">
                        <v:shape id="AutoShape 305" o:spid="_x0000_s1236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"/>
                        <v:shape id="Text Box 306" o:spid="_x0000_s1237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薪酬水平</w:t>
                                </w:r>
                              </w:p>
                            </w:txbxContent>
                          </v:textbox>
                        </v:shape>
                      </v:group>
                      <v:group id="Group 307" o:spid="_x0000_s1238" style="position:absolute;left:4680;top:2974;width:1250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m3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J4Cf9nwhGQ6z8AAAD//wMAUEsBAi0AFAAGAAgAAAAhANvh9svuAAAAhQEAABMAAAAAAAAA&#10;AAAAAAAAAAAAAFtDb250ZW50X1R5cGVzXS54bWxQSwECLQAUAAYACAAAACEAWvQsW78AAAAVAQAA&#10;CwAAAAAAAAAAAAAAAAAfAQAAX3JlbHMvLnJlbHNQSwECLQAUAAYACAAAACEAnpX5t8YAAADcAAAA&#10;DwAAAAAAAAAAAAAAAAAHAgAAZHJzL2Rvd25yZXYueG1sUEsFBgAAAAADAAMAtwAAAPoCAAAAAA==&#10;">
                        <v:shape id="AutoShape 308" o:spid="_x0000_s1239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"/>
                        <v:shape id="Text Box 309" o:spid="_x0000_s1240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福利及其它补贴</w:t>
                                </w:r>
                              </w:p>
                            </w:txbxContent>
                          </v:textbox>
                        </v:shape>
                      </v:group>
                      <v:shape id="Text Box 310" o:spid="_x0000_s1241" type="#_x0000_t202" style="position:absolute;left:8280;top:10;width:10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工作分析</w:t>
                              </w:r>
                            </w:p>
                          </w:txbxContent>
                        </v:textbox>
                      </v:shape>
                      <v:shape id="AutoShape 311" o:spid="_x0000_s1242" type="#_x0000_t115" style="position:absolute;left:4685;width:1260;height: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"/>
                      <v:shape id="Text Box 312" o:spid="_x0000_s1243" type="#_x0000_t202" style="position:absolute;left:4870;top:161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职位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说明书</w:t>
                              </w:r>
                            </w:p>
                          </w:txbxContent>
                        </v:textbox>
                      </v:shape>
                      <v:line id="Line 313" o:spid="_x0000_s1244" style="position:absolute;visibility:visible;mso-wrap-style:square" from="4315,1409" to="4675,14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">
                        <v:stroke endarrow="block"/>
                      </v:line>
                      <v:line id="Line 314" o:spid="_x0000_s1245" style="position:absolute;visibility:visible;mso-wrap-style:square" from="4315,2657" to="4495,2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"/>
                      <v:line id="Line 315" o:spid="_x0000_s1246" style="position:absolute;visibility:visible;mso-wrap-style:square" from="4495,2189" to="4495,3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"/>
                      <v:line id="Line 316" o:spid="_x0000_s1247" style="position:absolute;visibility:visible;mso-wrap-style:square" from="4495,2189" to="4675,2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">
                        <v:stroke endarrow="block"/>
                      </v:line>
                      <v:line id="Line 317" o:spid="_x0000_s1248" style="position:absolute;visibility:visible;mso-wrap-style:square" from="4495,3281" to="4675,3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">
                        <v:stroke endarrow="block"/>
                      </v:line>
                      <v:line id="Line 318" o:spid="_x0000_s1249" style="position:absolute;flip:x;visibility:visible;mso-wrap-style:square" from="3775,317" to="4675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raAxwAAANw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X5ZAb/Z9IRkMs/AAAA//8DAFBLAQItABQABgAIAAAAIQDb4fbL7gAAAIUBAAATAAAAAAAA&#10;AAAAAAAAAAAAAABbQ29udGVudF9UeXBlc10ueG1sUEsBAi0AFAAGAAgAAAAhAFr0LFu/AAAAFQEA&#10;AAsAAAAAAAAAAAAAAAAAHwEAAF9yZWxzLy5yZWxzUEsBAi0AFAAGAAgAAAAhAKQytoDHAAAA3AAA&#10;AA8AAAAAAAAAAAAAAAAABwIAAGRycy9kb3ducmV2LnhtbFBLBQYAAAAAAwADALcAAAD7AgAAAAA=&#10;"/>
                      <v:line id="Line 319" o:spid="_x0000_s1250" style="position:absolute;visibility:visible;mso-wrap-style:square" from="3775,317" to="3775,1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">
                        <v:stroke endarrow="block"/>
                      </v:line>
                      <v:line id="Line 320" o:spid="_x0000_s1251" style="position:absolute;visibility:visible;mso-wrap-style:square" from="1255,2657" to="3235,26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">
                        <v:stroke endarrow="block"/>
                      </v:line>
                      <v:shape id="Text Box 321" o:spid="_x0000_s1252" type="#_x0000_t202" style="position:absolute;left:8280;top:4222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评估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绩效评估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322" o:spid="_x0000_s1253" type="#_x0000_t115" style="position:absolute;left:4685;top:3910;width:127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"/>
                      <v:shape id="Text Box 323" o:spid="_x0000_s1254" type="#_x0000_t202" style="position:absolute;left:4870;top:4217;width:76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绩效评估表</w:t>
                              </w:r>
                            </w:p>
                          </w:txbxContent>
                        </v:textbox>
                      </v:shape>
                      <v:shape id="Text Box 324" o:spid="_x0000_s1255" type="#_x0000_t202" style="position:absolute;left:3240;top:5470;width:107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制定年度薪金调整方案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AutoShape 325" o:spid="_x0000_s1256" type="#_x0000_t66" style="position:absolute;left:5935;top:10;width:234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" fillcolor="silver"/>
                      <v:shape id="AutoShape 326" o:spid="_x0000_s1257" type="#_x0000_t66" style="position:absolute;left:5930;top:4217;width:234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" fillcolor="silver"/>
                      <v:line id="Line 327" o:spid="_x0000_s1258" style="position:absolute;visibility:visible;mso-wrap-style:square" from="3780,1570" to="3780,2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">
                        <v:stroke endarrow="block"/>
                      </v:line>
                      <v:line id="Line 328" o:spid="_x0000_s1259" style="position:absolute;flip:x;visibility:visible;mso-wrap-style:square" from="3595,2813" to="3595,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">
                        <v:stroke endarrow="block"/>
                      </v:line>
                      <v:line id="Line 329" o:spid="_x0000_s1260" style="position:absolute;visibility:visible;mso-wrap-style:square" from="3780,4534" to="4680,4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"/>
                      <v:line id="Line 330" o:spid="_x0000_s1261" style="position:absolute;visibility:visible;mso-wrap-style:square" from="3775,4529" to="3775,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">
                        <v:stroke endarrow="block"/>
                      </v:line>
                      <v:group id="Group 331" o:spid="_x0000_s1262" style="position:absolute;left:4680;top:5158;width:1615;height:619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">
                        <v:shape id="AutoShape 332" o:spid="_x0000_s1263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">
                          <v:textbox inset="0,0,0,0"/>
                        </v:shape>
                        <v:shape id="Text Box 333" o:spid="_x0000_s1264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  <w:spacing w:val="-12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</w:rPr>
                                  <w:t>薪金调整方案</w:t>
                                </w:r>
                              </w:p>
                            </w:txbxContent>
                          </v:textbox>
                        </v:shape>
                      </v:group>
                      <v:shape id="AutoShape 334" o:spid="_x0000_s1265" type="#_x0000_t93" style="position:absolute;left:4315;top:5621;width:3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"/>
                      <v:line id="Line 335" o:spid="_x0000_s1266" style="position:absolute;visibility:visible;mso-wrap-style:square" from="6295,5782" to="6660,57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">
                        <v:stroke endarrow="block"/>
                      </v:line>
                      <v:line id="Line 336" o:spid="_x0000_s1267" style="position:absolute;flip:y;visibility:visible;mso-wrap-style:square" from="7225,4997" to="7225,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"/>
                      <v:line id="Line 337" o:spid="_x0000_s1268" style="position:absolute;flip:x;visibility:visible;mso-wrap-style:square" from="4140,5002" to="7200,5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"/>
                      <v:line id="Line 338" o:spid="_x0000_s1269" style="position:absolute;visibility:visible;mso-wrap-style:square" from="4135,4997" to="4135,54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">
                        <v:stroke endarrow="block"/>
                      </v:line>
                      <v:shape id="Text Box 339" o:spid="_x0000_s1270" type="#_x0000_t202" style="position:absolute;left:4320;top:7181;width:1075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实施年度薪金调整方案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line id="Line 340" o:spid="_x0000_s1271" style="position:absolute;flip:x;visibility:visible;mso-wrap-style:square" from="5400,7493" to="7200,74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">
                        <v:stroke endarrow="block"/>
                      </v:line>
                      <v:shape id="Text Box 341" o:spid="_x0000_s1272" type="#_x0000_t202" style="position:absolute;left:7020;top:6250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line id="Line 342" o:spid="_x0000_s1273" style="position:absolute;visibility:visible;mso-wrap-style:square" from="5040,7795" to="5040,8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">
                        <v:stroke endarrow="block"/>
                      </v:line>
                      <v:shape id="Text Box 343" o:spid="_x0000_s1274" type="#_x0000_t202" style="position:absolute;left:4860;top:8263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制作通知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Text Box 344" o:spid="_x0000_s1275" type="#_x0000_t202" style="position:absolute;left:4860;top:8575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发布文件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shape id="AutoShape 345" o:spid="_x0000_s1276" type="#_x0000_t114" style="position:absolute;left:3240;top:7951;width:1255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"/>
                      <v:shape id="Text Box 346" o:spid="_x0000_s1277" type="#_x0000_t202" style="position:absolute;left:3415;top:8107;width:1064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jc w:val="both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薪酬、福利调整通知</w:t>
                              </w:r>
                            </w:p>
                          </w:txbxContent>
                        </v:textbox>
                      </v:shape>
                      <v:group id="Group 347" o:spid="_x0000_s1278" style="position:absolute;left:3235;top:8731;width:1250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">
                        <v:shape id="AutoShape 348" o:spid="_x0000_s1279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"/>
                        <v:shape id="Text Box 349" o:spid="_x0000_s1280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人事通知单</w:t>
                                </w:r>
                              </w:p>
                            </w:txbxContent>
                          </v:textbox>
                        </v:shape>
                      </v:group>
                      <v:shape id="Text Box 350" o:spid="_x0000_s1281" type="#_x0000_t202" style="position:absolute;left:1615;top:8882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签字确认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line id="Line 351" o:spid="_x0000_s1282" style="position:absolute;flip:x;visibility:visible;mso-wrap-style:square" from="4500,8419" to="4860,84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">
                        <v:stroke endarrow="block"/>
                      </v:line>
                      <v:line id="Line 352" o:spid="_x0000_s1283" style="position:absolute;flip:x y;visibility:visible;mso-wrap-style:square" from="4500,8731" to="4865,87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">
                        <v:stroke endarrow="block"/>
                      </v:line>
                      <v:line id="Line 353" o:spid="_x0000_s1284" style="position:absolute;flip:x;visibility:visible;mso-wrap-style:square" from="2695,9038" to="3235,9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">
                        <v:stroke endarrow="block"/>
                      </v:line>
                      <v:line id="Line 354" o:spid="_x0000_s1285" style="position:absolute;flip:y;visibility:visible;mso-wrap-style:square" from="7200,6094" to="7200,7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"/>
                      <v:line id="Line 355" o:spid="_x0000_s1286" style="position:absolute;visibility:visible;mso-wrap-style:square" from="5395,7634" to="6115,7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"/>
                      <v:line id="Line 356" o:spid="_x0000_s1287" style="position:absolute;flip:x;visibility:visible;mso-wrap-style:square" from="4675,9038" to="4675,1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">
                        <v:stroke endarrow="block"/>
                      </v:line>
                      <v:line id="Line 357" o:spid="_x0000_s1288" style="position:absolute;visibility:visible;mso-wrap-style:square" from="6120,7639" to="6120,9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"/>
                      <v:line id="Line 358" o:spid="_x0000_s1289" style="position:absolute;visibility:visible;mso-wrap-style:square" from="4675,9038" to="6115,90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"/>
                      <v:group id="Group 359" o:spid="_x0000_s1290" style="position:absolute;left:4860;top:9199;width:1250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">
                        <v:shape id="AutoShape 360" o:spid="_x0000_s1291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"/>
                        <v:shape id="Text Box 361" o:spid="_x0000_s1292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考勤考核表</w:t>
                                </w:r>
                              </w:p>
                            </w:txbxContent>
                          </v:textbox>
                        </v:shape>
                      </v:group>
                      <v:shape id="AutoShape 362" o:spid="_x0000_s1293" type="#_x0000_t66" style="position:absolute;left:6115;top:9194;width:215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" fillcolor="silver"/>
                      <v:shape id="Text Box 363" o:spid="_x0000_s1294" type="#_x0000_t202" style="position:absolute;left:8275;top:9194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考核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考核</w:t>
                                </w:r>
                              </w:hyperlink>
                            </w:p>
                          </w:txbxContent>
                        </v:textbox>
                      </v:shape>
                      <v:shape id="Text Box 364" o:spid="_x0000_s1295" type="#_x0000_t202" style="position:absolute;left:8280;top:9511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考勤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考勤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365" o:spid="_x0000_s1296" type="#_x0000_t66" style="position:absolute;left:6120;top:9511;width:215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" fillcolor="silver"/>
                      <v:line id="Line 366" o:spid="_x0000_s1297" style="position:absolute;visibility:visible;mso-wrap-style:square" from="4855,9974" to="4855,1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">
                        <v:stroke endarrow="block"/>
                      </v:line>
                      <v:shape id="AutoShape 367" o:spid="_x0000_s1298" type="#_x0000_t110" style="position:absolute;left:6660;top:10915;width:126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"/>
                      <v:shape id="Text Box 368" o:spid="_x0000_s1299" type="#_x0000_t202" style="position:absolute;left:7020;top:11071;width:54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v:textbox>
                      </v:shape>
                      <v:shape id="Text Box 369" o:spid="_x0000_s1300" type="#_x0000_t202" style="position:absolute;left:6840;top:10759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line id="Line 370" o:spid="_x0000_s1301" style="position:absolute;visibility:visible;mso-wrap-style:square" from="6120,11227" to="6665,112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">
                        <v:stroke endarrow="block"/>
                      </v:line>
                      <v:shape id="Text Box 371" o:spid="_x0000_s1302" type="#_x0000_t202" style="position:absolute;left:7020;top:11695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line id="Line 372" o:spid="_x0000_s1303" style="position:absolute;flip:y;visibility:visible;mso-wrap-style:square" from="7195,11534" to="7195,12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"/>
                      <v:shape id="Text Box 373" o:spid="_x0000_s1304" type="#_x0000_t202" style="position:absolute;left:4135;top:11066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计算薪金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line id="Line 374" o:spid="_x0000_s1305" style="position:absolute;flip:x;visibility:visible;mso-wrap-style:square" from="5035,10759" to="5040,11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">
                        <v:stroke endarrow="block"/>
                      </v:line>
                      <v:line id="Line 375" o:spid="_x0000_s1306" style="position:absolute;visibility:visible;mso-wrap-style:square" from="5040,10759" to="7200,10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"/>
                      <v:line id="Line 376" o:spid="_x0000_s1307" style="position:absolute;visibility:visible;mso-wrap-style:square" from="7195,12158" to="8275,121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">
                        <v:stroke endarrow="block"/>
                      </v:line>
                      <v:shape id="Text Box 377" o:spid="_x0000_s1308" type="#_x0000_t202" style="position:absolute;left:8280;top:12007;width:89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财务部</w:t>
                              </w:r>
                            </w:p>
                          </w:txbxContent>
                        </v:textbox>
                      </v:shape>
                      <v:line id="Line 378" o:spid="_x0000_s1309" style="position:absolute;visibility:visible;mso-wrap-style:square" from="5400,11539" to="5400,12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">
                        <v:stroke endarrow="block"/>
                      </v:line>
                      <v:shape id="Text Box 379" o:spid="_x0000_s1310" type="#_x0000_t202" style="position:absolute;left:1800;top:12334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接收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line id="Line 380" o:spid="_x0000_s1311" style="position:absolute;flip:x;visibility:visible;mso-wrap-style:square" from="2880,12490" to="4680,12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">
                        <v:stroke endarrow="block"/>
                      </v:line>
                      <v:shape id="AutoShape 381" o:spid="_x0000_s1312" type="#_x0000_t115" style="position:absolute;top:3130;width:1250;height:10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"/>
                      <v:shape id="Text Box 382" o:spid="_x0000_s1313" type="#_x0000_t202" style="position:absolute;left:85;top:3437;width:91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国家法律法规</w:t>
                              </w:r>
                            </w:p>
                          </w:txbxContent>
                        </v:textbox>
                      </v:shape>
                      <v:line id="Line 383" o:spid="_x0000_s1314" style="position:absolute;visibility:visible;mso-wrap-style:square" from="7200,10759" to="7200,109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"/>
                      <v:shape id="Text Box 384" o:spid="_x0000_s1315" type="#_x0000_t202" style="position:absolute;left:8280;top:9994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福利</w:t>
                              </w:r>
                            </w:p>
                          </w:txbxContent>
                        </v:textbox>
                      </v:shape>
                      <v:shape id="Text Box 385" o:spid="_x0000_s1316" type="#_x0000_t202" style="position:absolute;left:8280;top:10291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奖惩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奖惩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386" o:spid="_x0000_s1317" type="#_x0000_t66" style="position:absolute;left:4860;top:9984;width:342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" fillcolor="silver"/>
                      <v:shape id="AutoShape 387" o:spid="_x0000_s1318" type="#_x0000_t66" style="position:absolute;left:4860;top:10296;width:3420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" fillcolor="silver"/>
                      <v:shape id="Text Box 388" o:spid="_x0000_s1319" type="#_x0000_t202" style="position:absolute;left:8280;top:10603;width:1075;height: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其它</w:t>
                              </w:r>
                            </w:p>
                          </w:txbxContent>
                        </v:textbox>
                      </v:shape>
                      <v:group id="Group 389" o:spid="_x0000_s1320" style="position:absolute;left:4675;top:5621;width:1615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ME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sX7G/ydCUdArn4BAAD//wMAUEsBAi0AFAAGAAgAAAAhANvh9svuAAAAhQEAABMAAAAAAAAA&#10;AAAAAAAAAAAAAFtDb250ZW50X1R5cGVzXS54bWxQSwECLQAUAAYACAAAACEAWvQsW78AAAAVAQAA&#10;CwAAAAAAAAAAAAAAAAAfAQAAX3JlbHMvLnJlbHNQSwECLQAUAAYACAAAACEAbNjBAcYAAADcAAAA&#10;DwAAAAAAAAAAAAAAAAAHAgAAZHJzL2Rvd25yZXYueG1sUEsFBgAAAAADAAMAtwAAAPoCAAAAAA==&#10;">
                        <v:shape id="AutoShape 390" o:spid="_x0000_s1321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">
                          <v:textbox inset="0,0,0,0"/>
                        </v:shape>
                        <v:shape id="Text Box 391" o:spid="_x0000_s1322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  <w:spacing w:val="-12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</w:rPr>
                                  <w:t>浮动工资调整方案</w:t>
                                </w:r>
                              </w:p>
                            </w:txbxContent>
                          </v:textbox>
                        </v:shape>
                      </v:group>
                      <v:group id="Group 392" o:spid="_x0000_s1323" style="position:absolute;left:4675;top:6245;width:1615;height:760" coordsize="1250,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">
                        <v:shape id="AutoShape 393" o:spid="_x0000_s1324" type="#_x0000_t114" style="position:absolute;width:1250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">
                          <v:textbox inset="0,0,0,0"/>
                        </v:shape>
                        <v:shape id="Text Box 394" o:spid="_x0000_s1325" type="#_x0000_t202" style="position:absolute;left:180;top:151;width:895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pStyle w:val="af"/>
                                  <w:jc w:val="both"/>
                                  <w:rPr>
                                    <w:rFonts w:hint="eastAsia"/>
                                    <w:spacing w:val="-12"/>
                                  </w:rPr>
                                </w:pPr>
                                <w:r>
                                  <w:rPr>
                                    <w:rFonts w:hint="eastAsia"/>
                                    <w:spacing w:val="-12"/>
                                  </w:rPr>
                                  <w:t>福利调整方案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</w:tr>
      <w:tr w:rsidR="00F302C3" w:rsidTr="00F302C3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270" w:type="dxa"/>
          <w:cantSplit/>
        </w:trPr>
        <w:tc>
          <w:tcPr>
            <w:tcW w:w="936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</w:p>
          <w:p w:rsidR="00F302C3" w:rsidRDefault="00F302C3" w:rsidP="00260F45">
            <w:pPr>
              <w:rPr>
                <w:rFonts w:hint="eastAsia"/>
                <w:b/>
              </w:rPr>
            </w:pPr>
          </w:p>
          <w:p w:rsidR="00F302C3" w:rsidRDefault="00F302C3" w:rsidP="00260F45">
            <w:pPr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福利——</w:t>
            </w:r>
            <w:bookmarkStart w:id="20" w:name="社保"/>
            <w:r>
              <w:rPr>
                <w:rFonts w:hint="eastAsia" w:ascii="SimHei" w:hAnsi="SimHei" w:eastAsia="黑体"/>
                <w:b/>
              </w:rPr>
              <w:t>社保</w:t>
            </w:r>
            <w:bookmarkEnd w:id="20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</w:t>
            </w:r>
          </w:p>
        </w:tc>
      </w:tr>
      <w:tr w:rsidR="00F302C3" w:rsidTr="00F302C3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270" w:type="dxa"/>
        </w:trPr>
        <w:tc>
          <w:tcPr>
            <w:tcW w:w="1980" w:type="dxa"/>
            <w:gridSpan w:val="3"/>
            <w:tcBorders>
              <w:top w:val="single" w:sz="4" w:space="0" w:color="auto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参保人员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人力资源部经理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公司总经理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C0C0C0"/>
              <w:bottom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关联规程</w:t>
            </w:r>
          </w:p>
        </w:tc>
      </w:tr>
      <w:tr w:rsidR="00F302C3" w:rsidTr="00F302C3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1"/>
          <w:wBefore w:w="270" w:type="dxa"/>
          <w:trHeight w:val="12315"/>
        </w:trPr>
        <w:tc>
          <w:tcPr>
            <w:tcW w:w="1980" w:type="dxa"/>
            <w:gridSpan w:val="3"/>
            <w:tcBorders>
              <w:top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524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1663700</wp:posOffset>
                      </wp:positionV>
                      <wp:extent cx="919480" cy="495300"/>
                      <wp:effectExtent l="12700" t="6350" r="10795" b="12700"/>
                      <wp:wrapNone/>
                      <wp:docPr id="796" name="流程图: 准备 7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9480" cy="4953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spacing w:beforeLines="30" w:before="93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个人资料提供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准备 796" o:spid="_x0000_s1326" type="#_x0000_t117" style="position:absolute;margin-left:12.85pt;margin-top:131pt;width:72.4pt;height:39pt;z-index:25208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">
                      <v:textbox inset="0,,0">
                        <w:txbxContent>
                          <w:p w:rsidR="00F302C3" w:rsidRDefault="00F302C3" w:rsidP="00F302C3">
                            <w:pPr>
                              <w:pStyle w:val="af"/>
                              <w:spacing w:beforeLines="30" w:before="93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个人资料提供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8320" behindDoc="0" locked="0" layoutInCell="1" allowOverlap="1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1962150</wp:posOffset>
                      </wp:positionV>
                      <wp:extent cx="457200" cy="635"/>
                      <wp:effectExtent l="11430" t="57150" r="17145" b="56515"/>
                      <wp:wrapNone/>
                      <wp:docPr id="795" name="直接连接符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FEC82" id="直接连接符 795" o:spid="_x0000_s1026" style="position:absolute;left:0;text-align:lef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5pt,154.5pt" to="120.75pt,1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52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589056" behindDoc="0" locked="0" layoutInCell="1" allowOverlap="1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2653665</wp:posOffset>
                      </wp:positionV>
                      <wp:extent cx="1905" cy="1687195"/>
                      <wp:effectExtent l="57150" t="5715" r="55245" b="21590"/>
                      <wp:wrapNone/>
                      <wp:docPr id="794" name="直接连接符 7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" cy="16871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95AE1D" id="直接连接符 794" o:spid="_x0000_s1026" style="position:absolute;left:0;text-align:left;flip:x;z-index:25258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208.95pt" to="54.75pt,34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6512" behindDoc="0" locked="0" layoutInCell="1" allowOverlap="1">
                      <wp:simplePos x="0" y="0"/>
                      <wp:positionH relativeFrom="column">
                        <wp:posOffset>1435735</wp:posOffset>
                      </wp:positionH>
                      <wp:positionV relativeFrom="paragraph">
                        <wp:posOffset>4496435</wp:posOffset>
                      </wp:positionV>
                      <wp:extent cx="2221230" cy="200660"/>
                      <wp:effectExtent l="37465" t="19685" r="8255" b="8255"/>
                      <wp:wrapNone/>
                      <wp:docPr id="793" name="箭头: 左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1230" cy="20066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276741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C0842C" id="箭头: 左 793" o:spid="_x0000_s1026" type="#_x0000_t66" style="position:absolute;left:0;text-align:left;margin-left:113.05pt;margin-top:354.05pt;width:174.9pt;height:15.8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7296" behindDoc="0" locked="0" layoutInCell="1" allowOverlap="1">
                      <wp:simplePos x="0" y="0"/>
                      <wp:positionH relativeFrom="column">
                        <wp:posOffset>163830</wp:posOffset>
                      </wp:positionH>
                      <wp:positionV relativeFrom="paragraph">
                        <wp:posOffset>4342765</wp:posOffset>
                      </wp:positionV>
                      <wp:extent cx="1258570" cy="495300"/>
                      <wp:effectExtent l="13335" t="8890" r="13970" b="10160"/>
                      <wp:wrapNone/>
                      <wp:docPr id="792" name="文本框 7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857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  <w:spacing w:val="-1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办理社保增员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减员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汇缴手续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92" o:spid="_x0000_s1327" type="#_x0000_t202" style="position:absolute;margin-left:12.9pt;margin-top:341.95pt;width:99.1pt;height:39pt;z-index:25208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  <w:spacing w:val="-1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办理社保增员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减员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汇缴手续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9344" behindDoc="0" locked="0" layoutInCell="1" allowOverlap="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1961515</wp:posOffset>
                      </wp:positionV>
                      <wp:extent cx="457200" cy="635"/>
                      <wp:effectExtent l="12700" t="56515" r="15875" b="57150"/>
                      <wp:wrapNone/>
                      <wp:docPr id="791" name="直接连接符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AB845" id="直接连接符 791" o:spid="_x0000_s1026" style="position:absolute;left:0;text-align:lef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85pt,154.45pt" to="129.8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0368" behindDoc="0" locked="0" layoutInCell="1" allowOverlap="1">
                      <wp:simplePos x="0" y="0"/>
                      <wp:positionH relativeFrom="column">
                        <wp:posOffset>283210</wp:posOffset>
                      </wp:positionH>
                      <wp:positionV relativeFrom="paragraph">
                        <wp:posOffset>1766570</wp:posOffset>
                      </wp:positionV>
                      <wp:extent cx="913130" cy="393700"/>
                      <wp:effectExtent l="8890" t="13970" r="11430" b="11430"/>
                      <wp:wrapNone/>
                      <wp:docPr id="790" name="文本框 7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13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签署意见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90" o:spid="_x0000_s1328" type="#_x0000_t202" style="position:absolute;margin-left:22.3pt;margin-top:139.1pt;width:71.9pt;height:31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">
                      <v:textbox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签署意见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1392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5527040</wp:posOffset>
                      </wp:positionV>
                      <wp:extent cx="1134110" cy="491490"/>
                      <wp:effectExtent l="13970" t="12065" r="13970" b="10795"/>
                      <wp:wrapNone/>
                      <wp:docPr id="789" name="流程图: 文档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4110" cy="49149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社保缴纳月报表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789" o:spid="_x0000_s1329" type="#_x0000_t114" style="position:absolute;margin-left:12.95pt;margin-top:435.2pt;width:89.3pt;height:38.7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社保缴纳月报表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2416" behindDoc="0" locked="0" layoutInCell="1" allowOverlap="1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6220460</wp:posOffset>
                      </wp:positionV>
                      <wp:extent cx="1134110" cy="594360"/>
                      <wp:effectExtent l="13970" t="10160" r="13970" b="5080"/>
                      <wp:wrapNone/>
                      <wp:docPr id="788" name="流程图: 文档 7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4110" cy="59436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2"/>
                                      <w:kern w:val="0"/>
                                    </w:rPr>
                                    <w:t>社保个人扣缴</w:t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kern w:val="0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  <w:spacing w:val="-12"/>
                                      <w:kern w:val="0"/>
                                    </w:rPr>
                                    <w:t>报销明细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788" o:spid="_x0000_s1330" type="#_x0000_t114" style="position:absolute;margin-left:12.95pt;margin-top:489.8pt;width:89.3pt;height:46.8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  <w:kern w:val="0"/>
                              </w:rPr>
                              <w:t>社保个人扣缴</w:t>
                            </w:r>
                            <w:r>
                              <w:rPr>
                                <w:rFonts w:hint="eastAsia"/>
                                <w:spacing w:val="-12"/>
                                <w:kern w:val="0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  <w:spacing w:val="-12"/>
                                <w:kern w:val="0"/>
                              </w:rPr>
                              <w:t>报销明细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>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3440" behindDoc="0" locked="0" layoutInCell="1" allowOverlap="1">
                      <wp:simplePos x="0" y="0"/>
                      <wp:positionH relativeFrom="column">
                        <wp:posOffset>732790</wp:posOffset>
                      </wp:positionH>
                      <wp:positionV relativeFrom="paragraph">
                        <wp:posOffset>4834255</wp:posOffset>
                      </wp:positionV>
                      <wp:extent cx="2540" cy="692150"/>
                      <wp:effectExtent l="58420" t="5080" r="53340" b="17145"/>
                      <wp:wrapNone/>
                      <wp:docPr id="787" name="直接连接符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6921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9A2B1" id="直接连接符 787" o:spid="_x0000_s1026" style="position:absolute;left:0;text-align:lef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7pt,380.65pt" to="57.9pt,43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4464" behindDoc="0" locked="0" layoutInCell="1" allowOverlap="1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6018530</wp:posOffset>
                      </wp:positionV>
                      <wp:extent cx="635" cy="198120"/>
                      <wp:effectExtent l="53340" t="8255" r="60325" b="22225"/>
                      <wp:wrapNone/>
                      <wp:docPr id="786" name="直接连接符 7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8278B7" id="直接连接符 786" o:spid="_x0000_s1026" style="position:absolute;left:0;text-align:lef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3pt,473.9pt" to="57.35pt,48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wQrSQIAAFo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060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177800</wp:posOffset>
                      </wp:positionV>
                      <wp:extent cx="1145540" cy="298450"/>
                      <wp:effectExtent l="12700" t="6350" r="13335" b="9525"/>
                      <wp:wrapNone/>
                      <wp:docPr id="785" name="文本框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554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制订年度社保基数调整方案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85" o:spid="_x0000_s1331" type="#_x0000_t202" style="position:absolute;margin-left:12.85pt;margin-top:14pt;width:90.2pt;height:23.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制订年度社保基数调整方案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5728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476250</wp:posOffset>
                      </wp:positionV>
                      <wp:extent cx="635" cy="297180"/>
                      <wp:effectExtent l="9525" t="9525" r="8890" b="7620"/>
                      <wp:wrapNone/>
                      <wp:docPr id="784" name="直接连接符 7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88F4B9" id="直接连接符 784" o:spid="_x0000_s1026" style="position:absolute;left:0;text-align:lef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37.5pt" to="66.65pt,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6752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773430</wp:posOffset>
                      </wp:positionV>
                      <wp:extent cx="800100" cy="635"/>
                      <wp:effectExtent l="9525" t="59055" r="19050" b="54610"/>
                      <wp:wrapNone/>
                      <wp:docPr id="783" name="直接连接符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08BEAC" id="直接连接符 783" o:spid="_x0000_s1026" style="position:absolute;left:0;text-align:lef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60.9pt" to="129.6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880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1069975</wp:posOffset>
                      </wp:positionV>
                      <wp:extent cx="1143000" cy="298450"/>
                      <wp:effectExtent l="12700" t="12700" r="6350" b="12700"/>
                      <wp:wrapNone/>
                      <wp:docPr id="782" name="文本框 7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年度社保基数调整方案执行和备案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82" o:spid="_x0000_s1332" type="#_x0000_t202" style="position:absolute;margin-left:12.85pt;margin-top:84.25pt;width:90pt;height:23.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年度社保基数调整方案执行和备案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0848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1268730</wp:posOffset>
                      </wp:positionV>
                      <wp:extent cx="1828800" cy="635"/>
                      <wp:effectExtent l="19050" t="59055" r="9525" b="54610"/>
                      <wp:wrapNone/>
                      <wp:docPr id="781" name="直接连接符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C5AD5" id="直接连接符 781" o:spid="_x0000_s1026" style="position:absolute;left:0;text-align:left;flip:x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99.9pt" to="246.6pt,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1872" behindDoc="0" locked="0" layoutInCell="1" allowOverlap="1">
                      <wp:simplePos x="0" y="0"/>
                      <wp:positionH relativeFrom="column">
                        <wp:posOffset>1312545</wp:posOffset>
                      </wp:positionH>
                      <wp:positionV relativeFrom="paragraph">
                        <wp:posOffset>78105</wp:posOffset>
                      </wp:positionV>
                      <wp:extent cx="2508250" cy="199390"/>
                      <wp:effectExtent l="38100" t="11430" r="6350" b="8255"/>
                      <wp:wrapNone/>
                      <wp:docPr id="780" name="箭头: 左 7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0" cy="19939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1449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5D08B8" id="箭头: 左 780" o:spid="_x0000_s1026" type="#_x0000_t66" style="position:absolute;left:0;text-align:left;margin-left:103.35pt;margin-top:6.15pt;width:197.5pt;height:15.7pt;z-index:25211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2896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376555</wp:posOffset>
                      </wp:positionV>
                      <wp:extent cx="2510790" cy="198120"/>
                      <wp:effectExtent l="41275" t="14605" r="10160" b="6350"/>
                      <wp:wrapNone/>
                      <wp:docPr id="779" name="箭头: 左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790" cy="1981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16827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759F24" id="箭头: 左 779" o:spid="_x0000_s1026" type="#_x0000_t66" style="position:absolute;left:0;text-align:left;margin-left:102.85pt;margin-top:29.65pt;width:197.7pt;height:15.6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494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2261235</wp:posOffset>
                      </wp:positionV>
                      <wp:extent cx="913130" cy="393700"/>
                      <wp:effectExtent l="9525" t="13335" r="10795" b="12065"/>
                      <wp:wrapNone/>
                      <wp:docPr id="778" name="文本框 7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313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缴纳标准备案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78" o:spid="_x0000_s1333" type="#_x0000_t202" style="position:absolute;margin-left:21.6pt;margin-top:178.05pt;width:71.9pt;height:31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缴纳标准备案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596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2457450</wp:posOffset>
                      </wp:positionV>
                      <wp:extent cx="1028700" cy="635"/>
                      <wp:effectExtent l="19050" t="57150" r="9525" b="56515"/>
                      <wp:wrapNone/>
                      <wp:docPr id="777" name="直接连接符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847D5C" id="直接连接符 777" o:spid="_x0000_s1026" style="position:absolute;left:0;text-align:left;flip:x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193.5pt" to="174.6pt,1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8016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5725160</wp:posOffset>
                      </wp:positionV>
                      <wp:extent cx="2510790" cy="198120"/>
                      <wp:effectExtent l="12700" t="19685" r="38735" b="10795"/>
                      <wp:wrapNone/>
                      <wp:docPr id="776" name="箭头: 右 7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79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16827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3A06B" id="箭头: 右 776" o:spid="_x0000_s1026" type="#_x0000_t13" style="position:absolute;left:0;text-align:left;margin-left:102.85pt;margin-top:450.8pt;width:197.7pt;height:15.6pt;z-index:25211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9040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6419850</wp:posOffset>
                      </wp:positionV>
                      <wp:extent cx="2510790" cy="198120"/>
                      <wp:effectExtent l="9525" t="19050" r="41910" b="11430"/>
                      <wp:wrapNone/>
                      <wp:docPr id="775" name="箭头: 右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79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16827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7B180" id="箭头: 右 775" o:spid="_x0000_s1026" type="#_x0000_t13" style="position:absolute;left:0;text-align:left;margin-left:102.6pt;margin-top:505.5pt;width:197.7pt;height:15.6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" fillcolor="silver"/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8627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1664970</wp:posOffset>
                      </wp:positionV>
                      <wp:extent cx="1028700" cy="495300"/>
                      <wp:effectExtent l="19050" t="17145" r="19050" b="11430"/>
                      <wp:wrapNone/>
                      <wp:docPr id="774" name="流程图: 决策 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4953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决策 774" o:spid="_x0000_s1334" type="#_x0000_t110" style="position:absolute;margin-left:3.6pt;margin-top:131.1pt;width:81pt;height:39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368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574675</wp:posOffset>
                      </wp:positionV>
                      <wp:extent cx="800100" cy="391160"/>
                      <wp:effectExtent l="19050" t="12700" r="19050" b="5715"/>
                      <wp:wrapNone/>
                      <wp:docPr id="773" name="流程图: 决策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911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8C1C5C" id="流程图: 决策 773" o:spid="_x0000_s1026" type="#_x0000_t110" style="position:absolute;left:0;text-align:left;margin-left:3.6pt;margin-top:45.25pt;width:63pt;height:30.8pt;z-index:25210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4704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668655</wp:posOffset>
                      </wp:positionV>
                      <wp:extent cx="339090" cy="203200"/>
                      <wp:effectExtent l="3175" t="1905" r="635" b="4445"/>
                      <wp:wrapNone/>
                      <wp:docPr id="772" name="文本框 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20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72" o:spid="_x0000_s1335" type="#_x0000_t202" style="position:absolute;margin-left:21.85pt;margin-top:52.65pt;width:26.7pt;height:16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7776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773430</wp:posOffset>
                      </wp:positionV>
                      <wp:extent cx="342900" cy="635"/>
                      <wp:effectExtent l="9525" t="59055" r="19050" b="54610"/>
                      <wp:wrapNone/>
                      <wp:docPr id="771" name="直接连接符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980252" id="直接连接符 771" o:spid="_x0000_s1026" style="position:absolute;left:0;text-align:left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60.9pt" to="93.6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3920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2160270</wp:posOffset>
                      </wp:positionV>
                      <wp:extent cx="635" cy="297180"/>
                      <wp:effectExtent l="9525" t="7620" r="8890" b="9525"/>
                      <wp:wrapNone/>
                      <wp:docPr id="770" name="直接连接符 7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94D426" id="直接连接符 770" o:spid="_x0000_s1026" style="position:absolute;left:0;text-align:left;z-index:25211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70.1pt" to="48.65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"/>
                  </w:pict>
                </mc:Fallback>
              </mc:AlternateContent>
            </w:r>
          </w:p>
        </w:tc>
        <w:tc>
          <w:tcPr>
            <w:tcW w:w="162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163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579120</wp:posOffset>
                      </wp:positionV>
                      <wp:extent cx="796290" cy="391160"/>
                      <wp:effectExtent l="22225" t="17145" r="19685" b="10795"/>
                      <wp:wrapNone/>
                      <wp:docPr id="769" name="流程图: 决策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290" cy="3911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DBC3C8" id="流程图: 决策 769" o:spid="_x0000_s1026" type="#_x0000_t110" style="position:absolute;left:0;text-align:left;margin-left:3.85pt;margin-top:45.6pt;width:62.7pt;height:30.8pt;z-index:25210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2656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673100</wp:posOffset>
                      </wp:positionV>
                      <wp:extent cx="339090" cy="199390"/>
                      <wp:effectExtent l="3175" t="0" r="635" b="3810"/>
                      <wp:wrapNone/>
                      <wp:docPr id="768" name="文本框 7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09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68" o:spid="_x0000_s1336" type="#_x0000_t202" style="position:absolute;margin-left:21.85pt;margin-top:53pt;width:26.7pt;height:15.7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09824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971550</wp:posOffset>
                      </wp:positionV>
                      <wp:extent cx="635" cy="297180"/>
                      <wp:effectExtent l="9525" t="9525" r="8890" b="7620"/>
                      <wp:wrapNone/>
                      <wp:docPr id="767" name="直接连接符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2F0EC" id="直接连接符 767" o:spid="_x0000_s1026" style="position:absolute;left:0;text-align:left;z-index:25210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76.5pt" to="30.65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"/>
                  </w:pict>
                </mc:Fallback>
              </mc:AlternateContent>
            </w:r>
          </w:p>
        </w:tc>
        <w:tc>
          <w:tcPr>
            <w:tcW w:w="1440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auto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5488" behindDoc="0" locked="0" layoutInCell="1" allowOverlap="1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4394835</wp:posOffset>
                      </wp:positionV>
                      <wp:extent cx="732790" cy="297180"/>
                      <wp:effectExtent l="13970" t="13335" r="5715" b="13335"/>
                      <wp:wrapNone/>
                      <wp:docPr id="766" name="矩形 7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66" o:spid="_x0000_s1337" style="position:absolute;margin-left:-1.3pt;margin-top:346.05pt;width:57.7pt;height:23.4pt;z-index:25209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" fillcolor="silver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753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6419215</wp:posOffset>
                      </wp:positionV>
                      <wp:extent cx="681990" cy="297180"/>
                      <wp:effectExtent l="12700" t="8890" r="10160" b="8255"/>
                      <wp:wrapNone/>
                      <wp:docPr id="765" name="矩形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199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65" o:spid="_x0000_s1338" style="position:absolute;margin-left:3.85pt;margin-top:505.45pt;width:53.7pt;height:23.4pt;z-index:25209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" fillcolor="silver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8560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79375</wp:posOffset>
                      </wp:positionV>
                      <wp:extent cx="688340" cy="199390"/>
                      <wp:effectExtent l="12700" t="12700" r="13335" b="6985"/>
                      <wp:wrapNone/>
                      <wp:docPr id="764" name="矩形 7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34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福利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64" o:spid="_x0000_s1339" style="position:absolute;margin-left:3.85pt;margin-top:6.25pt;width:54.2pt;height:15.7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" fillcolor="silver">
                      <v:textbox inset=",0,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福利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09958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377190</wp:posOffset>
                      </wp:positionV>
                      <wp:extent cx="688340" cy="199390"/>
                      <wp:effectExtent l="9525" t="5715" r="6985" b="13970"/>
                      <wp:wrapNone/>
                      <wp:docPr id="763" name="矩形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340" cy="199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国家政策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63" o:spid="_x0000_s1340" style="position:absolute;margin-left:3.6pt;margin-top:29.7pt;width:54.2pt;height:15.7pt;z-index:25209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国家政策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</w:rPr>
              <mc:AlternateContent>
                <mc:Choice Requires="wps">
                  <w:drawing>
                    <wp:anchor distT="0" distB="0" distL="114300" distR="114300" simplePos="0" relativeHeight="25211699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5627370</wp:posOffset>
                      </wp:positionV>
                      <wp:extent cx="732790" cy="396240"/>
                      <wp:effectExtent l="9525" t="7620" r="10160" b="5715"/>
                      <wp:wrapNone/>
                      <wp:docPr id="762" name="矩形 7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2790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财务部</w:t>
                                  </w: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转账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762" o:spid="_x0000_s1341" style="position:absolute;margin-left:3.6pt;margin-top:443.1pt;width:57.7pt;height:31.2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" fillcolor="silver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财务部</w:t>
                            </w: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转账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680"/>
        <w:gridCol w:w="1740"/>
        <w:gridCol w:w="1620"/>
        <w:gridCol w:w="1620"/>
        <w:gridCol w:w="1260"/>
      </w:tblGrid>
      <w:tr w:rsidR="00F302C3" w:rsidTr="00F302C3">
        <w:trPr>
          <w:trHeight w:val="300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21" w:name="奖惩"/>
            <w:r>
              <w:rPr>
                <w:rFonts w:hint="eastAsia" w:ascii="SimHei" w:hAnsi="SimHei" w:eastAsia="黑体"/>
                <w:b/>
              </w:rPr>
              <w:t>奖惩</w:t>
            </w:r>
            <w:bookmarkEnd w:id="21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  </w:t>
            </w:r>
          </w:p>
        </w:tc>
      </w:tr>
      <w:tr w:rsidR="00F302C3" w:rsidTr="00F302C3">
        <w:trPr>
          <w:trHeight w:val="315"/>
        </w:trPr>
        <w:tc>
          <w:tcPr>
            <w:tcW w:w="1440" w:type="dxa"/>
            <w:tcBorders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168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部门经理</w:t>
            </w:r>
          </w:p>
        </w:tc>
        <w:tc>
          <w:tcPr>
            <w:tcW w:w="174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62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人力资源经理</w:t>
            </w:r>
          </w:p>
        </w:tc>
        <w:tc>
          <w:tcPr>
            <w:tcW w:w="162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260" w:type="dxa"/>
            <w:tcBorders>
              <w:left w:val="single" w:sz="4" w:space="0" w:color="C0C0C0"/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3051"/>
        </w:trPr>
        <w:tc>
          <w:tcPr>
            <w:tcW w:w="144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5184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81280</wp:posOffset>
                      </wp:positionV>
                      <wp:extent cx="568325" cy="393065"/>
                      <wp:effectExtent l="12700" t="6985" r="9525" b="9525"/>
                      <wp:wrapNone/>
                      <wp:docPr id="761" name="文本框 7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行为表现及结果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61" o:spid="_x0000_s1342" type="#_x0000_t202" style="position:absolute;left:0;text-align:left;margin-left:3.85pt;margin-top:6.4pt;width:44.75pt;height:30.9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行为表现及结果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4400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177165</wp:posOffset>
                      </wp:positionV>
                      <wp:extent cx="228600" cy="635"/>
                      <wp:effectExtent l="9525" t="53340" r="19050" b="60325"/>
                      <wp:wrapNone/>
                      <wp:docPr id="760" name="直接连接符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F4B757" id="直接连接符 760" o:spid="_x0000_s1026" style="position:absolute;left:0;text-align:lef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3.95pt" to="66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4880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177165</wp:posOffset>
                      </wp:positionV>
                      <wp:extent cx="682625" cy="393065"/>
                      <wp:effectExtent l="9525" t="13335" r="12700" b="12700"/>
                      <wp:wrapNone/>
                      <wp:docPr id="759" name="文本框 7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一次申诉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机会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59" o:spid="_x0000_s1343" type="#_x0000_t202" style="position:absolute;left:0;text-align:left;margin-left:3.6pt;margin-top:13.95pt;width:53.75pt;height:30.95pt;z-index:25215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一次申诉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机会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1808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180340</wp:posOffset>
                      </wp:positionV>
                      <wp:extent cx="3314700" cy="635"/>
                      <wp:effectExtent l="22225" t="52705" r="6350" b="60960"/>
                      <wp:wrapNone/>
                      <wp:docPr id="758" name="直接连接符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314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F6610" id="直接连接符 758" o:spid="_x0000_s1026" style="position:absolute;left:0;text-align:left;flip:x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4.2pt" to="318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590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180340</wp:posOffset>
                      </wp:positionV>
                      <wp:extent cx="635" cy="198120"/>
                      <wp:effectExtent l="60325" t="12700" r="53340" b="17780"/>
                      <wp:wrapNone/>
                      <wp:docPr id="757" name="直接连接符 7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28230F" id="直接连接符 757" o:spid="_x0000_s1026" style="position:absolute;left:0;text-align:lef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85pt,14.2pt" to="30.9pt,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31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177165</wp:posOffset>
                      </wp:positionV>
                      <wp:extent cx="682625" cy="393065"/>
                      <wp:effectExtent l="9525" t="7620" r="12700" b="8890"/>
                      <wp:wrapNone/>
                      <wp:docPr id="756" name="文本框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书面形式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提交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56" o:spid="_x0000_s1344" type="#_x0000_t202" style="position:absolute;left:0;text-align:left;margin-left:3.6pt;margin-top:13.95pt;width:53.75pt;height:30.9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书面形式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提交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8976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180340</wp:posOffset>
                      </wp:positionV>
                      <wp:extent cx="1374775" cy="3175"/>
                      <wp:effectExtent l="12700" t="56515" r="22225" b="54610"/>
                      <wp:wrapNone/>
                      <wp:docPr id="755" name="直接连接符 7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477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BA9DF0" id="直接连接符 755" o:spid="_x0000_s1026" style="position:absolute;left:0;text-align:lef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14.2pt" to="166.1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168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337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177165</wp:posOffset>
                      </wp:positionV>
                      <wp:extent cx="4229100" cy="297180"/>
                      <wp:effectExtent l="47625" t="15240" r="9525" b="11430"/>
                      <wp:wrapNone/>
                      <wp:docPr id="754" name="箭头: 左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29100" cy="29718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5576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E47D34" id="箭头: 左 754" o:spid="_x0000_s1026" type="#_x0000_t66" style="position:absolute;left:0;text-align:left;margin-left:-5.4pt;margin-top:13.95pt;width:333pt;height:23.4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" fillcolor="silver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7472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177165</wp:posOffset>
                      </wp:positionV>
                      <wp:extent cx="635" cy="1684020"/>
                      <wp:effectExtent l="57150" t="13335" r="56515" b="17145"/>
                      <wp:wrapNone/>
                      <wp:docPr id="753" name="直接连接符 7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68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E27D06" id="直接连接符 753" o:spid="_x0000_s1026" style="position:absolute;left:0;text-align:lef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3.95pt" to="12.6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1328" behindDoc="0" locked="0" layoutInCell="1" allowOverlap="1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72390</wp:posOffset>
                      </wp:positionV>
                      <wp:extent cx="568325" cy="393065"/>
                      <wp:effectExtent l="9525" t="7620" r="12700" b="8890"/>
                      <wp:wrapNone/>
                      <wp:docPr id="752" name="文本框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行为表现及结果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52" o:spid="_x0000_s1345" type="#_x0000_t202" style="position:absolute;margin-left:15.6pt;margin-top:5.7pt;width:44.75pt;height:30.9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行为表现及结果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5424" behindDoc="0" locked="0" layoutInCell="1" allowOverlap="1">
                      <wp:simplePos x="0" y="0"/>
                      <wp:positionH relativeFrom="column">
                        <wp:posOffset>750570</wp:posOffset>
                      </wp:positionH>
                      <wp:positionV relativeFrom="paragraph">
                        <wp:posOffset>24765</wp:posOffset>
                      </wp:positionV>
                      <wp:extent cx="342900" cy="635"/>
                      <wp:effectExtent l="9525" t="53340" r="19050" b="60325"/>
                      <wp:wrapNone/>
                      <wp:docPr id="751" name="直接连接符 7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A2D1E5" id="直接连接符 751" o:spid="_x0000_s1026" style="position:absolute;left:0;text-align:lef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pt,1.95pt" to="86.1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620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84455</wp:posOffset>
                      </wp:positionV>
                      <wp:extent cx="914400" cy="690245"/>
                      <wp:effectExtent l="12700" t="8255" r="6350" b="6350"/>
                      <wp:wrapNone/>
                      <wp:docPr id="750" name="文本框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9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部门经理或相关部门调查取证并作书面结论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50" o:spid="_x0000_s1346" type="#_x0000_t202" style="position:absolute;margin-left:-5.15pt;margin-top:6.65pt;width:1in;height:54.35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部门经理或相关部门调查取证并作书面结论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9520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177165</wp:posOffset>
                      </wp:positionV>
                      <wp:extent cx="571500" cy="635"/>
                      <wp:effectExtent l="9525" t="13335" r="9525" b="5080"/>
                      <wp:wrapNone/>
                      <wp:docPr id="749" name="直接连接符 7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0919EF" id="直接连接符 749" o:spid="_x0000_s1026" style="position:absolute;left:0;text-align:lef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13.95pt" to="111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7168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180340</wp:posOffset>
                      </wp:positionV>
                      <wp:extent cx="635" cy="1089660"/>
                      <wp:effectExtent l="60325" t="12700" r="53340" b="21590"/>
                      <wp:wrapNone/>
                      <wp:docPr id="748" name="直接连接符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896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F7B902" id="直接连接符 748" o:spid="_x0000_s1026" style="position:absolute;left:0;text-align:lef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4.2pt" to="66.9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6tSgIAAFs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614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180340</wp:posOffset>
                      </wp:positionV>
                      <wp:extent cx="571500" cy="635"/>
                      <wp:effectExtent l="12700" t="12700" r="6350" b="5715"/>
                      <wp:wrapNone/>
                      <wp:docPr id="747" name="直接连接符 7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E0D6A" id="直接连接符 747" o:spid="_x0000_s1026" style="position:absolute;left:0;text-align:lef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4.2pt" to="111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4096" behindDoc="0" locked="0" layoutInCell="1" allowOverlap="1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87630</wp:posOffset>
                      </wp:positionV>
                      <wp:extent cx="809625" cy="488950"/>
                      <wp:effectExtent l="6350" t="9525" r="12700" b="6350"/>
                      <wp:wrapNone/>
                      <wp:docPr id="746" name="流程图: 延期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48895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D556FC" id="流程图: 延期 746" o:spid="_x0000_s1026" type="#_x0000_t135" style="position:absolute;left:0;text-align:left;margin-left:76.1pt;margin-top:6.9pt;width:63.75pt;height:38.5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"/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9216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2656840</wp:posOffset>
                      </wp:positionV>
                      <wp:extent cx="1263650" cy="194945"/>
                      <wp:effectExtent l="9525" t="5080" r="12700" b="9525"/>
                      <wp:wrapNone/>
                      <wp:docPr id="745" name="文本框 7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3650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文件存档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45" o:spid="_x0000_s1347" type="#_x0000_t202" style="position:absolute;left:0;text-align:left;margin-left:57.6pt;margin-top:209.2pt;width:99.5pt;height:15.35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文件存档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8192" behindDoc="0" locked="0" layoutInCell="1" allowOverlap="1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675640</wp:posOffset>
                      </wp:positionV>
                      <wp:extent cx="635" cy="1981200"/>
                      <wp:effectExtent l="60325" t="5080" r="53340" b="23495"/>
                      <wp:wrapNone/>
                      <wp:docPr id="744" name="直接连接符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15E666" id="直接连接符 744" o:spid="_x0000_s1026" style="position:absolute;left:0;text-align:lef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85pt,53.2pt" to="75.9pt,2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0064" behindDoc="0" locked="0" layoutInCell="1" allowOverlap="1">
                      <wp:simplePos x="0" y="0"/>
                      <wp:positionH relativeFrom="column">
                        <wp:posOffset>728345</wp:posOffset>
                      </wp:positionH>
                      <wp:positionV relativeFrom="paragraph">
                        <wp:posOffset>471170</wp:posOffset>
                      </wp:positionV>
                      <wp:extent cx="1260475" cy="201295"/>
                      <wp:effectExtent l="6350" t="10160" r="9525" b="7620"/>
                      <wp:wrapNone/>
                      <wp:docPr id="743" name="文本框 7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0475" cy="2012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发布文件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43" o:spid="_x0000_s1348" type="#_x0000_t202" style="position:absolute;left:0;text-align:left;margin-left:57.35pt;margin-top:37.1pt;width:99.25pt;height:15.85pt;z-index:25212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发布文件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4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7232" behindDoc="0" locked="0" layoutInCell="1" allowOverlap="1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85090</wp:posOffset>
                      </wp:positionV>
                      <wp:extent cx="927100" cy="699770"/>
                      <wp:effectExtent l="12700" t="12700" r="12700" b="11430"/>
                      <wp:wrapNone/>
                      <wp:docPr id="742" name="文本框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7100" cy="699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人事部门调查取证并作书面结论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42" o:spid="_x0000_s1349" type="#_x0000_t202" style="position:absolute;margin-left:2.35pt;margin-top:6.7pt;width:73pt;height:55.1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人事部门调查取证并作书面结论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0544" behindDoc="0" locked="0" layoutInCell="1" allowOverlap="1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76835</wp:posOffset>
                      </wp:positionV>
                      <wp:extent cx="386715" cy="1270"/>
                      <wp:effectExtent l="13335" t="10160" r="9525" b="7620"/>
                      <wp:wrapNone/>
                      <wp:docPr id="741" name="直接连接符 7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8671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3F5AD" id="直接连接符 741" o:spid="_x0000_s1026" style="position:absolute;left:0;text-align:left;flip:y;z-index:25214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65pt,6.05pt" to="107.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2592" behindDoc="0" locked="0" layoutInCell="1" allowOverlap="1">
                      <wp:simplePos x="0" y="0"/>
                      <wp:positionH relativeFrom="column">
                        <wp:posOffset>578485</wp:posOffset>
                      </wp:positionH>
                      <wp:positionV relativeFrom="paragraph">
                        <wp:posOffset>192405</wp:posOffset>
                      </wp:positionV>
                      <wp:extent cx="635" cy="1272540"/>
                      <wp:effectExtent l="56515" t="9525" r="57150" b="22860"/>
                      <wp:wrapNone/>
                      <wp:docPr id="740" name="直接连接符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272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9F418E" id="直接连接符 740" o:spid="_x0000_s1026" style="position:absolute;left:0;text-align:left;flip:x;z-index:25214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55pt,15.15pt" to="45.6pt,1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1568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177165</wp:posOffset>
                      </wp:positionV>
                      <wp:extent cx="635" cy="297180"/>
                      <wp:effectExtent l="57150" t="13335" r="56515" b="22860"/>
                      <wp:wrapNone/>
                      <wp:docPr id="739" name="直接连接符 7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1254EB" id="直接连接符 739" o:spid="_x0000_s1026" style="position:absolute;left:0;text-align:lef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13.95pt" to="27.65pt,3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bLSQIAAFo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7712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177165</wp:posOffset>
                      </wp:positionV>
                      <wp:extent cx="228600" cy="635"/>
                      <wp:effectExtent l="9525" t="57150" r="19050" b="56515"/>
                      <wp:wrapNone/>
                      <wp:docPr id="738" name="直接连接符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78B4A6" id="直接连接符 738" o:spid="_x0000_s1026" style="position:absolute;left:0;text-align:lef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6pt,13.95pt" to="90.6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416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78105</wp:posOffset>
                      </wp:positionV>
                      <wp:extent cx="911225" cy="198120"/>
                      <wp:effectExtent l="9525" t="5715" r="12700" b="5715"/>
                      <wp:wrapNone/>
                      <wp:docPr id="737" name="文本框 7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奖惩决定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37" o:spid="_x0000_s1350" type="#_x0000_t202" style="position:absolute;margin-left:.6pt;margin-top:6.15pt;width:71.75pt;height:15.6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奖惩决定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2832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183515</wp:posOffset>
                      </wp:positionV>
                      <wp:extent cx="920750" cy="488950"/>
                      <wp:effectExtent l="12700" t="13970" r="9525" b="11430"/>
                      <wp:wrapNone/>
                      <wp:docPr id="736" name="流程图: 延期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48895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8313E0" id="流程图: 延期 736" o:spid="_x0000_s1026" type="#_x0000_t135" style="position:absolute;left:0;text-align:left;margin-left:.85pt;margin-top:14.45pt;width:72.5pt;height:38.5pt;z-index:25215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385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81280</wp:posOffset>
                      </wp:positionV>
                      <wp:extent cx="682625" cy="309880"/>
                      <wp:effectExtent l="3175" t="0" r="0" b="0"/>
                      <wp:wrapNone/>
                      <wp:docPr id="735" name="文本框 7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35" o:spid="_x0000_s1351" type="#_x0000_t202" style="position:absolute;margin-left:9.85pt;margin-top:6.4pt;width:53.75pt;height:24.4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终止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9760" behindDoc="0" locked="0" layoutInCell="1" allowOverlap="1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78105</wp:posOffset>
                      </wp:positionV>
                      <wp:extent cx="685800" cy="635"/>
                      <wp:effectExtent l="19050" t="57150" r="9525" b="56515"/>
                      <wp:wrapNone/>
                      <wp:docPr id="734" name="直接连接符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75832" id="直接连接符 734" o:spid="_x0000_s1026" style="position:absolute;left:0;text-align:left;flip:x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6pt,6.15pt" to="126.6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6928" behindDoc="0" locked="0" layoutInCell="1" allowOverlap="1">
                      <wp:simplePos x="0" y="0"/>
                      <wp:positionH relativeFrom="column">
                        <wp:posOffset>128270</wp:posOffset>
                      </wp:positionH>
                      <wp:positionV relativeFrom="paragraph">
                        <wp:posOffset>81280</wp:posOffset>
                      </wp:positionV>
                      <wp:extent cx="1387475" cy="591185"/>
                      <wp:effectExtent l="25400" t="16510" r="25400" b="11430"/>
                      <wp:wrapNone/>
                      <wp:docPr id="733" name="流程图: 决策 7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7475" cy="59118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BD8CB" id="流程图: 决策 733" o:spid="_x0000_s1026" type="#_x0000_t110" style="position:absolute;left:0;text-align:left;margin-left:10.1pt;margin-top:6.4pt;width:109.25pt;height:46.55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7952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81280</wp:posOffset>
                      </wp:positionV>
                      <wp:extent cx="685800" cy="297180"/>
                      <wp:effectExtent l="3175" t="0" r="0" b="2540"/>
                      <wp:wrapNone/>
                      <wp:docPr id="732" name="文本框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理由是否</w:t>
                                  </w: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成立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32" o:spid="_x0000_s1352" type="#_x0000_t202" style="position:absolute;margin-left:36.85pt;margin-top:6.4pt;width:54pt;height:23.4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理由是否</w:t>
                            </w: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成立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2048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81280</wp:posOffset>
                      </wp:positionV>
                      <wp:extent cx="635" cy="198120"/>
                      <wp:effectExtent l="57150" t="10795" r="56515" b="19685"/>
                      <wp:wrapNone/>
                      <wp:docPr id="731" name="直接连接符 7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D4C111" id="直接连接符 731" o:spid="_x0000_s1026" style="position:absolute;left:0;text-align:lef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6.4pt" to="63.6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1024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84455</wp:posOffset>
                      </wp:positionV>
                      <wp:extent cx="114300" cy="198120"/>
                      <wp:effectExtent l="3175" t="4445" r="0" b="0"/>
                      <wp:wrapNone/>
                      <wp:docPr id="730" name="文本框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30" o:spid="_x0000_s1353" type="#_x0000_t202" style="position:absolute;margin-left:45.85pt;margin-top:6.65pt;width:9pt;height:15.6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2112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81280</wp:posOffset>
                      </wp:positionV>
                      <wp:extent cx="800100" cy="198120"/>
                      <wp:effectExtent l="12700" t="8890" r="6350" b="12065"/>
                      <wp:wrapNone/>
                      <wp:docPr id="729" name="文本框 7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维持原决定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9" o:spid="_x0000_s1354" type="#_x0000_t202" style="position:absolute;margin-left:27.85pt;margin-top:6.4pt;width:63pt;height:15.6pt;z-index:25212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维持原决定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1088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180340</wp:posOffset>
                      </wp:positionV>
                      <wp:extent cx="1254125" cy="191770"/>
                      <wp:effectExtent l="12700" t="10795" r="9525" b="6985"/>
                      <wp:wrapNone/>
                      <wp:docPr id="728" name="文本框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412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取消或改变原决定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8" o:spid="_x0000_s1355" type="#_x0000_t202" style="position:absolute;margin-left:27.85pt;margin-top:14.2pt;width:98.75pt;height:15.1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取消或改变原决定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5120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186690</wp:posOffset>
                      </wp:positionV>
                      <wp:extent cx="571500" cy="309880"/>
                      <wp:effectExtent l="0" t="3810" r="3175" b="635"/>
                      <wp:wrapNone/>
                      <wp:docPr id="727" name="文本框 7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7" o:spid="_x0000_s1356" type="#_x0000_t202" style="position:absolute;margin-left:1.1pt;margin-top:14.7pt;width:45pt;height:24.4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终止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4720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180340</wp:posOffset>
                      </wp:positionV>
                      <wp:extent cx="685800" cy="635"/>
                      <wp:effectExtent l="22225" t="52705" r="6350" b="60960"/>
                      <wp:wrapNone/>
                      <wp:docPr id="726" name="直接连接符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FCF8C4" id="直接连接符 726" o:spid="_x0000_s1026" style="position:absolute;left:0;text-align:left;flip:x;z-index:25257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5pt,14.2pt" to="108.8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5840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1365885</wp:posOffset>
                      </wp:positionV>
                      <wp:extent cx="574675" cy="191770"/>
                      <wp:effectExtent l="9525" t="9525" r="6350" b="8255"/>
                      <wp:wrapNone/>
                      <wp:docPr id="725" name="文本框 7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5" o:spid="_x0000_s1357" type="#_x0000_t202" style="position:absolute;left:0;text-align:left;margin-left:45.6pt;margin-top:107.55pt;width:45.25pt;height:15.1pt;z-index:25219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0720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1068705</wp:posOffset>
                      </wp:positionV>
                      <wp:extent cx="114300" cy="635"/>
                      <wp:effectExtent l="9525" t="7620" r="9525" b="10795"/>
                      <wp:wrapNone/>
                      <wp:docPr id="724" name="直接连接符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3491D3" id="直接连接符 724" o:spid="_x0000_s1026" style="position:absolute;left:0;text-align:lef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84.15pt" to="45.6pt,8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9696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1960245</wp:posOffset>
                      </wp:positionV>
                      <wp:extent cx="114300" cy="635"/>
                      <wp:effectExtent l="9525" t="13335" r="9525" b="5080"/>
                      <wp:wrapNone/>
                      <wp:docPr id="723" name="直接连接符 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0F487D" id="直接连接符 723" o:spid="_x0000_s1026" style="position:absolute;left:0;text-align:lef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154.35pt" to="45.6pt,1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8672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2260600</wp:posOffset>
                      </wp:positionV>
                      <wp:extent cx="574675" cy="191770"/>
                      <wp:effectExtent l="12700" t="8890" r="12700" b="8890"/>
                      <wp:wrapNone/>
                      <wp:docPr id="722" name="文本框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起诉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2" o:spid="_x0000_s1358" type="#_x0000_t202" style="position:absolute;left:0;text-align:left;margin-left:45.85pt;margin-top:178pt;width:45.25pt;height:15.1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起诉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7648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2062480</wp:posOffset>
                      </wp:positionV>
                      <wp:extent cx="574675" cy="191770"/>
                      <wp:effectExtent l="12700" t="10795" r="12700" b="6985"/>
                      <wp:wrapNone/>
                      <wp:docPr id="721" name="文本框 7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开除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1" o:spid="_x0000_s1359" type="#_x0000_t202" style="position:absolute;left:0;text-align:left;margin-left:45.85pt;margin-top:162.4pt;width:45.25pt;height:15.1pt;z-index:25218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开除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6624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1864360</wp:posOffset>
                      </wp:positionV>
                      <wp:extent cx="574675" cy="191770"/>
                      <wp:effectExtent l="12700" t="12700" r="12700" b="5080"/>
                      <wp:wrapNone/>
                      <wp:docPr id="720" name="文本框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罚款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0" o:spid="_x0000_s1360" type="#_x0000_t202" style="position:absolute;left:0;text-align:left;margin-left:45.85pt;margin-top:146.8pt;width:45.25pt;height:15.1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罚款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5600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1666240</wp:posOffset>
                      </wp:positionV>
                      <wp:extent cx="574675" cy="191770"/>
                      <wp:effectExtent l="12700" t="5080" r="12700" b="12700"/>
                      <wp:wrapNone/>
                      <wp:docPr id="719" name="文本框 7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通报批评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9" o:spid="_x0000_s1361" type="#_x0000_t202" style="position:absolute;left:0;text-align:left;margin-left:45.85pt;margin-top:131.2pt;width:45.25pt;height:15.1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通报批评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4576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1170940</wp:posOffset>
                      </wp:positionV>
                      <wp:extent cx="574675" cy="191770"/>
                      <wp:effectExtent l="12700" t="5080" r="12700" b="12700"/>
                      <wp:wrapNone/>
                      <wp:docPr id="718" name="文本框 7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优秀员工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8" o:spid="_x0000_s1362" type="#_x0000_t202" style="position:absolute;left:0;text-align:left;margin-left:45.85pt;margin-top:92.2pt;width:45.25pt;height:15.1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优秀员工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979170</wp:posOffset>
                      </wp:positionV>
                      <wp:extent cx="574675" cy="191770"/>
                      <wp:effectExtent l="12700" t="13335" r="12700" b="13970"/>
                      <wp:wrapNone/>
                      <wp:docPr id="717" name="文本框 7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专项奖励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7" o:spid="_x0000_s1363" type="#_x0000_t202" style="position:absolute;left:0;text-align:left;margin-left:45.85pt;margin-top:77.1pt;width:45.25pt;height:15.1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专项奖励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2528" behindDoc="0" locked="0" layoutInCell="1" allowOverlap="1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781050</wp:posOffset>
                      </wp:positionV>
                      <wp:extent cx="574675" cy="191770"/>
                      <wp:effectExtent l="12700" t="5715" r="12700" b="12065"/>
                      <wp:wrapNone/>
                      <wp:docPr id="716" name="文本框 7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17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通报表扬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6" o:spid="_x0000_s1364" type="#_x0000_t202" style="position:absolute;left:0;text-align:left;margin-left:45.85pt;margin-top:61.5pt;width:45.25pt;height:15.1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通报表扬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1170940</wp:posOffset>
                      </wp:positionV>
                      <wp:extent cx="3175" cy="690245"/>
                      <wp:effectExtent l="57150" t="14605" r="53975" b="19050"/>
                      <wp:wrapNone/>
                      <wp:docPr id="715" name="直接连接符 7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6902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2B6FFB" id="直接连接符 715" o:spid="_x0000_s1026" style="position:absolute;left:0;text-align:left;flip:x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6pt,92.2pt" to="18.8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80480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1564005</wp:posOffset>
                      </wp:positionV>
                      <wp:extent cx="114300" cy="635"/>
                      <wp:effectExtent l="9525" t="7620" r="9525" b="10795"/>
                      <wp:wrapNone/>
                      <wp:docPr id="714" name="直接连接符 7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3E665E" id="直接连接符 714" o:spid="_x0000_s1026" style="position:absolute;left:0;text-align:lef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.6pt,123.15pt" to="18.6pt,1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1861185</wp:posOffset>
                      </wp:positionV>
                      <wp:extent cx="339725" cy="194945"/>
                      <wp:effectExtent l="9525" t="9525" r="12700" b="5080"/>
                      <wp:wrapNone/>
                      <wp:docPr id="713" name="文本框 7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处罚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3" o:spid="_x0000_s1365" type="#_x0000_t202" style="position:absolute;left:0;text-align:left;margin-left:9.6pt;margin-top:146.55pt;width:26.75pt;height:15.35pt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处罚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8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972820</wp:posOffset>
                      </wp:positionV>
                      <wp:extent cx="339725" cy="194945"/>
                      <wp:effectExtent l="12700" t="6985" r="9525" b="7620"/>
                      <wp:wrapNone/>
                      <wp:docPr id="712" name="文本框 7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奖励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2" o:spid="_x0000_s1366" type="#_x0000_t202" style="position:absolute;left:0;text-align:left;margin-left:9.85pt;margin-top:76.6pt;width:26.75pt;height:15.3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奖励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7408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1369060</wp:posOffset>
                      </wp:positionV>
                      <wp:extent cx="168275" cy="393065"/>
                      <wp:effectExtent l="12700" t="12700" r="9525" b="13335"/>
                      <wp:wrapNone/>
                      <wp:docPr id="711" name="文本框 7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27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实施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11" o:spid="_x0000_s1367" type="#_x0000_t202" style="position:absolute;left:0;text-align:left;margin-left:-4.4pt;margin-top:107.8pt;width:13.25pt;height:30.95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实施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638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672465</wp:posOffset>
                      </wp:positionV>
                      <wp:extent cx="635" cy="693420"/>
                      <wp:effectExtent l="57150" t="11430" r="56515" b="19050"/>
                      <wp:wrapNone/>
                      <wp:docPr id="710" name="直接连接符 7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3CC2F2" id="直接连接符 710" o:spid="_x0000_s1026" style="position:absolute;left:0;text-align:lef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52.95pt" to=".65pt,1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r45SQIAAFo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3312" behindDoc="0" locked="0" layoutInCell="1" allowOverlap="1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2656840</wp:posOffset>
                      </wp:positionV>
                      <wp:extent cx="2171700" cy="198120"/>
                      <wp:effectExtent l="12700" t="14605" r="34925" b="15875"/>
                      <wp:wrapNone/>
                      <wp:docPr id="709" name="箭头: 右 7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7403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4D9072" id="箭头: 右 709" o:spid="_x0000_s1026" type="#_x0000_t13" style="position:absolute;left:0;text-align:left;margin-left:72.85pt;margin-top:209.2pt;width:171pt;height:15.6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" fillcolor="silver"/>
                  </w:pict>
                </mc:Fallback>
              </mc:AlternateContent>
            </w:r>
          </w:p>
        </w:tc>
        <w:tc>
          <w:tcPr>
            <w:tcW w:w="162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2352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78105</wp:posOffset>
                      </wp:positionV>
                      <wp:extent cx="568325" cy="393065"/>
                      <wp:effectExtent l="9525" t="13335" r="12700" b="12700"/>
                      <wp:wrapNone/>
                      <wp:docPr id="708" name="文本框 7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行为表现及结果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08" o:spid="_x0000_s1368" type="#_x0000_t202" style="position:absolute;margin-left:21.6pt;margin-top:6.15pt;width:44.75pt;height:30.9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行为表现及结果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78105</wp:posOffset>
                      </wp:positionV>
                      <wp:extent cx="114300" cy="635"/>
                      <wp:effectExtent l="9525" t="59055" r="19050" b="54610"/>
                      <wp:wrapNone/>
                      <wp:docPr id="707" name="直接连接符 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9BAF3F" id="直接连接符 707" o:spid="_x0000_s1026" style="position:absolute;left:0;text-align:lef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35pt,6.15pt" to="76.3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3616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180340</wp:posOffset>
                      </wp:positionV>
                      <wp:extent cx="1529715" cy="391160"/>
                      <wp:effectExtent l="32385" t="14605" r="28575" b="13335"/>
                      <wp:wrapNone/>
                      <wp:docPr id="706" name="流程图: 决策 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9715" cy="3911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998673" id="流程图: 决策 706" o:spid="_x0000_s1026" type="#_x0000_t110" style="position:absolute;left:0;text-align:left;margin-left:3.9pt;margin-top:14.2pt;width:120.45pt;height:30.8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4640" behindDoc="0" locked="0" layoutInCell="1" allowOverlap="1">
                      <wp:simplePos x="0" y="0"/>
                      <wp:positionH relativeFrom="column">
                        <wp:posOffset>534670</wp:posOffset>
                      </wp:positionH>
                      <wp:positionV relativeFrom="paragraph">
                        <wp:posOffset>81280</wp:posOffset>
                      </wp:positionV>
                      <wp:extent cx="571500" cy="195580"/>
                      <wp:effectExtent l="3175" t="0" r="0" b="0"/>
                      <wp:wrapNone/>
                      <wp:docPr id="705" name="文本框 7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05" o:spid="_x0000_s1369" type="#_x0000_t202" style="position:absolute;margin-left:42.1pt;margin-top:6.4pt;width:45pt;height:15.4pt;z-index:25214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5664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180340</wp:posOffset>
                      </wp:positionV>
                      <wp:extent cx="114300" cy="198120"/>
                      <wp:effectExtent l="3175" t="1270" r="0" b="635"/>
                      <wp:wrapNone/>
                      <wp:docPr id="704" name="文本框 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04" o:spid="_x0000_s1370" type="#_x0000_t202" style="position:absolute;margin-left:57.85pt;margin-top:14.2pt;width:9pt;height:15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6688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180340</wp:posOffset>
                      </wp:positionV>
                      <wp:extent cx="114300" cy="198120"/>
                      <wp:effectExtent l="3175" t="1270" r="0" b="635"/>
                      <wp:wrapNone/>
                      <wp:docPr id="703" name="文本框 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03" o:spid="_x0000_s1371" type="#_x0000_t202" style="position:absolute;margin-left:30.85pt;margin-top:14.2pt;width:9pt;height:15.6pt;z-index:25214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48736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180340</wp:posOffset>
                      </wp:positionV>
                      <wp:extent cx="635" cy="297180"/>
                      <wp:effectExtent l="12700" t="10795" r="5715" b="6350"/>
                      <wp:wrapNone/>
                      <wp:docPr id="702" name="直接连接符 7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09A4CA" id="直接连接符 702" o:spid="_x0000_s1026" style="position:absolute;left:0;text-align:left;z-index:25214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14.2pt" to="39.9pt,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3072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177165</wp:posOffset>
                      </wp:positionV>
                      <wp:extent cx="635" cy="792480"/>
                      <wp:effectExtent l="57150" t="5715" r="56515" b="20955"/>
                      <wp:wrapNone/>
                      <wp:docPr id="701" name="直接连接符 7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92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14D6E4" id="直接连接符 701" o:spid="_x0000_s1026" style="position:absolute;left:0;text-align:left;z-index:25216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3.95pt" to="30.65pt,7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60000" behindDoc="0" locked="0" layoutInCell="1" allowOverlap="1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84455</wp:posOffset>
                      </wp:positionV>
                      <wp:extent cx="114300" cy="198120"/>
                      <wp:effectExtent l="0" t="0" r="0" b="0"/>
                      <wp:wrapNone/>
                      <wp:docPr id="700" name="文本框 7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00" o:spid="_x0000_s1372" type="#_x0000_t202" style="position:absolute;margin-left:22.35pt;margin-top:6.65pt;width:9pt;height:15.6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5744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180340</wp:posOffset>
                      </wp:positionV>
                      <wp:extent cx="3175" cy="399415"/>
                      <wp:effectExtent l="12700" t="8890" r="12700" b="10795"/>
                      <wp:wrapNone/>
                      <wp:docPr id="699" name="直接连接符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3994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160995" id="直接连接符 699" o:spid="_x0000_s1026" style="position:absolute;left:0;text-align:lef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85pt,14.2pt" to="22.1pt,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481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1864360</wp:posOffset>
                      </wp:positionV>
                      <wp:extent cx="1943100" cy="198120"/>
                      <wp:effectExtent l="12700" t="12700" r="34925" b="17780"/>
                      <wp:wrapNone/>
                      <wp:docPr id="698" name="箭头: 右 6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45192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7E2648" id="箭头: 右 698" o:spid="_x0000_s1026" type="#_x0000_t13" style="position:absolute;left:0;text-align:left;margin-left:3.85pt;margin-top:146.8pt;width:153pt;height:15.6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174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2257425</wp:posOffset>
                      </wp:positionV>
                      <wp:extent cx="1943100" cy="198120"/>
                      <wp:effectExtent l="9525" t="15240" r="38100" b="15240"/>
                      <wp:wrapNone/>
                      <wp:docPr id="697" name="箭头: 右 6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45192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1F99A6" id="箭头: 右 697" o:spid="_x0000_s1026" type="#_x0000_t13" style="position:absolute;left:0;text-align:left;margin-left:3.6pt;margin-top:177.75pt;width:153pt;height:15.6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5360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988695</wp:posOffset>
                      </wp:positionV>
                      <wp:extent cx="1946275" cy="191770"/>
                      <wp:effectExtent l="12700" t="13335" r="31750" b="13970"/>
                      <wp:wrapNone/>
                      <wp:docPr id="696" name="箭头: 右 6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6275" cy="19177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3725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5FE1E" id="箭头: 右 696" o:spid="_x0000_s1026" type="#_x0000_t13" style="position:absolute;left:0;text-align:left;margin-left:3.85pt;margin-top:77.85pt;width:153.25pt;height:15.1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433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2059305</wp:posOffset>
                      </wp:positionV>
                      <wp:extent cx="1943100" cy="198120"/>
                      <wp:effectExtent l="9525" t="17145" r="38100" b="13335"/>
                      <wp:wrapNone/>
                      <wp:docPr id="695" name="箭头: 右 6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19812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45192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1E06C" id="箭头: 右 695" o:spid="_x0000_s1026" type="#_x0000_t13" style="position:absolute;left:0;text-align:left;margin-left:3.6pt;margin-top:162.15pt;width:153pt;height:15.6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" fillcolor="silver"/>
                  </w:pict>
                </mc:Fallback>
              </mc:AlternateContent>
            </w:r>
          </w:p>
        </w:tc>
        <w:tc>
          <w:tcPr>
            <w:tcW w:w="162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8496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177165</wp:posOffset>
                      </wp:positionV>
                      <wp:extent cx="635" cy="495300"/>
                      <wp:effectExtent l="57150" t="13335" r="56515" b="15240"/>
                      <wp:wrapNone/>
                      <wp:docPr id="694" name="直接连接符 6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495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3B0C26" id="直接连接符 694" o:spid="_x0000_s1026" style="position:absolute;left:0;text-align:left;z-index:25213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3.95pt" to="30.65pt,5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82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81280</wp:posOffset>
                      </wp:positionV>
                      <wp:extent cx="914400" cy="690245"/>
                      <wp:effectExtent l="12700" t="6985" r="6350" b="7620"/>
                      <wp:wrapNone/>
                      <wp:docPr id="693" name="文本框 6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690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总经理指派专案小组调查取证并作书面结论</w:t>
                                  </w: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93" o:spid="_x0000_s1373" type="#_x0000_t202" style="position:absolute;margin-left:-5.15pt;margin-top:6.4pt;width:1in;height:54.35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总经理指派专案小组调查取证并作书面结论</w:t>
                            </w: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50784" behindDoc="0" locked="0" layoutInCell="1" allowOverlap="1">
                      <wp:simplePos x="0" y="0"/>
                      <wp:positionH relativeFrom="column">
                        <wp:posOffset>-78740</wp:posOffset>
                      </wp:positionH>
                      <wp:positionV relativeFrom="paragraph">
                        <wp:posOffset>139065</wp:posOffset>
                      </wp:positionV>
                      <wp:extent cx="9525" cy="633095"/>
                      <wp:effectExtent l="8890" t="7620" r="10160" b="6985"/>
                      <wp:wrapNone/>
                      <wp:docPr id="692" name="直接连接符 6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6330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32B55" id="直接连接符 692" o:spid="_x0000_s1026" style="position:absolute;left:0;text-align:left;z-index:25215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2pt,10.95pt" to="-5.4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126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292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81280</wp:posOffset>
                      </wp:positionV>
                      <wp:extent cx="755650" cy="193040"/>
                      <wp:effectExtent l="12700" t="5080" r="12700" b="11430"/>
                      <wp:wrapNone/>
                      <wp:docPr id="691" name="文本框 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评估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绩效评估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91" o:spid="_x0000_s1374" type="#_x0000_t202" style="position:absolute;margin-left:-5.15pt;margin-top:6.4pt;width:59.5pt;height:15.2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评估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绩效评估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180340</wp:posOffset>
                      </wp:positionV>
                      <wp:extent cx="755650" cy="393065"/>
                      <wp:effectExtent l="12700" t="6985" r="12700" b="9525"/>
                      <wp:wrapNone/>
                      <wp:docPr id="690" name="文本框 6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393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相关部门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规程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90" o:spid="_x0000_s1375" type="#_x0000_t202" style="position:absolute;margin-left:-5.15pt;margin-top:14.2pt;width:59.5pt;height:30.9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相关部门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规程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379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2049780</wp:posOffset>
                      </wp:positionV>
                      <wp:extent cx="755650" cy="193040"/>
                      <wp:effectExtent l="9525" t="9525" r="6350" b="6985"/>
                      <wp:wrapNone/>
                      <wp:docPr id="689" name="文本框 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89" o:spid="_x0000_s1376" type="#_x0000_t202" style="position:absolute;left:0;text-align:left;margin-left:-5.4pt;margin-top:161.4pt;width:59.5pt;height:15.2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276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2477770</wp:posOffset>
                      </wp:positionV>
                      <wp:extent cx="755650" cy="193040"/>
                      <wp:effectExtent l="12700" t="8890" r="12700" b="7620"/>
                      <wp:wrapNone/>
                      <wp:docPr id="688" name="文本框 6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法律程序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88" o:spid="_x0000_s1377" type="#_x0000_t202" style="position:absolute;left:0;text-align:left;margin-left:-5.15pt;margin-top:195.1pt;width:59.5pt;height:15.2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法律程序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22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1170940</wp:posOffset>
                      </wp:positionV>
                      <wp:extent cx="755650" cy="193040"/>
                      <wp:effectExtent l="12700" t="6985" r="12700" b="9525"/>
                      <wp:wrapNone/>
                      <wp:docPr id="687" name="文本框 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87" o:spid="_x0000_s1378" type="#_x0000_t202" style="position:absolute;left:0;text-align:left;margin-left:-5.15pt;margin-top:92.2pt;width:59.5pt;height:15.2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12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2858135</wp:posOffset>
                      </wp:positionV>
                      <wp:extent cx="755650" cy="193040"/>
                      <wp:effectExtent l="6350" t="8255" r="9525" b="8255"/>
                      <wp:wrapNone/>
                      <wp:docPr id="686" name="文本框 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86" o:spid="_x0000_s1379" type="#_x0000_t202" style="position:absolute;left:0;text-align:left;margin-left:-4.9pt;margin-top:225.05pt;width:59.5pt;height:15.2pt;z-index:25217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7024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2257425</wp:posOffset>
                      </wp:positionV>
                      <wp:extent cx="755650" cy="193040"/>
                      <wp:effectExtent l="9525" t="7620" r="6350" b="8890"/>
                      <wp:wrapNone/>
                      <wp:docPr id="685" name="文本框 6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离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离职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85" o:spid="_x0000_s1380" type="#_x0000_t202" style="position:absolute;left:0;text-align:left;margin-left:-5.4pt;margin-top:177.75pt;width:59.5pt;height:15.2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离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离职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2520"/>
        <w:gridCol w:w="1620"/>
        <w:gridCol w:w="1448"/>
      </w:tblGrid>
      <w:tr w:rsidR="00F302C3" w:rsidTr="00260F45">
        <w:trPr>
          <w:cantSplit/>
        </w:trPr>
        <w:tc>
          <w:tcPr>
            <w:tcW w:w="9368" w:type="dxa"/>
            <w:gridSpan w:val="5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22" w:name="岗位调整"/>
            <w:r>
              <w:rPr>
                <w:rFonts w:hint="eastAsia" w:ascii="SimHei" w:hAnsi="SimHei" w:eastAsia="黑体"/>
                <w:b/>
              </w:rPr>
              <w:t>岗位调整</w:t>
            </w:r>
            <w:bookmarkEnd w:id="22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</w:t>
            </w:r>
          </w:p>
        </w:tc>
      </w:tr>
      <w:tr w:rsidR="00F302C3" w:rsidTr="00260F45">
        <w:trPr>
          <w:cantSplit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部门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260F45">
        <w:trPr>
          <w:cantSplit/>
          <w:trHeight w:val="12575"/>
        </w:trPr>
        <w:tc>
          <w:tcPr>
            <w:tcW w:w="1800" w:type="dxa"/>
            <w:tcBorders>
              <w:bottom w:val="single" w:sz="4" w:space="0" w:color="auto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ascii="SimHei" w:hAnsi="SimHei" w:eastAsia="黑体"/>
                <w:b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251942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80010</wp:posOffset>
                      </wp:positionV>
                      <wp:extent cx="5943600" cy="7825105"/>
                      <wp:effectExtent l="9525" t="13335" r="9525" b="10160"/>
                      <wp:wrapNone/>
                      <wp:docPr id="613" name="组合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43600" cy="7825105"/>
                                <a:chOff x="0" y="0"/>
                                <a:chExt cx="9360" cy="12323"/>
                              </a:xfrm>
                            </wpg:grpSpPr>
                            <wps:wsp>
                              <wps:cNvPr id="614" name="Rectangle 11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" y="311"/>
                                  <a:ext cx="1260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固定时间的岗位调整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15" name="Oval 11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312"/>
                                  <a:ext cx="4860" cy="62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部门经理会讨论，综合评价员工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16" name="Rectangle 1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0" y="1404"/>
                                  <a:ext cx="19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评价结果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17" name="AutoShape 1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0" y="2340"/>
                                  <a:ext cx="1440" cy="936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人事通知单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（评价结果）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18" name="Line 11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40" y="624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9" name="Line 11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20" y="936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0" name="Line 11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20" y="1872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1" name="AutoShape 1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184"/>
                                  <a:ext cx="1620" cy="936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告知相关人员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签字确认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22" name="Line 11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620" y="2652"/>
                                  <a:ext cx="27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3" name="AutoShape 1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0" y="3588"/>
                                  <a:ext cx="1800" cy="780"/>
                                </a:xfrm>
                                <a:prstGeom prst="flowChartMagneticDisk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存档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24" name="Line 11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220" y="3120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25" name="Rectangle 1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" y="3896"/>
                                  <a:ext cx="1260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非固定时间的岗位调整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26" name="Rectangle 1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0" y="4992"/>
                                  <a:ext cx="2160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spacing w:val="-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4"/>
                                      </w:rPr>
                                      <w:t>根据公司发展或规划需要，提出岗位调整议案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27" name="Oval 1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0" y="7325"/>
                                  <a:ext cx="2520" cy="46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经理例会讨论决定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28" name="AutoShape 1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7018"/>
                                  <a:ext cx="1260" cy="938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审批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29" name="Line 11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5612"/>
                                  <a:ext cx="0" cy="62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0" name="Rectangle 1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7487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31" name="Rectangle 1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0" y="4836"/>
                                  <a:ext cx="1805" cy="10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spacing w:val="-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4"/>
                                      </w:rPr>
                                      <w:t>根据业务规划和工作计划，或员工不胜任岗位工作，提出岗位调整的书面报告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32" name="Rectangle 1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" y="5144"/>
                                  <a:ext cx="1435" cy="7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  <w:spacing w:val="-6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6"/>
                                      </w:rPr>
                                      <w:t>因个人爱好特长等提出岗位调整的书面申请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33" name="Line 11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0" y="4524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4" name="Line 1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0" y="4680"/>
                                  <a:ext cx="41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5" name="Line 1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4680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6" name="Line 1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00" y="4680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7" name="Line 1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5924"/>
                                  <a:ext cx="0" cy="47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8" name="Line 11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2880" y="6396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" name="Line 116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900" y="5927"/>
                                  <a:ext cx="5" cy="9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0" name="Line 116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05" y="6864"/>
                                  <a:ext cx="10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1" name="AutoShape 1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0" y="8111"/>
                                  <a:ext cx="1620" cy="624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取消岗位调整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2" name="Line 1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0" y="7955"/>
                                  <a:ext cx="0" cy="4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3" name="Rectangle 1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7955"/>
                                  <a:ext cx="36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4" name="Rectangle 1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00" y="3744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档案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档案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5" name="Rectangle 1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0" y="0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考核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考</w:t>
                                      </w:r>
                                      <w:bookmarkStart w:id="23" w:name="_Hlt120444259"/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核</w:t>
                                      </w:r>
                                      <w:bookmarkEnd w:id="23"/>
                                    </w:hyperlink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6" name="Rectangle 1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0" y="624"/>
                                  <a:ext cx="108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评估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评</w:t>
                                      </w:r>
                                      <w:bookmarkStart w:id="24" w:name="_Hlt120444266"/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估</w:t>
                                      </w:r>
                                      <w:bookmarkEnd w:id="24"/>
                                    </w:hyperlink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7" name="AutoShape 1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60" y="152"/>
                                  <a:ext cx="1620" cy="156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259615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8" name="AutoShape 1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380" y="777"/>
                                  <a:ext cx="900" cy="155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45161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49" name="AutoShape 1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3900"/>
                                  <a:ext cx="1980" cy="156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50" name="Line 1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7014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1" name="Line 11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00" y="7482"/>
                                  <a:ext cx="360" cy="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2" name="Line 118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40" y="8425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3" name="Line 118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420" y="8424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4" name="Rectangle 11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8267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获知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5" name="Rectangle 11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9983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调薪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6" name="Rectangle 11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10451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晋升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7" name="Rectangle 11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10919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降职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8" name="Rectangle 11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11387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转岗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9" name="Rectangle 1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0" y="11854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待岗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0" name="Line 11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60" y="9827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1" name="Line 1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60" y="12323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2" name="Line 1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60" y="9827"/>
                                  <a:ext cx="0" cy="24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3" name="Line 11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20" y="9827"/>
                                  <a:ext cx="0" cy="24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4" name="AutoShape 1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9983"/>
                                  <a:ext cx="1800" cy="156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8846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65" name="AutoShape 11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10451"/>
                                  <a:ext cx="1800" cy="156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8846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66" name="AutoShape 1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10919"/>
                                  <a:ext cx="1800" cy="156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8846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67" name="AutoShape 1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11387"/>
                                  <a:ext cx="1800" cy="156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8846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68" name="AutoShape 1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20" y="11856"/>
                                  <a:ext cx="1800" cy="156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288462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69" name="Rectangle 1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0" y="6240"/>
                                  <a:ext cx="198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spacing w:val="-4"/>
                                      </w:rPr>
                                    </w:pP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rPr>
                                        <w:rFonts w:hint="eastAsia"/>
                                        <w:spacing w:val="-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4"/>
                                      </w:rPr>
                                      <w:t>汇总并形成处理意见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70" name="Rectangle 11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80" y="6551"/>
                                  <a:ext cx="144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  <w:spacing w:val="-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4"/>
                                      </w:rPr>
                                      <w:t>书面意见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71" name="Line 1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0" y="670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2" name="Line 1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920" y="7488"/>
                                  <a:ext cx="0" cy="15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3" name="Line 120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60" y="9047"/>
                                  <a:ext cx="21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4" name="Rectangle 1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0" y="8892"/>
                                  <a:ext cx="144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  <w:spacing w:val="-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4"/>
                                      </w:rPr>
                                      <w:t>执行批示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0" bIns="0" anchor="t" anchorCtr="0" upright="1">
                                <a:noAutofit/>
                              </wps:bodyPr>
                            </wps:wsp>
                            <wps:wsp>
                              <wps:cNvPr id="675" name="Line 1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9359"/>
                                  <a:ext cx="0" cy="46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6" name="Rectangle 1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9983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薪酬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7" name="Rectangle 1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10452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劳动合同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8" name="Rectangle 1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10920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劳动合同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79" name="Rectangle 1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11388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劳动合同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0" name="Rectangle 1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20" y="11856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劳动合同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1" name="Line 120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420" y="9047"/>
                                  <a:ext cx="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2" name="Rectangle 12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0" y="8891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获知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3" name="Rectangle 12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5" y="8891"/>
                                  <a:ext cx="1260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获知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84" name="Line 121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620" y="9048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613" o:spid="_x0000_s1381" style="position:absolute;left:0;text-align:left;margin-left:-5.4pt;margin-top:6.3pt;width:468pt;height:616.15pt;z-index:252519424" coordsize="9360,12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">
                      <v:rect id="Rectangle 1142" o:spid="_x0000_s1382" style="position:absolute;left:185;top:311;width:12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固定时间的岗位调整</w:t>
                              </w:r>
                            </w:p>
                          </w:txbxContent>
                        </v:textbox>
                      </v:rect>
                      <v:oval id="Oval 1143" o:spid="_x0000_s1383" style="position:absolute;left:2880;top:312;width:48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">
                        <v:textbox inset="1mm,1mm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部门经理会讨论，综合评价员工</w:t>
                              </w:r>
                            </w:p>
                          </w:txbxContent>
                        </v:textbox>
                      </v:oval>
                      <v:rect id="Rectangle 1144" o:spid="_x0000_s1384" style="position:absolute;left:4140;top:1404;width:19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评价结果</w:t>
                              </w:r>
                            </w:p>
                          </w:txbxContent>
                        </v:textbox>
                      </v:rect>
                      <v:shape id="AutoShape 1145" o:spid="_x0000_s1385" type="#_x0000_t114" style="position:absolute;left:4320;top:2340;width:14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">
                        <v:textbox inset="1mm,1mm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人事通知单</w:t>
                              </w:r>
                            </w:p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（评价结果）</w:t>
                              </w:r>
                            </w:p>
                          </w:txbxContent>
                        </v:textbox>
                      </v:shape>
                      <v:line id="Line 1146" o:spid="_x0000_s1386" style="position:absolute;visibility:visible;mso-wrap-style:square" from="1440,624" to="2880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"/>
                      <v:line id="Line 1147" o:spid="_x0000_s1387" style="position:absolute;visibility:visible;mso-wrap-style:square" from="5220,936" to="5220,1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">
                        <v:stroke endarrow="block"/>
                      </v:line>
                      <v:line id="Line 1148" o:spid="_x0000_s1388" style="position:absolute;visibility:visible;mso-wrap-style:square" from="5220,1872" to="5220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">
                        <v:stroke endarrow="block"/>
                      </v:line>
                      <v:shapetype id="_x0000_t116" coordsize="21600,21600" o:spt="116" path="m3475,qx,10800,3475,21600l18125,21600qx21600,10800,18125,xe">
                        <v:stroke joinstyle="miter"/>
                        <v:path gradientshapeok="t" o:connecttype="rect" textboxrect="1018,3163,20582,18437"/>
                      </v:shapetype>
                      <v:shape id="AutoShape 1149" o:spid="_x0000_s1389" type="#_x0000_t116" style="position:absolute;top:2184;width:162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">
                        <v:textbox inset="1mm,1mm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告知相关人员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签字确认</w:t>
                              </w:r>
                            </w:p>
                          </w:txbxContent>
                        </v:textbox>
                      </v:shape>
                      <v:line id="Line 1150" o:spid="_x0000_s1390" style="position:absolute;flip:x;visibility:visible;mso-wrap-style:square" from="1620,2652" to="4320,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">
                        <v:stroke endarrow="block"/>
                      </v:line>
                      <v:shapetype id="_x0000_t132" coordsize="21600,21600" o:spt="132" path="m10800,qx,3391l,18209qy10800,21600,21600,18209l21600,3391qy10800,xem,3391nfqy10800,6782,21600,3391e">
                        <v:path o:extrusionok="f" gradientshapeok="t" o:connecttype="custom" o:connectlocs="10800,6782;10800,0;0,10800;10800,21600;21600,10800" o:connectangles="270,270,180,90,0" textboxrect="0,6782,21600,18209"/>
                      </v:shapetype>
                      <v:shape id="AutoShape 1151" o:spid="_x0000_s1391" type="#_x0000_t132" style="position:absolute;left:4320;top:3588;width:18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存档</w:t>
                              </w:r>
                            </w:p>
                          </w:txbxContent>
                        </v:textbox>
                      </v:shape>
                      <v:line id="Line 1152" o:spid="_x0000_s1392" style="position:absolute;visibility:visible;mso-wrap-style:square" from="5220,3120" to="5220,3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">
                        <v:stroke endarrow="block"/>
                      </v:line>
                      <v:rect id="Rectangle 1153" o:spid="_x0000_s1393" style="position:absolute;left:185;top:3896;width:12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非固定时间的岗位调整</w:t>
                              </w:r>
                            </w:p>
                          </w:txbxContent>
                        </v:textbox>
                      </v:rect>
                      <v:rect id="Rectangle 1154" o:spid="_x0000_s1394" style="position:absolute;left:3960;top:4992;width:21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">
                        <v:textbox inset="1mm,1mm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rPr>
                                  <w:rFonts w:hint="eastAsia"/>
                                  <w:spacing w:val="-4"/>
                                </w:rPr>
                              </w:pPr>
                              <w:r>
                                <w:rPr>
                                  <w:rFonts w:hint="eastAsia"/>
                                  <w:spacing w:val="-4"/>
                                </w:rPr>
                                <w:t>根据公司发展或规划需要，提出岗位调整议案</w:t>
                              </w:r>
                            </w:p>
                          </w:txbxContent>
                        </v:textbox>
                      </v:rect>
                      <v:oval id="Oval 1155" o:spid="_x0000_s1395" style="position:absolute;left:3780;top:7325;width:25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经理例会讨论决定</w:t>
                              </w:r>
                            </w:p>
                          </w:txbxContent>
                        </v:textbox>
                      </v:oval>
                      <v:shape id="AutoShape 1156" o:spid="_x0000_s1396" type="#_x0000_t110" style="position:absolute;left:6660;top:7018;width:1260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v:textbox>
                      </v:shape>
                      <v:line id="Line 1157" o:spid="_x0000_s1397" style="position:absolute;visibility:visible;mso-wrap-style:square" from="5040,5612" to="5040,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">
                        <v:stroke endarrow="block"/>
                      </v:line>
                      <v:rect id="Rectangle 1158" o:spid="_x0000_s1398" style="position:absolute;left:7920;top:7487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" stroked="f">
                        <v:textbox inset="1mm,1mm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rect>
                      <v:rect id="Rectangle 1159" o:spid="_x0000_s1399" style="position:absolute;left:1800;top:4836;width:1805;height:1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">
                        <v:textbox inset="1mm,1mm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rPr>
                                  <w:rFonts w:hint="eastAsia"/>
                                  <w:spacing w:val="-4"/>
                                </w:rPr>
                              </w:pPr>
                              <w:r>
                                <w:rPr>
                                  <w:rFonts w:hint="eastAsia"/>
                                  <w:spacing w:val="-4"/>
                                </w:rPr>
                                <w:t>根据业务规划和工作计划，或员工不胜任岗位工作，提出岗位调整的书面报告</w:t>
                              </w:r>
                            </w:p>
                          </w:txbxContent>
                        </v:textbox>
                      </v:rect>
                      <v:rect id="Rectangle 1160" o:spid="_x0000_s1400" style="position:absolute;left:185;top:5144;width:1435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  <w:spacing w:val="-6"/>
                                </w:rPr>
                              </w:pPr>
                              <w:r>
                                <w:rPr>
                                  <w:rFonts w:hint="eastAsia"/>
                                  <w:spacing w:val="-6"/>
                                </w:rPr>
                                <w:t>因个人爱好特长等提出岗位调整的书面申请</w:t>
                              </w:r>
                            </w:p>
                          </w:txbxContent>
                        </v:textbox>
                      </v:rect>
                      <v:line id="Line 1161" o:spid="_x0000_s1401" style="position:absolute;visibility:visible;mso-wrap-style:square" from="900,4524" to="900,5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"/>
                      <v:line id="Line 1162" o:spid="_x0000_s1402" style="position:absolute;visibility:visible;mso-wrap-style:square" from="900,4680" to="5040,46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AEFxwAAANw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Xp7An+z8QjIJd/AAAA//8DAFBLAQItABQABgAIAAAAIQDb4fbL7gAAAIUBAAATAAAAAAAA&#10;AAAAAAAAAAAAAABbQ29udGVudF9UeXBlc10ueG1sUEsBAi0AFAAGAAgAAAAhAFr0LFu/AAAAFQEA&#10;AAsAAAAAAAAAAAAAAAAAHwEAAF9yZWxzLy5yZWxzUEsBAi0AFAAGAAgAAAAhAOcEAQXHAAAA3AAA&#10;AA8AAAAAAAAAAAAAAAAABwIAAGRycy9kb3ducmV2LnhtbFBLBQYAAAAAAwADALcAAAD7AgAAAAA=&#10;"/>
                      <v:line id="Line 1163" o:spid="_x0000_s1403" style="position:absolute;visibility:visible;mso-wrap-style:square" from="5040,4680" to="5040,4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KSe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Xp7An+z8QjIJd/AAAA//8DAFBLAQItABQABgAIAAAAIQDb4fbL7gAAAIUBAAATAAAAAAAA&#10;AAAAAAAAAAAAAABbQ29udGVudF9UeXBlc10ueG1sUEsBAi0AFAAGAAgAAAAhAFr0LFu/AAAAFQEA&#10;AAsAAAAAAAAAAAAAAAAAHwEAAF9yZWxzLy5yZWxzUEsBAi0AFAAGAAgAAAAhAIhIpJ7HAAAA3AAA&#10;AA8AAAAAAAAAAAAAAAAABwIAAGRycy9kb3ducmV2LnhtbFBLBQYAAAAAAwADALcAAAD7AgAAAAA=&#10;"/>
                      <v:line id="Line 1164" o:spid="_x0000_s1404" style="position:absolute;visibility:visible;mso-wrap-style:square" from="2700,4680" to="2700,4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"/>
                      <v:line id="Line 1165" o:spid="_x0000_s1405" style="position:absolute;visibility:visible;mso-wrap-style:square" from="2880,5924" to="2880,6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"/>
                      <v:line id="Line 1166" o:spid="_x0000_s1406" style="position:absolute;flip:y;visibility:visible;mso-wrap-style:square" from="2880,6396" to="4140,63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">
                        <v:stroke endarrow="block"/>
                      </v:line>
                      <v:line id="Line 1167" o:spid="_x0000_s1407" style="position:absolute;flip:x;visibility:visible;mso-wrap-style:square" from="900,5927" to="905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"/>
                      <v:line id="Line 1168" o:spid="_x0000_s1408" style="position:absolute;flip:y;visibility:visible;mso-wrap-style:square" from="905,6864" to="1980,68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">
                        <v:stroke endarrow="block"/>
                      </v:line>
                      <v:shape id="AutoShape 1169" o:spid="_x0000_s1409" type="#_x0000_t116" style="position:absolute;left:4320;top:8111;width:1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">
                        <v:textbox inset="1mm,1mm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取消岗位调整</w:t>
                              </w:r>
                            </w:p>
                          </w:txbxContent>
                        </v:textbox>
                      </v:shape>
                      <v:line id="Line 1170" o:spid="_x0000_s1410" style="position:absolute;visibility:visible;mso-wrap-style:square" from="7200,7955" to="7200,8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0+XxgAAANw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X6dPl8YAAADcAAAA&#10;DwAAAAAAAAAAAAAAAAAHAgAAZHJzL2Rvd25yZXYueG1sUEsFBgAAAAADAAMAtwAAAPoCAAAAAA==&#10;"/>
                      <v:rect id="Rectangle 1171" o:spid="_x0000_s1411" style="position:absolute;left:6660;top:7955;width:3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" stroked="f">
                        <v:textbox inset="1mm,1mm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1172" o:spid="_x0000_s1412" style="position:absolute;left:8100;top:3744;width:10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" fillcolor="silver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档案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档案</w:t>
                                </w:r>
                              </w:hyperlink>
                            </w:p>
                          </w:txbxContent>
                        </v:textbox>
                      </v:rect>
                      <v:rect id="Rectangle 1173" o:spid="_x0000_s1413" style="position:absolute;left:8280;width:10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" fillcolor="silver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考核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考</w:t>
                                </w:r>
                                <w:bookmarkStart w:id="25" w:name="_Hlt120444259"/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核</w:t>
                                </w:r>
                                <w:bookmarkEnd w:id="25"/>
                              </w:hyperlink>
                            </w:p>
                          </w:txbxContent>
                        </v:textbox>
                      </v:rect>
                      <v:rect id="Rectangle 1174" o:spid="_x0000_s1414" style="position:absolute;left:8280;top:624;width:108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" fillcolor="silver">
                        <v:textbox inset="1mm,1mm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评估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评</w:t>
                                </w:r>
                                <w:bookmarkStart w:id="26" w:name="_Hlt120444266"/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估</w:t>
                                </w:r>
                                <w:bookmarkEnd w:id="26"/>
                              </w:hyperlink>
                            </w:p>
                          </w:txbxContent>
                        </v:textbox>
                      </v:rect>
                      <v:shape id="AutoShape 1175" o:spid="_x0000_s1415" type="#_x0000_t66" style="position:absolute;left:6660;top:152;width:162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" fillcolor="silver">
                        <v:textbox inset="1mm,1mm,0,0"/>
                      </v:shape>
                      <v:shape id="AutoShape 1176" o:spid="_x0000_s1416" type="#_x0000_t66" style="position:absolute;left:7380;top:777;width:900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" fillcolor="silver">
                        <v:textbox inset="1mm,1mm,0,0"/>
                      </v:shape>
                      <v:shape id="AutoShape 1177" o:spid="_x0000_s1417" type="#_x0000_t13" style="position:absolute;left:6120;top:3900;width:198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" fillcolor="silver">
                        <v:textbox inset="1mm,1mm,0,0"/>
                      </v:shape>
                      <v:line id="Line 1178" o:spid="_x0000_s1418" style="position:absolute;visibility:visible;mso-wrap-style:square" from="5040,7014" to="5040,73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">
                        <v:stroke endarrow="block"/>
                      </v:line>
                      <v:line id="Line 1179" o:spid="_x0000_s1419" style="position:absolute;visibility:visible;mso-wrap-style:square" from="6300,7482" to="6660,74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">
                        <v:stroke endarrow="block"/>
                      </v:line>
                      <v:line id="Line 1180" o:spid="_x0000_s1420" style="position:absolute;flip:x;visibility:visible;mso-wrap-style:square" from="5940,8425" to="7200,84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">
                        <v:stroke endarrow="block"/>
                      </v:line>
                      <v:line id="Line 1181" o:spid="_x0000_s1421" style="position:absolute;flip:x;visibility:visible;mso-wrap-style:square" from="3420,8424" to="4320,8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">
                        <v:stroke endarrow="block"/>
                      </v:line>
                      <v:rect id="Rectangle 1182" o:spid="_x0000_s1422" style="position:absolute;left:2160;top:8267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获知</w:t>
                              </w:r>
                            </w:p>
                          </w:txbxContent>
                        </v:textbox>
                      </v:rect>
                      <v:rect id="Rectangle 1183" o:spid="_x0000_s1423" style="position:absolute;left:4500;top:9983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调薪</w:t>
                              </w:r>
                            </w:p>
                          </w:txbxContent>
                        </v:textbox>
                      </v:rect>
                      <v:rect id="Rectangle 1184" o:spid="_x0000_s1424" style="position:absolute;left:4500;top:10451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晋升</w:t>
                              </w:r>
                            </w:p>
                          </w:txbxContent>
                        </v:textbox>
                      </v:rect>
                      <v:rect id="Rectangle 1185" o:spid="_x0000_s1425" style="position:absolute;left:4500;top:10919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降职</w:t>
                              </w:r>
                            </w:p>
                          </w:txbxContent>
                        </v:textbox>
                      </v:rect>
                      <v:rect id="Rectangle 1186" o:spid="_x0000_s1426" style="position:absolute;left:4500;top:11387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转岗</w:t>
                              </w:r>
                            </w:p>
                          </w:txbxContent>
                        </v:textbox>
                      </v:rect>
                      <v:rect id="Rectangle 1187" o:spid="_x0000_s1427" style="position:absolute;left:4500;top:11854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待岗</w:t>
                              </w:r>
                            </w:p>
                          </w:txbxContent>
                        </v:textbox>
                      </v:rect>
                      <v:line id="Line 1188" o:spid="_x0000_s1428" style="position:absolute;visibility:visible;mso-wrap-style:square" from="3960,9827" to="6120,9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">
                        <v:stroke dashstyle="dashDot"/>
                      </v:line>
                      <v:line id="Line 1189" o:spid="_x0000_s1429" style="position:absolute;visibility:visible;mso-wrap-style:square" from="3960,12323" to="6120,12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">
                        <v:stroke dashstyle="dashDot"/>
                      </v:line>
                      <v:line id="Line 1190" o:spid="_x0000_s1430" style="position:absolute;visibility:visible;mso-wrap-style:square" from="3960,9827" to="3960,12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">
                        <v:stroke dashstyle="dashDot"/>
                      </v:line>
                      <v:line id="Line 1191" o:spid="_x0000_s1431" style="position:absolute;visibility:visible;mso-wrap-style:square" from="6120,9827" to="6120,123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">
                        <v:stroke dashstyle="dashDot"/>
                      </v:line>
                      <v:shape id="AutoShape 1192" o:spid="_x0000_s1432" type="#_x0000_t13" style="position:absolute;left:6120;top:9983;width:18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" fillcolor="silver">
                        <v:textbox inset="1mm,1mm,0,0"/>
                      </v:shape>
                      <v:shape id="AutoShape 1193" o:spid="_x0000_s1433" type="#_x0000_t13" style="position:absolute;left:6120;top:10451;width:18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" fillcolor="silver">
                        <v:textbox inset="1mm,1mm,0,0"/>
                      </v:shape>
                      <v:shape id="AutoShape 1194" o:spid="_x0000_s1434" type="#_x0000_t13" style="position:absolute;left:6120;top:10919;width:18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" fillcolor="silver">
                        <v:textbox inset="1mm,1mm,0,0"/>
                      </v:shape>
                      <v:shape id="AutoShape 1195" o:spid="_x0000_s1435" type="#_x0000_t13" style="position:absolute;left:6120;top:11387;width:18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" fillcolor="silver">
                        <v:textbox inset="1mm,1mm,0,0"/>
                      </v:shape>
                      <v:shape id="AutoShape 1196" o:spid="_x0000_s1436" type="#_x0000_t13" style="position:absolute;left:6120;top:11856;width:1800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" fillcolor="silver">
                        <v:textbox inset="1mm,1mm,0,0"/>
                      </v:shape>
                      <v:rect id="Rectangle 1197" o:spid="_x0000_s1437" style="position:absolute;left:4140;top:6240;width:198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">
                        <v:textbox inset="1mm,1mm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rPr>
                                  <w:rFonts w:hint="eastAsia"/>
                                  <w:spacing w:val="-4"/>
                                </w:rPr>
                              </w:pP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rPr>
                                  <w:rFonts w:hint="eastAsia"/>
                                  <w:spacing w:val="-4"/>
                                </w:rPr>
                              </w:pPr>
                              <w:r>
                                <w:rPr>
                                  <w:rFonts w:hint="eastAsia"/>
                                  <w:spacing w:val="-4"/>
                                </w:rPr>
                                <w:t>汇总并形成处理意见</w:t>
                              </w:r>
                            </w:p>
                          </w:txbxContent>
                        </v:textbox>
                      </v:rect>
                      <v:rect id="Rectangle 1198" o:spid="_x0000_s1438" style="position:absolute;left:1980;top:6551;width:1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">
                        <v:textbox inset="1mm,1mm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spacing w:val="-4"/>
                                </w:rPr>
                              </w:pPr>
                              <w:r>
                                <w:rPr>
                                  <w:rFonts w:hint="eastAsia"/>
                                  <w:spacing w:val="-4"/>
                                </w:rPr>
                                <w:t>书面意见</w:t>
                              </w:r>
                            </w:p>
                          </w:txbxContent>
                        </v:textbox>
                      </v:rect>
                      <v:line id="Line 1199" o:spid="_x0000_s1439" style="position:absolute;visibility:visible;mso-wrap-style:square" from="3420,6708" to="4140,6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">
                        <v:stroke endarrow="block"/>
                      </v:line>
                      <v:line id="Line 1200" o:spid="_x0000_s1440" style="position:absolute;visibility:visible;mso-wrap-style:square" from="7920,7488" to="7920,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4UqxgAAANw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kcuFKsYAAADcAAAA&#10;DwAAAAAAAAAAAAAAAAAHAgAAZHJzL2Rvd25yZXYueG1sUEsFBgAAAAADAAMAtwAAAPoCAAAAAA==&#10;"/>
                      <v:line id="Line 1201" o:spid="_x0000_s1441" style="position:absolute;flip:x;visibility:visible;mso-wrap-style:square" from="5760,9047" to="7920,9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">
                        <v:stroke endarrow="block"/>
                      </v:line>
                      <v:rect id="Rectangle 1202" o:spid="_x0000_s1442" style="position:absolute;left:4320;top:8892;width:1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">
                        <v:textbox inset="1mm,1mm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  <w:spacing w:val="-4"/>
                                </w:rPr>
                              </w:pPr>
                              <w:r>
                                <w:rPr>
                                  <w:rFonts w:hint="eastAsia"/>
                                  <w:spacing w:val="-4"/>
                                </w:rPr>
                                <w:t>执行批示</w:t>
                              </w:r>
                            </w:p>
                          </w:txbxContent>
                        </v:textbox>
                      </v:rect>
                      <v:line id="Line 1203" o:spid="_x0000_s1443" style="position:absolute;visibility:visible;mso-wrap-style:square" from="5040,9359" to="5040,9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">
                        <v:stroke endarrow="block"/>
                      </v:line>
                      <v:rect id="Rectangle 1204" o:spid="_x0000_s1444" style="position:absolute;left:7920;top:9983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薪酬</w:t>
                              </w:r>
                            </w:p>
                          </w:txbxContent>
                        </v:textbox>
                      </v:rect>
                      <v:rect id="Rectangle 1205" o:spid="_x0000_s1445" style="position:absolute;left:7920;top:10452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劳动合同</w:t>
                              </w:r>
                            </w:p>
                          </w:txbxContent>
                        </v:textbox>
                      </v:rect>
                      <v:rect id="Rectangle 1206" o:spid="_x0000_s1446" style="position:absolute;left:7920;top:10920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劳动合同</w:t>
                              </w:r>
                            </w:p>
                          </w:txbxContent>
                        </v:textbox>
                      </v:rect>
                      <v:rect id="Rectangle 1207" o:spid="_x0000_s1447" style="position:absolute;left:7920;top:11388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劳动合同</w:t>
                              </w:r>
                            </w:p>
                          </w:txbxContent>
                        </v:textbox>
                      </v:rect>
                      <v:rect id="Rectangle 1208" o:spid="_x0000_s1448" style="position:absolute;left:7920;top:11856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劳动合同</w:t>
                              </w:r>
                            </w:p>
                          </w:txbxContent>
                        </v:textbox>
                      </v:rect>
                      <v:line id="Line 1209" o:spid="_x0000_s1449" style="position:absolute;flip:x;visibility:visible;mso-wrap-style:square" from="3420,9047" to="4320,9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">
                        <v:stroke endarrow="block"/>
                      </v:line>
                      <v:rect id="Rectangle 1210" o:spid="_x0000_s1450" style="position:absolute;left:2160;top:8891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获知</w:t>
                              </w:r>
                            </w:p>
                          </w:txbxContent>
                        </v:textbox>
                      </v:rect>
                      <v:rect id="Rectangle 1211" o:spid="_x0000_s1451" style="position:absolute;left:365;top:8891;width:1260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获知</w:t>
                              </w:r>
                            </w:p>
                          </w:txbxContent>
                        </v:textbox>
                      </v:rect>
                      <v:line id="Line 1212" o:spid="_x0000_s1452" style="position:absolute;flip:x;visibility:visible;mso-wrap-style:square" from="1620,9048" to="2160,9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">
                        <v:stroke endarrow="block"/>
                      </v:line>
                    </v:group>
                  </w:pict>
                </mc:Fallback>
              </mc:AlternateContent>
            </w: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98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252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2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448" w:type="dxa"/>
            <w:tcBorders>
              <w:left w:val="single" w:sz="4" w:space="0" w:color="C0C0C0"/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300"/>
        <w:gridCol w:w="1155"/>
        <w:gridCol w:w="405"/>
        <w:gridCol w:w="1560"/>
        <w:gridCol w:w="1260"/>
        <w:gridCol w:w="300"/>
        <w:gridCol w:w="1860"/>
        <w:gridCol w:w="1260"/>
      </w:tblGrid>
      <w:tr w:rsidR="00F302C3" w:rsidTr="00F302C3">
        <w:trPr>
          <w:trHeight w:val="300"/>
        </w:trPr>
        <w:tc>
          <w:tcPr>
            <w:tcW w:w="9360" w:type="dxa"/>
            <w:gridSpan w:val="9"/>
            <w:tcBorders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27" w:name="人才储备"/>
            <w:r>
              <w:rPr>
                <w:rFonts w:hint="eastAsia" w:ascii="SimHei" w:hAnsi="SimHei" w:eastAsia="黑体"/>
                <w:b/>
              </w:rPr>
              <w:t>人才储备</w:t>
            </w:r>
            <w:bookmarkEnd w:id="27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</w:t>
            </w:r>
          </w:p>
        </w:tc>
      </w:tr>
      <w:tr w:rsidR="00F302C3" w:rsidTr="00F302C3">
        <w:trPr>
          <w:trHeight w:val="315"/>
        </w:trPr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  <w:r>
              <w:rPr>
                <w:rFonts w:hint="eastAsia" w:ascii="SimHei" w:hAnsi="SimHei" w:eastAsia="黑体"/>
                <w:b/>
              </w:rPr>
              <w:t>/</w:t>
            </w:r>
            <w:r>
              <w:rPr>
                <w:rFonts w:hint="eastAsia" w:ascii="SimHei" w:hAnsi="SimHei" w:eastAsia="黑体"/>
                <w:b/>
              </w:rPr>
              <w:t>主管</w:t>
            </w:r>
          </w:p>
        </w:tc>
        <w:tc>
          <w:tcPr>
            <w:tcW w:w="1560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部门经理</w:t>
            </w:r>
          </w:p>
        </w:tc>
        <w:tc>
          <w:tcPr>
            <w:tcW w:w="156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560" w:type="dxa"/>
            <w:gridSpan w:val="2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人力资源经理</w:t>
            </w:r>
          </w:p>
        </w:tc>
        <w:tc>
          <w:tcPr>
            <w:tcW w:w="1860" w:type="dxa"/>
            <w:tcBorders>
              <w:left w:val="single" w:sz="4" w:space="0" w:color="C0C0C0"/>
              <w:bottom w:val="single" w:sz="4" w:space="0" w:color="auto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260" w:type="dxa"/>
            <w:tcBorders>
              <w:left w:val="single" w:sz="4" w:space="0" w:color="C0C0C0"/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3207"/>
        </w:trPr>
        <w:tc>
          <w:tcPr>
            <w:tcW w:w="1560" w:type="dxa"/>
            <w:gridSpan w:val="2"/>
            <w:tcBorders>
              <w:right w:val="single" w:sz="4" w:space="0" w:color="C0C0C0"/>
            </w:tcBorders>
          </w:tcPr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561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78105</wp:posOffset>
                      </wp:positionV>
                      <wp:extent cx="5143500" cy="198120"/>
                      <wp:effectExtent l="76200" t="11430" r="9525" b="9525"/>
                      <wp:wrapNone/>
                      <wp:docPr id="612" name="箭头: 左 6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143500" cy="1981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4903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689B4" id="箭头: 左 612" o:spid="_x0000_s1026" type="#_x0000_t66" style="position:absolute;left:0;text-align:left;margin-left:-5.4pt;margin-top:6.15pt;width:405pt;height:15.6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" fillcolor="silver"/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9104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7510780</wp:posOffset>
                      </wp:positionV>
                      <wp:extent cx="1028700" cy="594360"/>
                      <wp:effectExtent l="12700" t="12700" r="6350" b="12065"/>
                      <wp:wrapNone/>
                      <wp:docPr id="611" name="流程图: 接点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436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spacing w:line="240" w:lineRule="auto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反馈给各提名者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流程图: 接点 611" o:spid="_x0000_s1453" type="#_x0000_t120" style="position:absolute;left:0;text-align:left;margin-left:21.85pt;margin-top:591.4pt;width:81pt;height:46.8pt;z-index:25207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">
                      <v:textbox>
                        <w:txbxContent>
                          <w:p w:rsidR="00F302C3" w:rsidRDefault="00F302C3" w:rsidP="00F302C3">
                            <w:pPr>
                              <w:pStyle w:val="af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反馈给各提名者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2480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5622290</wp:posOffset>
                      </wp:positionV>
                      <wp:extent cx="228600" cy="635"/>
                      <wp:effectExtent l="12700" t="57785" r="15875" b="55880"/>
                      <wp:wrapNone/>
                      <wp:docPr id="610" name="直接连接符 6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C0AC8C" id="直接连接符 610" o:spid="_x0000_s1026" style="position:absolute;left:0;text-align:lef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442.7pt" to="75.85pt,4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145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5523230</wp:posOffset>
                      </wp:positionV>
                      <wp:extent cx="685800" cy="198120"/>
                      <wp:effectExtent l="12700" t="6350" r="6350" b="5080"/>
                      <wp:wrapNone/>
                      <wp:docPr id="609" name="文本框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工作表现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09" o:spid="_x0000_s1454" type="#_x0000_t202" style="position:absolute;left:0;text-align:left;margin-left:3.85pt;margin-top:434.9pt;width:54pt;height:15.6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工作表现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9472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1167765</wp:posOffset>
                      </wp:positionV>
                      <wp:extent cx="228600" cy="635"/>
                      <wp:effectExtent l="9525" t="60960" r="19050" b="52705"/>
                      <wp:wrapNone/>
                      <wp:docPr id="608" name="直接连接符 6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D0C596" id="直接连接符 608" o:spid="_x0000_s1026" style="position:absolute;left:0;text-align:lef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91.95pt" to="75.6pt,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7424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1075055</wp:posOffset>
                      </wp:positionV>
                      <wp:extent cx="685800" cy="198120"/>
                      <wp:effectExtent l="6350" t="6350" r="12700" b="5080"/>
                      <wp:wrapNone/>
                      <wp:docPr id="607" name="文本框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表现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07" o:spid="_x0000_s1455" type="#_x0000_t202" style="position:absolute;left:0;text-align:left;margin-left:4.1pt;margin-top:84.65pt;width:54pt;height:15.6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表现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5792" behindDoc="0" locked="0" layoutInCell="1" allowOverlap="1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6811645</wp:posOffset>
                      </wp:positionV>
                      <wp:extent cx="1938655" cy="16510"/>
                      <wp:effectExtent l="13970" t="37465" r="19050" b="60325"/>
                      <wp:wrapNone/>
                      <wp:docPr id="606" name="直接连接符 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8655" cy="165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8CF6F6" id="直接连接符 606" o:spid="_x0000_s1026" style="position:absolute;left:0;text-align:lef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5pt,536.35pt" to="195.6pt,5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8448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873760</wp:posOffset>
                      </wp:positionV>
                      <wp:extent cx="457200" cy="635"/>
                      <wp:effectExtent l="12700" t="52705" r="15875" b="60960"/>
                      <wp:wrapNone/>
                      <wp:docPr id="605" name="直接连接符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8F11E" id="直接连接符 605" o:spid="_x0000_s1026" style="position:absolute;left:0;text-align:left;flip:y;z-index:25200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85pt,68.8pt" to="105.85pt,6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83200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78105</wp:posOffset>
                      </wp:positionV>
                      <wp:extent cx="635" cy="990600"/>
                      <wp:effectExtent l="57150" t="9525" r="56515" b="19050"/>
                      <wp:wrapNone/>
                      <wp:docPr id="604" name="直接连接符 6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DBF6AC" id="直接连接符 604" o:spid="_x0000_s1026" style="position:absolute;left:0;text-align:left;z-index:25208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pt,6.15pt" to="6.65pt,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80128" behindDoc="0" locked="0" layoutInCell="1" allowOverlap="1">
                      <wp:simplePos x="0" y="0"/>
                      <wp:positionH relativeFrom="column">
                        <wp:posOffset>315595</wp:posOffset>
                      </wp:positionH>
                      <wp:positionV relativeFrom="paragraph">
                        <wp:posOffset>7807960</wp:posOffset>
                      </wp:positionV>
                      <wp:extent cx="571500" cy="635"/>
                      <wp:effectExtent l="22225" t="52705" r="6350" b="60960"/>
                      <wp:wrapNone/>
                      <wp:docPr id="603" name="直接连接符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87F48" id="直接连接符 603" o:spid="_x0000_s1026" style="position:absolute;left:0;text-align:left;flip:x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85pt,614.8pt" to="69.85pt,6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7056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7496810</wp:posOffset>
                      </wp:positionV>
                      <wp:extent cx="1028700" cy="396240"/>
                      <wp:effectExtent l="9525" t="8255" r="9525" b="5080"/>
                      <wp:wrapNone/>
                      <wp:docPr id="602" name="流程图: 文档 6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962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2"/>
                                    </w:rPr>
                                    <w:t>人才储备报告书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602" o:spid="_x0000_s1456" type="#_x0000_t114" style="position:absolute;left:0;text-align:left;margin-left:69.6pt;margin-top:590.3pt;width:81pt;height:31.2pt;z-index:25207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spacing w:val="-12"/>
                              </w:rPr>
                              <w:t>人才储备报告书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2960" behindDoc="0" locked="0" layoutInCell="1" allowOverlap="1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6906895</wp:posOffset>
                      </wp:positionV>
                      <wp:extent cx="914400" cy="490855"/>
                      <wp:effectExtent l="9525" t="8890" r="9525" b="5080"/>
                      <wp:wrapNone/>
                      <wp:docPr id="601" name="流程图: 磁盘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0855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D51713" id="流程图: 磁盘 601" o:spid="_x0000_s1026" type="#_x0000_t132" style="position:absolute;left:0;text-align:left;margin-left:69.6pt;margin-top:543.85pt;width:1in;height:38.65pt;z-index:25207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3744" behindDoc="0" locked="0" layoutInCell="1" allowOverlap="1">
                      <wp:simplePos x="0" y="0"/>
                      <wp:positionH relativeFrom="column">
                        <wp:posOffset>544195</wp:posOffset>
                      </wp:positionH>
                      <wp:positionV relativeFrom="paragraph">
                        <wp:posOffset>6513830</wp:posOffset>
                      </wp:positionV>
                      <wp:extent cx="635" cy="297180"/>
                      <wp:effectExtent l="12700" t="6350" r="5715" b="10795"/>
                      <wp:wrapNone/>
                      <wp:docPr id="600" name="直接连接符 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D7D83C" id="直接连接符 600" o:spid="_x0000_s1026" style="position:absolute;left:0;text-align:lef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5pt,512.9pt" to="42.9pt,5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1696" behindDoc="0" locked="0" layoutInCell="1" allowOverlap="1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6312535</wp:posOffset>
                      </wp:positionV>
                      <wp:extent cx="225425" cy="3175"/>
                      <wp:effectExtent l="22225" t="52705" r="19050" b="58420"/>
                      <wp:wrapNone/>
                      <wp:docPr id="599" name="直接连接符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542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67C394" id="直接连接符 599" o:spid="_x0000_s1026" style="position:absolute;left:0;text-align:left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85pt,497.05pt" to="78.6pt,4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7600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5721350</wp:posOffset>
                      </wp:positionV>
                      <wp:extent cx="3175" cy="294005"/>
                      <wp:effectExtent l="57150" t="13970" r="53975" b="15875"/>
                      <wp:wrapNone/>
                      <wp:docPr id="598" name="直接连接符 5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2940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1A36DE" id="直接连接符 598" o:spid="_x0000_s1026" style="position:absolute;left:0;text-align:left;flip:x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pt,450.5pt" to="24.85pt,4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5552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5321935</wp:posOffset>
                      </wp:positionV>
                      <wp:extent cx="635" cy="297180"/>
                      <wp:effectExtent l="9525" t="5080" r="8890" b="12065"/>
                      <wp:wrapNone/>
                      <wp:docPr id="597" name="直接连接符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34C0BA" id="直接连接符 597" o:spid="_x0000_s1026" style="position:absolute;left:0;text-align:left;flip: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419.05pt" to="60.65pt,4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4528" behindDoc="0" locked="0" layoutInCell="1" allowOverlap="1">
                      <wp:simplePos x="0" y="0"/>
                      <wp:positionH relativeFrom="column">
                        <wp:posOffset>769620</wp:posOffset>
                      </wp:positionH>
                      <wp:positionV relativeFrom="paragraph">
                        <wp:posOffset>5619115</wp:posOffset>
                      </wp:positionV>
                      <wp:extent cx="1257300" cy="635"/>
                      <wp:effectExtent l="9525" t="54610" r="19050" b="59055"/>
                      <wp:wrapNone/>
                      <wp:docPr id="596" name="直接连接符 5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BC9C00" id="直接连接符 596" o:spid="_x0000_s1026" style="position:absolute;left:0;text-align:left;flip:y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pt,442.45pt" to="159.6pt,4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3504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5126990</wp:posOffset>
                      </wp:positionV>
                      <wp:extent cx="685800" cy="198120"/>
                      <wp:effectExtent l="12700" t="10160" r="6350" b="10795"/>
                      <wp:wrapNone/>
                      <wp:docPr id="595" name="文本框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工作表现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95" o:spid="_x0000_s1457" type="#_x0000_t202" style="position:absolute;left:0;text-align:left;margin-left:15.85pt;margin-top:403.7pt;width:54pt;height:15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工作表现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5312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5523230</wp:posOffset>
                      </wp:positionV>
                      <wp:extent cx="685800" cy="198120"/>
                      <wp:effectExtent l="12700" t="6350" r="6350" b="5080"/>
                      <wp:wrapNone/>
                      <wp:docPr id="594" name="文本框 5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94" o:spid="_x0000_s1458" type="#_x0000_t202" style="position:absolute;left:0;text-align:left;margin-left:-2.15pt;margin-top:434.9pt;width:54pt;height:15.6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4288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4744720</wp:posOffset>
                      </wp:positionV>
                      <wp:extent cx="3175" cy="784860"/>
                      <wp:effectExtent l="57150" t="8890" r="53975" b="15875"/>
                      <wp:wrapNone/>
                      <wp:docPr id="593" name="直接连接符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7848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175D69" id="直接连接符 593" o:spid="_x0000_s1026" style="position:absolute;left:0;text-align:left;flip:x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pt,373.6pt" to="6.85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1216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4546600</wp:posOffset>
                      </wp:positionV>
                      <wp:extent cx="574675" cy="194945"/>
                      <wp:effectExtent l="12700" t="10795" r="12700" b="13335"/>
                      <wp:wrapNone/>
                      <wp:docPr id="592" name="文本框 5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92" o:spid="_x0000_s1459" type="#_x0000_t202" style="position:absolute;left:0;text-align:left;margin-left:-2.15pt;margin-top:358pt;width:45.25pt;height:15.35pt;z-index:25204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0192" behindDoc="0" locked="0" layoutInCell="1" allowOverlap="1">
                      <wp:simplePos x="0" y="0"/>
                      <wp:positionH relativeFrom="column">
                        <wp:posOffset>541020</wp:posOffset>
                      </wp:positionH>
                      <wp:positionV relativeFrom="paragraph">
                        <wp:posOffset>4591685</wp:posOffset>
                      </wp:positionV>
                      <wp:extent cx="457200" cy="635"/>
                      <wp:effectExtent l="19050" t="55880" r="19050" b="57785"/>
                      <wp:wrapNone/>
                      <wp:docPr id="591" name="直接连接符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3CAE5A" id="直接连接符 591" o:spid="_x0000_s1026" style="position:absolute;left:0;text-align:lef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6pt,361.55pt" to="78.6pt,36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4832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2066925</wp:posOffset>
                      </wp:positionV>
                      <wp:extent cx="682625" cy="309880"/>
                      <wp:effectExtent l="3175" t="0" r="0" b="0"/>
                      <wp:wrapNone/>
                      <wp:docPr id="590" name="文本框 5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90" o:spid="_x0000_s1460" type="#_x0000_t202" style="position:absolute;left:0;text-align:left;margin-left:69.85pt;margin-top:162.75pt;width:53.75pt;height:24.4pt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终止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3808" behindDoc="0" locked="0" layoutInCell="1" allowOverlap="1">
                      <wp:simplePos x="0" y="0"/>
                      <wp:positionH relativeFrom="column">
                        <wp:posOffset>772795</wp:posOffset>
                      </wp:positionH>
                      <wp:positionV relativeFrom="paragraph">
                        <wp:posOffset>1967865</wp:posOffset>
                      </wp:positionV>
                      <wp:extent cx="1031875" cy="488950"/>
                      <wp:effectExtent l="12700" t="13335" r="12700" b="12065"/>
                      <wp:wrapNone/>
                      <wp:docPr id="589" name="流程图: 延期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1875" cy="48895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E3FCF" id="流程图: 延期 589" o:spid="_x0000_s1026" type="#_x0000_t135" style="position:absolute;left:0;text-align:left;margin-left:60.85pt;margin-top:154.95pt;width:81.25pt;height:38.5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2544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1266825</wp:posOffset>
                      </wp:positionV>
                      <wp:extent cx="635" cy="198120"/>
                      <wp:effectExtent l="9525" t="7620" r="8890" b="13335"/>
                      <wp:wrapNone/>
                      <wp:docPr id="588" name="直接连接符 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32CE79" id="直接连接符 588" o:spid="_x0000_s1026" style="position:absolute;left:0;text-align:lef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pt,99.75pt" to="24.65pt,1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0496" behindDoc="0" locked="0" layoutInCell="1" allowOverlap="1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1464945</wp:posOffset>
                      </wp:positionV>
                      <wp:extent cx="685800" cy="635"/>
                      <wp:effectExtent l="9525" t="53340" r="19050" b="60325"/>
                      <wp:wrapNone/>
                      <wp:docPr id="587" name="直接连接符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8A67F7" id="直接连接符 587" o:spid="_x0000_s1026" style="position:absolute;left:0;text-align:left;z-index:25201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6pt,115.35pt" to="78.6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6400" behindDoc="0" locked="0" layoutInCell="1" allowOverlap="1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774700</wp:posOffset>
                      </wp:positionV>
                      <wp:extent cx="685800" cy="198120"/>
                      <wp:effectExtent l="12700" t="10795" r="6350" b="10160"/>
                      <wp:wrapNone/>
                      <wp:docPr id="586" name="文本框 5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表现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86" o:spid="_x0000_s1461" type="#_x0000_t202" style="position:absolute;left:0;text-align:left;margin-left:15.85pt;margin-top:61pt;width:54pt;height:15.6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表现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5376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1071880</wp:posOffset>
                      </wp:positionV>
                      <wp:extent cx="685800" cy="198120"/>
                      <wp:effectExtent l="12700" t="12700" r="6350" b="8255"/>
                      <wp:wrapNone/>
                      <wp:docPr id="585" name="文本框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提名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85" o:spid="_x0000_s1462" type="#_x0000_t202" style="position:absolute;left:0;text-align:left;margin-left:-2.15pt;margin-top:84.4pt;width:54pt;height:15.6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2304" behindDoc="0" locked="0" layoutInCell="1" allowOverlap="1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6213475</wp:posOffset>
                      </wp:positionV>
                      <wp:extent cx="637540" cy="236855"/>
                      <wp:effectExtent l="0" t="1270" r="635" b="0"/>
                      <wp:wrapNone/>
                      <wp:docPr id="584" name="文本框 5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54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考察报告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84" o:spid="_x0000_s1463" type="#_x0000_t202" style="position:absolute;left:0;text-align:left;margin-left:6.6pt;margin-top:489.25pt;width:50.2pt;height:18.65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考察报告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1280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6018530</wp:posOffset>
                      </wp:positionV>
                      <wp:extent cx="796925" cy="591185"/>
                      <wp:effectExtent l="12700" t="6350" r="9525" b="12065"/>
                      <wp:wrapNone/>
                      <wp:docPr id="583" name="流程图: 多文档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591185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B0ACDD" id="流程图: 多文档 583" o:spid="_x0000_s1026" type="#_x0000_t115" style="position:absolute;left:0;text-align:left;margin-left:-2.15pt;margin-top:473.9pt;width:62.75pt;height:46.5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"/>
                  </w:pict>
                </mc:Fallback>
              </mc:AlternateContent>
            </w:r>
          </w:p>
        </w:tc>
        <w:tc>
          <w:tcPr>
            <w:tcW w:w="156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1760" behindDoc="0" locked="0" layoutInCell="1" allowOverlap="1">
                      <wp:simplePos x="0" y="0"/>
                      <wp:positionH relativeFrom="column">
                        <wp:posOffset>807085</wp:posOffset>
                      </wp:positionH>
                      <wp:positionV relativeFrom="paragraph">
                        <wp:posOffset>2163445</wp:posOffset>
                      </wp:positionV>
                      <wp:extent cx="942975" cy="635"/>
                      <wp:effectExtent l="18415" t="56515" r="10160" b="57150"/>
                      <wp:wrapNone/>
                      <wp:docPr id="582" name="直接连接符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429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0633FA" id="直接连接符 582" o:spid="_x0000_s1026" style="position:absolute;left:0;text-align:left;flip:x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5pt,170.35pt" to="137.8pt,1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6032" behindDoc="0" locked="0" layoutInCell="1" allowOverlap="1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1861185</wp:posOffset>
                      </wp:positionV>
                      <wp:extent cx="704215" cy="6350"/>
                      <wp:effectExtent l="10160" t="49530" r="19050" b="58420"/>
                      <wp:wrapNone/>
                      <wp:docPr id="581" name="直接连接符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04215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BAE5CE" id="直接连接符 581" o:spid="_x0000_s1026" style="position:absolute;left:0;text-align:lef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5pt,146.55pt" to="101.1pt,1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1936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7108190</wp:posOffset>
                      </wp:positionV>
                      <wp:extent cx="800100" cy="6350"/>
                      <wp:effectExtent l="22225" t="57785" r="6350" b="50165"/>
                      <wp:wrapNone/>
                      <wp:docPr id="580" name="直接连接符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80010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DE7A33" id="直接连接符 580" o:spid="_x0000_s1026" style="position:absolute;left:0;text-align:left;flip:x y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85pt,559.7pt" to="126.85pt,5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81152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7114540</wp:posOffset>
                      </wp:positionV>
                      <wp:extent cx="2397125" cy="102235"/>
                      <wp:effectExtent l="12700" t="16510" r="66675" b="14605"/>
                      <wp:wrapNone/>
                      <wp:docPr id="579" name="箭头: 右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125" cy="1022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618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52FB84" id="箭头: 右 579" o:spid="_x0000_s1026" type="#_x0000_t13" style="position:absolute;left:0;text-align:left;margin-left:63.85pt;margin-top:560.2pt;width:188.75pt;height:8.05pt;z-index:25208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0912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4241800</wp:posOffset>
                      </wp:positionV>
                      <wp:extent cx="1485900" cy="4445"/>
                      <wp:effectExtent l="22225" t="48895" r="6350" b="60960"/>
                      <wp:wrapNone/>
                      <wp:docPr id="578" name="直接连接符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8590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7AAF59" id="直接连接符 578" o:spid="_x0000_s1026" style="position:absolute;left:0;text-align:left;flip:x;z-index:25207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334pt" to="153.85pt,3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6768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6318885</wp:posOffset>
                      </wp:positionV>
                      <wp:extent cx="460375" cy="3175"/>
                      <wp:effectExtent l="19050" t="59055" r="6350" b="52070"/>
                      <wp:wrapNone/>
                      <wp:docPr id="577" name="直接连接符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460375" cy="31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1F4629" id="直接连接符 577" o:spid="_x0000_s1026" style="position:absolute;left:0;text-align:left;flip:x y;z-index:25257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497.55pt" to="99.85pt,4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84224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969645</wp:posOffset>
                      </wp:positionV>
                      <wp:extent cx="3175" cy="300355"/>
                      <wp:effectExtent l="57150" t="5715" r="53975" b="17780"/>
                      <wp:wrapNone/>
                      <wp:docPr id="576" name="直接连接符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3003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EA5676" id="直接连接符 576" o:spid="_x0000_s1026" style="position:absolute;left:0;text-align:lef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76.35pt" to="36.85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4352" behindDoc="0" locked="0" layoutInCell="1" allowOverlap="1">
                      <wp:simplePos x="0" y="0"/>
                      <wp:positionH relativeFrom="column">
                        <wp:posOffset>353695</wp:posOffset>
                      </wp:positionH>
                      <wp:positionV relativeFrom="paragraph">
                        <wp:posOffset>774700</wp:posOffset>
                      </wp:positionV>
                      <wp:extent cx="685800" cy="198120"/>
                      <wp:effectExtent l="12700" t="10795" r="6350" b="10160"/>
                      <wp:wrapNone/>
                      <wp:docPr id="575" name="文本框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提名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75" o:spid="_x0000_s1464" type="#_x0000_t202" style="position:absolute;left:0;text-align:left;margin-left:27.85pt;margin-top:61pt;width:54pt;height:15.6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7904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2557780</wp:posOffset>
                      </wp:positionV>
                      <wp:extent cx="1257300" cy="4445"/>
                      <wp:effectExtent l="12700" t="12700" r="6350" b="11430"/>
                      <wp:wrapNone/>
                      <wp:docPr id="574" name="直接连接符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44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0ED4F9" id="直接连接符 574" o:spid="_x0000_s1026" style="position:absolute;left:0;text-align:left;flip:y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201.4pt" to="135.85pt,20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8080" behindDoc="0" locked="0" layoutInCell="1" allowOverlap="1">
                      <wp:simplePos x="0" y="0"/>
                      <wp:positionH relativeFrom="column">
                        <wp:posOffset>350520</wp:posOffset>
                      </wp:positionH>
                      <wp:positionV relativeFrom="paragraph">
                        <wp:posOffset>7397750</wp:posOffset>
                      </wp:positionV>
                      <wp:extent cx="635" cy="99060"/>
                      <wp:effectExtent l="57150" t="13970" r="56515" b="20320"/>
                      <wp:wrapNone/>
                      <wp:docPr id="573" name="直接连接符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48458" id="直接连接符 573" o:spid="_x0000_s1026" style="position:absolute;left:0;text-align:lef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.6pt,582.5pt" to="27.65pt,5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5008" behindDoc="0" locked="0" layoutInCell="1" allowOverlap="1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1762125</wp:posOffset>
                      </wp:positionV>
                      <wp:extent cx="635" cy="99060"/>
                      <wp:effectExtent l="9525" t="7620" r="8890" b="7620"/>
                      <wp:wrapNone/>
                      <wp:docPr id="572" name="直接连接符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46B61E" id="直接连接符 572" o:spid="_x0000_s1026" style="position:absolute;left:0;text-align:left;z-index:25207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.6pt,138.75pt" to="45.65pt,1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73984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7105015</wp:posOffset>
                      </wp:positionV>
                      <wp:extent cx="688975" cy="194945"/>
                      <wp:effectExtent l="0" t="0" r="0" b="0"/>
                      <wp:wrapNone/>
                      <wp:docPr id="571" name="文本框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897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储备人才库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71" o:spid="_x0000_s1465" type="#_x0000_t202" style="position:absolute;left:0;text-align:left;margin-left:.6pt;margin-top:559.45pt;width:54.25pt;height:15.3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储备人才库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2720" behindDoc="0" locked="0" layoutInCell="1" allowOverlap="1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6513830</wp:posOffset>
                      </wp:positionV>
                      <wp:extent cx="635" cy="297180"/>
                      <wp:effectExtent l="12700" t="6350" r="5715" b="10795"/>
                      <wp:wrapNone/>
                      <wp:docPr id="570" name="直接连接符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615766" id="直接连接符 570" o:spid="_x0000_s1026" style="position:absolute;left:0;text-align:lef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85pt,512.9pt" to="54.9pt,53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0672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5222875</wp:posOffset>
                      </wp:positionV>
                      <wp:extent cx="635" cy="792480"/>
                      <wp:effectExtent l="57150" t="10795" r="56515" b="15875"/>
                      <wp:wrapNone/>
                      <wp:docPr id="569" name="直接连接符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92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600086D" id="直接连接符 569" o:spid="_x0000_s1026" style="position:absolute;left:0;text-align:left;z-index:25206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411.25pt" to="36.65pt,47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18QSgIAAFo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964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6216650</wp:posOffset>
                      </wp:positionV>
                      <wp:extent cx="637540" cy="236855"/>
                      <wp:effectExtent l="3175" t="4445" r="0" b="0"/>
                      <wp:wrapNone/>
                      <wp:docPr id="568" name="文本框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7540" cy="236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考察报告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68" o:spid="_x0000_s1466" type="#_x0000_t202" style="position:absolute;left:0;text-align:left;margin-left:9.85pt;margin-top:489.5pt;width:50.2pt;height:18.6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考察报告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8624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6021705</wp:posOffset>
                      </wp:positionV>
                      <wp:extent cx="796925" cy="591185"/>
                      <wp:effectExtent l="6350" t="9525" r="6350" b="8890"/>
                      <wp:wrapNone/>
                      <wp:docPr id="567" name="流程图: 多文档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591185"/>
                              </a:xfrm>
                              <a:prstGeom prst="flowChartMulti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7B6B6" id="流程图: 多文档 567" o:spid="_x0000_s1026" type="#_x0000_t115" style="position:absolute;left:0;text-align:left;margin-left:1.1pt;margin-top:474.15pt;width:62.75pt;height:46.55pt;z-index:25205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9408" behindDoc="0" locked="0" layoutInCell="1" allowOverlap="1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5027930</wp:posOffset>
                      </wp:positionV>
                      <wp:extent cx="2400300" cy="99060"/>
                      <wp:effectExtent l="12700" t="15875" r="63500" b="8890"/>
                      <wp:wrapNone/>
                      <wp:docPr id="566" name="箭头: 右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00300" cy="9906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0576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EA5168" id="箭头: 右 566" o:spid="_x0000_s1026" type="#_x0000_t13" style="position:absolute;left:0;text-align:left;margin-left:63.85pt;margin-top:395.9pt;width:189pt;height:7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8384" behindDoc="0" locked="0" layoutInCell="1" allowOverlap="1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5024755</wp:posOffset>
                      </wp:positionV>
                      <wp:extent cx="571500" cy="135890"/>
                      <wp:effectExtent l="0" t="3175" r="0" b="3810"/>
                      <wp:wrapNone/>
                      <wp:docPr id="565" name="文本框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35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计划实施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65" o:spid="_x0000_s1467" type="#_x0000_t202" style="position:absolute;left:0;text-align:left;margin-left:9.6pt;margin-top:395.65pt;width:45pt;height:10.7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计划实施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7360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4840605</wp:posOffset>
                      </wp:positionV>
                      <wp:extent cx="635" cy="94615"/>
                      <wp:effectExtent l="60325" t="9525" r="53340" b="19685"/>
                      <wp:wrapNone/>
                      <wp:docPr id="564" name="直接连接符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46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908E5C" id="直接连接符 564" o:spid="_x0000_s1026" style="position:absolute;left:0;text-align:lef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381.15pt" to="36.9pt,38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9168" behindDoc="0" locked="0" layoutInCell="1" allowOverlap="1">
                      <wp:simplePos x="0" y="0"/>
                      <wp:positionH relativeFrom="column">
                        <wp:posOffset>239395</wp:posOffset>
                      </wp:positionH>
                      <wp:positionV relativeFrom="paragraph">
                        <wp:posOffset>4444365</wp:posOffset>
                      </wp:positionV>
                      <wp:extent cx="571500" cy="297180"/>
                      <wp:effectExtent l="3175" t="3810" r="0" b="3810"/>
                      <wp:wrapNone/>
                      <wp:docPr id="563" name="文本框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编制培养计划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63" o:spid="_x0000_s1468" type="#_x0000_t202" style="position:absolute;left:0;text-align:left;margin-left:18.85pt;margin-top:349.95pt;width:45pt;height:23.4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编制培养计划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8144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4345305</wp:posOffset>
                      </wp:positionV>
                      <wp:extent cx="914400" cy="492125"/>
                      <wp:effectExtent l="12700" t="9525" r="15875" b="12700"/>
                      <wp:wrapNone/>
                      <wp:docPr id="562" name="流程图: 准备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2125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E44EF" id="流程图: 准备 562" o:spid="_x0000_s1026" type="#_x0000_t117" style="position:absolute;left:0;text-align:left;margin-left:.85pt;margin-top:342.15pt;width:1in;height:38.7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6096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2658110</wp:posOffset>
                      </wp:positionV>
                      <wp:extent cx="635" cy="1485900"/>
                      <wp:effectExtent l="9525" t="8255" r="8890" b="10795"/>
                      <wp:wrapNone/>
                      <wp:docPr id="561" name="直接连接符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46604F" id="直接连接符 561" o:spid="_x0000_s1026" style="position:absolute;left:0;text-align:lef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09.3pt" to=".65pt,3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">
                      <v:stroke dashstyle="dashDot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5072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4144010</wp:posOffset>
                      </wp:positionV>
                      <wp:extent cx="914400" cy="635"/>
                      <wp:effectExtent l="9525" t="8255" r="9525" b="10160"/>
                      <wp:wrapNone/>
                      <wp:docPr id="560" name="直接连接符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144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A9EBA9" id="直接连接符 560" o:spid="_x0000_s1026" style="position:absolute;left:0;text-align:left;flip:y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326.3pt" to="72.6pt,3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">
                      <v:stroke dashstyle="dashDot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4048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2661285</wp:posOffset>
                      </wp:positionV>
                      <wp:extent cx="914400" cy="635"/>
                      <wp:effectExtent l="12700" t="11430" r="6350" b="6985"/>
                      <wp:wrapNone/>
                      <wp:docPr id="559" name="直接连接符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E33A15" id="直接连接符 559" o:spid="_x0000_s1026" style="position:absolute;left:0;text-align:lef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5pt,209.55pt" to="72.85pt,20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">
                      <v:stroke dashstyle="dashDot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3024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4048125</wp:posOffset>
                      </wp:positionV>
                      <wp:extent cx="3175" cy="294005"/>
                      <wp:effectExtent l="57150" t="7620" r="53975" b="22225"/>
                      <wp:wrapNone/>
                      <wp:docPr id="558" name="直接连接符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2940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778A7" id="直接连接符 558" o:spid="_x0000_s1026" style="position:absolute;left:0;text-align:left;flip:x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318.75pt" to="36.85pt,3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2000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3651885</wp:posOffset>
                      </wp:positionV>
                      <wp:extent cx="635" cy="99060"/>
                      <wp:effectExtent l="60325" t="11430" r="53340" b="22860"/>
                      <wp:wrapNone/>
                      <wp:docPr id="557" name="直接连接符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36A9E3" id="直接连接符 557" o:spid="_x0000_s1026" style="position:absolute;left:0;text-align:lef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287.55pt" to="36.9pt,2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+05SAIAAFk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097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3453765</wp:posOffset>
                      </wp:positionV>
                      <wp:extent cx="682625" cy="194945"/>
                      <wp:effectExtent l="12700" t="13335" r="9525" b="10795"/>
                      <wp:wrapNone/>
                      <wp:docPr id="556" name="文本框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培训计划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56" o:spid="_x0000_s1469" type="#_x0000_t202" style="position:absolute;left:0;text-align:left;margin-left:9.85pt;margin-top:271.95pt;width:53.75pt;height:15.35pt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培训计划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9952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3351530</wp:posOffset>
                      </wp:positionV>
                      <wp:extent cx="635" cy="99060"/>
                      <wp:effectExtent l="57150" t="6350" r="56515" b="18415"/>
                      <wp:wrapNone/>
                      <wp:docPr id="555" name="直接连接符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119326" id="直接连接符 555" o:spid="_x0000_s1026" style="position:absolute;left:0;text-align:lef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263.9pt" to="36.65pt,2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3AmRwIAAFk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8928" behindDoc="0" locked="0" layoutInCell="1" allowOverlap="1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3054350</wp:posOffset>
                      </wp:positionV>
                      <wp:extent cx="635" cy="99060"/>
                      <wp:effectExtent l="57150" t="13970" r="56515" b="20320"/>
                      <wp:wrapNone/>
                      <wp:docPr id="554" name="直接连接符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E5C1D1" id="直接连接符 554" o:spid="_x0000_s1026" style="position:absolute;left:0;text-align:left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240.5pt" to="36.65pt,2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bESAIAAFk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86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3156585</wp:posOffset>
                      </wp:positionV>
                      <wp:extent cx="685800" cy="198120"/>
                      <wp:effectExtent l="12700" t="11430" r="6350" b="9525"/>
                      <wp:wrapNone/>
                      <wp:docPr id="553" name="文本框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53" o:spid="_x0000_s1470" type="#_x0000_t202" style="position:absolute;left:0;text-align:left;margin-left:9.85pt;margin-top:248.55pt;width:54pt;height:15.6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7664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2859405</wp:posOffset>
                      </wp:positionV>
                      <wp:extent cx="685800" cy="198120"/>
                      <wp:effectExtent l="12700" t="9525" r="6350" b="11430"/>
                      <wp:wrapNone/>
                      <wp:docPr id="552" name="文本框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素质测评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52" o:spid="_x0000_s1471" type="#_x0000_t202" style="position:absolute;left:0;text-align:left;margin-left:9.85pt;margin-top:225.15pt;width:54pt;height:15.6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素质测评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6640" behindDoc="0" locked="0" layoutInCell="1" allowOverlap="1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2562225</wp:posOffset>
                      </wp:positionV>
                      <wp:extent cx="635" cy="297180"/>
                      <wp:effectExtent l="60325" t="7620" r="53340" b="19050"/>
                      <wp:wrapNone/>
                      <wp:docPr id="551" name="直接连接符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54097B" id="直接连接符 551" o:spid="_x0000_s1026" style="position:absolute;left:0;text-align:lef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85pt,201.75pt" to="36.9pt,2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459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3750945</wp:posOffset>
                      </wp:positionV>
                      <wp:extent cx="682625" cy="297180"/>
                      <wp:effectExtent l="12700" t="5715" r="9525" b="11430"/>
                      <wp:wrapNone/>
                      <wp:docPr id="550" name="文本框 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工作内容拓展计划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50" o:spid="_x0000_s1472" type="#_x0000_t202" style="position:absolute;left:0;text-align:left;margin-left:9.85pt;margin-top:295.35pt;width:53.75pt;height:23.4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工作内容拓展计划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3568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1365885</wp:posOffset>
                      </wp:positionV>
                      <wp:extent cx="571500" cy="297180"/>
                      <wp:effectExtent l="0" t="1905" r="0" b="0"/>
                      <wp:wrapNone/>
                      <wp:docPr id="549" name="文本框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编入人才发展名单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49" o:spid="_x0000_s1473" type="#_x0000_t202" style="position:absolute;left:0;text-align:left;margin-left:18.6pt;margin-top:107.55pt;width:45pt;height:23.4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编入人才发展名单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1520" behindDoc="0" locked="0" layoutInCell="1" allowOverlap="1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1266825</wp:posOffset>
                      </wp:positionV>
                      <wp:extent cx="914400" cy="492125"/>
                      <wp:effectExtent l="19050" t="7620" r="19050" b="5080"/>
                      <wp:wrapNone/>
                      <wp:docPr id="548" name="流程图: 准备 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2125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A2E18" id="流程图: 准备 548" o:spid="_x0000_s1026" type="#_x0000_t117" style="position:absolute;left:0;text-align:left;margin-left:.6pt;margin-top:99.75pt;width:1in;height:38.7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0256" behindDoc="0" locked="0" layoutInCell="1" allowOverlap="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4932045</wp:posOffset>
                      </wp:positionV>
                      <wp:extent cx="800100" cy="294005"/>
                      <wp:effectExtent l="6350" t="5715" r="12700" b="5080"/>
                      <wp:wrapNone/>
                      <wp:docPr id="547" name="矩形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940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14BADE" id="矩形 547" o:spid="_x0000_s1026" style="position:absolute;left:0;text-align:left;margin-left:1.1pt;margin-top:388.35pt;width:63pt;height:23.15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"/>
                  </w:pict>
                </mc:Fallback>
              </mc:AlternateContent>
            </w:r>
          </w:p>
        </w:tc>
        <w:tc>
          <w:tcPr>
            <w:tcW w:w="1560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6880" behindDoc="0" locked="0" layoutInCell="1" allowOverlap="1">
                      <wp:simplePos x="0" y="0"/>
                      <wp:positionH relativeFrom="column">
                        <wp:posOffset>597535</wp:posOffset>
                      </wp:positionH>
                      <wp:positionV relativeFrom="paragraph">
                        <wp:posOffset>2230755</wp:posOffset>
                      </wp:positionV>
                      <wp:extent cx="137160" cy="266065"/>
                      <wp:effectExtent l="0" t="0" r="0" b="635"/>
                      <wp:wrapNone/>
                      <wp:docPr id="546" name="文本框 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266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46" o:spid="_x0000_s1474" type="#_x0000_t202" style="position:absolute;left:0;text-align:left;margin-left:47.05pt;margin-top:175.65pt;width:10.8pt;height:20.95pt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5856" behindDoc="0" locked="0" layoutInCell="1" allowOverlap="1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2058035</wp:posOffset>
                      </wp:positionV>
                      <wp:extent cx="3175" cy="499745"/>
                      <wp:effectExtent l="5715" t="8255" r="10160" b="6350"/>
                      <wp:wrapNone/>
                      <wp:docPr id="545" name="直接连接符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75" cy="49974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21D0CB" id="直接连接符 545" o:spid="_x0000_s1026" style="position:absolute;left:0;text-align:left;flip:y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05pt,162.05pt" to="58.3pt,2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273685</wp:posOffset>
                      </wp:positionH>
                      <wp:positionV relativeFrom="paragraph">
                        <wp:posOffset>1543050</wp:posOffset>
                      </wp:positionV>
                      <wp:extent cx="1400810" cy="596900"/>
                      <wp:effectExtent l="18415" t="17145" r="19050" b="5080"/>
                      <wp:wrapNone/>
                      <wp:docPr id="544" name="流程图: 决策 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81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9CDA41" id="流程图: 决策 544" o:spid="_x0000_s1026" type="#_x0000_t110" style="position:absolute;left:0;text-align:left;margin-left:21.55pt;margin-top:121.5pt;width:110.3pt;height:47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073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1769745</wp:posOffset>
                      </wp:positionV>
                      <wp:extent cx="571500" cy="195580"/>
                      <wp:effectExtent l="3175" t="0" r="0" b="0"/>
                      <wp:wrapNone/>
                      <wp:docPr id="543" name="文本框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43" o:spid="_x0000_s1475" type="#_x0000_t202" style="position:absolute;left:0;text-align:left;margin-left:60.1pt;margin-top:139.35pt;width:45pt;height:15.4pt;z-index:25202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8816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6913245</wp:posOffset>
                      </wp:positionV>
                      <wp:extent cx="3175" cy="198120"/>
                      <wp:effectExtent l="57150" t="5715" r="53975" b="15240"/>
                      <wp:wrapNone/>
                      <wp:docPr id="542" name="直接连接符 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39BE4E" id="直接连接符 542" o:spid="_x0000_s1026" style="position:absolute;left:0;text-align:left;z-index:2525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544.35pt" to="48.85pt,5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me4SQIAAFs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8864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6916420</wp:posOffset>
                      </wp:positionV>
                      <wp:extent cx="114300" cy="198120"/>
                      <wp:effectExtent l="3175" t="0" r="0" b="2540"/>
                      <wp:wrapNone/>
                      <wp:docPr id="541" name="文本框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41" o:spid="_x0000_s1476" type="#_x0000_t202" style="position:absolute;left:0;text-align:left;margin-left:30.85pt;margin-top:544.6pt;width:9pt;height:15.6pt;z-index:25206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7840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6123940</wp:posOffset>
                      </wp:positionV>
                      <wp:extent cx="114300" cy="198120"/>
                      <wp:effectExtent l="3175" t="0" r="0" b="4445"/>
                      <wp:wrapNone/>
                      <wp:docPr id="540" name="文本框 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40" o:spid="_x0000_s1477" type="#_x0000_t202" style="position:absolute;left:0;text-align:left;margin-left:66.85pt;margin-top:482.2pt;width:9pt;height:15.6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7792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6619240</wp:posOffset>
                      </wp:positionV>
                      <wp:extent cx="571500" cy="195580"/>
                      <wp:effectExtent l="3175" t="0" r="0" b="0"/>
                      <wp:wrapNone/>
                      <wp:docPr id="539" name="文本框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39" o:spid="_x0000_s1478" type="#_x0000_t202" style="position:absolute;left:0;text-align:left;margin-left:39.85pt;margin-top:521.2pt;width:45pt;height:15.4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6816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6421120</wp:posOffset>
                      </wp:positionV>
                      <wp:extent cx="800100" cy="596900"/>
                      <wp:effectExtent l="22225" t="18415" r="15875" b="13335"/>
                      <wp:wrapNone/>
                      <wp:docPr id="538" name="流程图: 决策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5969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1EA1F" id="流程图: 决策 538" o:spid="_x0000_s1026" type="#_x0000_t110" style="position:absolute;left:0;text-align:left;margin-left:30.85pt;margin-top:505.6pt;width:63pt;height:47pt;z-index:25206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476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5727700</wp:posOffset>
                      </wp:positionV>
                      <wp:extent cx="3175" cy="591185"/>
                      <wp:effectExtent l="9525" t="10795" r="6350" b="7620"/>
                      <wp:wrapNone/>
                      <wp:docPr id="537" name="直接连接符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5911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799918" id="直接连接符 537" o:spid="_x0000_s1026" style="position:absolute;left:0;text-align:left;flip:x;z-index:25206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451pt" to="21.85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22784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1960245</wp:posOffset>
                      </wp:positionV>
                      <wp:extent cx="127000" cy="145415"/>
                      <wp:effectExtent l="0" t="0" r="0" b="1270"/>
                      <wp:wrapNone/>
                      <wp:docPr id="536" name="文本框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00" cy="145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36" o:spid="_x0000_s1479" type="#_x0000_t202" style="position:absolute;left:0;text-align:left;margin-left:4.1pt;margin-top:154.35pt;width:10pt;height:11.45pt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6576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4741545</wp:posOffset>
                      </wp:positionV>
                      <wp:extent cx="635" cy="788035"/>
                      <wp:effectExtent l="60325" t="5715" r="53340" b="15875"/>
                      <wp:wrapNone/>
                      <wp:docPr id="535" name="直接连接符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788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37D0B8C" id="直接连接符 535" o:spid="_x0000_s1026" style="position:absolute;left:0;text-align:left;flip:x;z-index:25205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373.35pt" to="48.9pt,43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633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5523230</wp:posOffset>
                      </wp:positionV>
                      <wp:extent cx="685800" cy="198120"/>
                      <wp:effectExtent l="12700" t="6350" r="6350" b="5080"/>
                      <wp:wrapNone/>
                      <wp:docPr id="534" name="文本框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34" o:spid="_x0000_s1480" type="#_x0000_t202" style="position:absolute;left:0;text-align:left;margin-left:3.85pt;margin-top:434.9pt;width:54pt;height:15.6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32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4642485</wp:posOffset>
                      </wp:positionV>
                      <wp:extent cx="457200" cy="635"/>
                      <wp:effectExtent l="22225" t="59055" r="15875" b="54610"/>
                      <wp:wrapNone/>
                      <wp:docPr id="533" name="直接连接符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2A9D0C" id="直接连接符 533" o:spid="_x0000_s1026" style="position:absolute;left:0;text-align:lef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365.55pt" to="30.85pt,3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42240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4543425</wp:posOffset>
                      </wp:positionV>
                      <wp:extent cx="574675" cy="194945"/>
                      <wp:effectExtent l="12700" t="7620" r="12700" b="6985"/>
                      <wp:wrapNone/>
                      <wp:docPr id="532" name="文本框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194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32" o:spid="_x0000_s1481" type="#_x0000_t202" style="position:absolute;left:0;text-align:left;margin-left:30.85pt;margin-top:357.75pt;width:45.25pt;height:15.35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3712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2661285</wp:posOffset>
                      </wp:positionV>
                      <wp:extent cx="635" cy="1485900"/>
                      <wp:effectExtent l="12700" t="11430" r="5715" b="7620"/>
                      <wp:wrapNone/>
                      <wp:docPr id="531" name="直接连接符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57682" id="直接连接符 531" o:spid="_x0000_s1026" style="position:absolute;left:0;text-align:left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209.55pt" to="-5.1pt,3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">
                      <v:stroke dashstyle="dashDot"/>
                    </v:line>
                  </w:pict>
                </mc:Fallback>
              </mc:AlternateContent>
            </w:r>
          </w:p>
        </w:tc>
        <w:tc>
          <w:tcPr>
            <w:tcW w:w="186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69888" behindDoc="0" locked="0" layoutInCell="1" allowOverlap="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4241800</wp:posOffset>
                      </wp:positionV>
                      <wp:extent cx="635" cy="2273935"/>
                      <wp:effectExtent l="12700" t="10795" r="5715" b="10795"/>
                      <wp:wrapNone/>
                      <wp:docPr id="530" name="直接连接符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5" cy="22739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A963F5" id="直接连接符 530" o:spid="_x0000_s1026" style="position:absolute;left:0;text-align:left;flip:x y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5pt,334pt" to="-2.1pt,5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"/>
                  </w:pict>
                </mc:Fallback>
              </mc:AlternateContent>
            </w:r>
          </w:p>
        </w:tc>
        <w:tc>
          <w:tcPr>
            <w:tcW w:w="126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0332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78105</wp:posOffset>
                      </wp:positionV>
                      <wp:extent cx="685800" cy="198120"/>
                      <wp:effectExtent l="9525" t="11430" r="9525" b="9525"/>
                      <wp:wrapNone/>
                      <wp:docPr id="529" name="文本框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评估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绩效评估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29" o:spid="_x0000_s1482" type="#_x0000_t202" style="position:absolute;margin-left:-5.4pt;margin-top:6.15pt;width:54pt;height:15.6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评估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绩效评估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8217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7111365</wp:posOffset>
                      </wp:positionV>
                      <wp:extent cx="685800" cy="198120"/>
                      <wp:effectExtent l="9525" t="13335" r="9525" b="7620"/>
                      <wp:wrapNone/>
                      <wp:docPr id="528" name="文本框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岗位调整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岗位调整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28" o:spid="_x0000_s1483" type="#_x0000_t202" style="position:absolute;left:0;text-align:left;margin-left:3.6pt;margin-top:559.95pt;width:54pt;height:15.6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岗位调整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岗位调整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050432" behindDoc="0" locked="0" layoutInCell="1" allowOverlap="1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5027930</wp:posOffset>
                      </wp:positionV>
                      <wp:extent cx="685800" cy="198120"/>
                      <wp:effectExtent l="12700" t="6350" r="6350" b="5080"/>
                      <wp:wrapNone/>
                      <wp:docPr id="527" name="文本框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培训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培训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27" o:spid="_x0000_s1484" type="#_x0000_t202" style="position:absolute;left:0;text-align:left;margin-left:.85pt;margin-top:395.9pt;width:54pt;height:15.6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培训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培训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02C3" w:rsidTr="00F302C3">
        <w:trPr>
          <w:trHeight w:val="315"/>
        </w:trPr>
        <w:tc>
          <w:tcPr>
            <w:tcW w:w="9360" w:type="dxa"/>
            <w:gridSpan w:val="9"/>
            <w:tcBorders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28" w:name="培训"/>
            <w:r>
              <w:rPr>
                <w:rFonts w:hint="eastAsia" w:ascii="SimHei" w:hAnsi="SimHei" w:eastAsia="黑体"/>
                <w:b/>
              </w:rPr>
              <w:t>培训</w:t>
            </w:r>
            <w:bookmarkEnd w:id="28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 </w:t>
            </w:r>
          </w:p>
        </w:tc>
      </w:tr>
      <w:tr w:rsidR="00F302C3" w:rsidTr="00F302C3">
        <w:trPr>
          <w:trHeight w:val="330"/>
        </w:trPr>
        <w:tc>
          <w:tcPr>
            <w:tcW w:w="126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1455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部门</w:t>
            </w:r>
          </w:p>
        </w:tc>
        <w:tc>
          <w:tcPr>
            <w:tcW w:w="3225" w:type="dxa"/>
            <w:gridSpan w:val="3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2160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26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1013"/>
        </w:trPr>
        <w:tc>
          <w:tcPr>
            <w:tcW w:w="126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66675</wp:posOffset>
                      </wp:positionV>
                      <wp:extent cx="5788025" cy="6433820"/>
                      <wp:effectExtent l="9525" t="9525" r="12700" b="5080"/>
                      <wp:wrapNone/>
                      <wp:docPr id="454" name="组合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88025" cy="6433820"/>
                                <a:chOff x="0" y="0"/>
                                <a:chExt cx="9115" cy="10132"/>
                              </a:xfrm>
                            </wpg:grpSpPr>
                            <wps:wsp>
                              <wps:cNvPr id="455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0" y="6"/>
                                  <a:ext cx="1188" cy="30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人才储备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人才储备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6" name="Text Box 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0" y="476"/>
                                  <a:ext cx="1190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评估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绩效评估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7" name="Text Box 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40" y="0"/>
                                  <a:ext cx="1075" cy="7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培训需求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58" name="AutoShap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0" y="3"/>
                                  <a:ext cx="6300" cy="309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509709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9" name="AutoShap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5" y="476"/>
                                  <a:ext cx="6295" cy="304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517681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" y="780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1" name="Lin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" y="1248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2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525" y="1108"/>
                                  <a:ext cx="1260" cy="6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培训需求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目的分析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6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5" y="944"/>
                                  <a:ext cx="1190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工作分析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464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965" y="944"/>
                                  <a:ext cx="1615" cy="624"/>
                                  <a:chOff x="0" y="0"/>
                                  <a:chExt cx="1800" cy="780"/>
                                </a:xfrm>
                              </wpg:grpSpPr>
                              <wps:wsp>
                                <wps:cNvPr id="465" name="AutoShape 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0" cy="780"/>
                                  </a:xfrm>
                                  <a:prstGeom prst="flowChartMulti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6" name="Text Box 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312"/>
                                    <a:ext cx="1260" cy="3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jc w:val="center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职位说明书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67" name="AutoShap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5" y="944"/>
                                  <a:ext cx="2340" cy="304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92434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8" name="Line 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80" y="1248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9" name="Line 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00" y="1716"/>
                                  <a:ext cx="0" cy="10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0" name="Lin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700" y="2808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1" name="Lin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2340"/>
                                  <a:ext cx="5" cy="6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2" name="Line 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234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3" name="Line 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0" y="2964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4" name="Text Box 2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0" y="2028"/>
                                  <a:ext cx="1615" cy="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满足必备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知识技能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5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70" y="2668"/>
                                  <a:ext cx="1615" cy="4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满足发展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知识技能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6" name="Text Box 2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65" y="2192"/>
                                  <a:ext cx="89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入职培训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7" name="Text Box 2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865" y="2660"/>
                                  <a:ext cx="89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在职培训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78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85" y="2348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9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85" y="2816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0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60" y="5304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1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5" y="788"/>
                                  <a:ext cx="34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2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5" y="5312"/>
                                  <a:ext cx="3425" cy="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3" name="Line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0" y="780"/>
                                  <a:ext cx="0" cy="45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4" name="Line 3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760" y="788"/>
                                  <a:ext cx="5" cy="45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5" name="Text Box 3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5780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制定培训计划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6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0" y="5928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7" name="AutoShap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60" y="5632"/>
                                  <a:ext cx="1635" cy="61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25" y="5780"/>
                                  <a:ext cx="900" cy="3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审批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89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5" y="6248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0" name="Line 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480" y="5460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1" name="Line 3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960" y="5460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2" name="Line 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0" y="6240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3" name="Line 4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040" y="6552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4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0" y="5304"/>
                                  <a:ext cx="18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5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6404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实施培训计划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6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3284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选择培训方式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7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3752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选择培训课程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8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4220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制定培训场地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499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0" y="4680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确定预算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0" name="Line 4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5" y="6552"/>
                                  <a:ext cx="2335" cy="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1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6248"/>
                                  <a:ext cx="720" cy="6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参加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培训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2" name="Line 5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60" y="7808"/>
                                  <a:ext cx="5" cy="4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3" name="Text Box 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" y="8276"/>
                                  <a:ext cx="720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总结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4" name="Line 5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" y="842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5" name="Text Box 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5" y="8276"/>
                                  <a:ext cx="720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批转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06" name="Line 5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0" y="8424"/>
                                  <a:ext cx="10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7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70" y="8120"/>
                                  <a:ext cx="1070" cy="6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培训效果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评估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508" name="Group 5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5" y="9056"/>
                                  <a:ext cx="1615" cy="624"/>
                                  <a:chOff x="0" y="0"/>
                                  <a:chExt cx="1800" cy="780"/>
                                </a:xfrm>
                              </wpg:grpSpPr>
                              <wps:wsp>
                                <wps:cNvPr id="509" name="AutoShape 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800" cy="780"/>
                                  </a:xfrm>
                                  <a:prstGeom prst="flowChartMultidocumen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0" name="Text Box 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0" y="312"/>
                                    <a:ext cx="1260" cy="312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F302C3" w:rsidRDefault="00F302C3" w:rsidP="00F302C3">
                                      <w:pPr>
                                        <w:jc w:val="center"/>
                                        <w:rPr>
                                          <w:rFonts w:hint="eastAsia"/>
                                        </w:rPr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培训评估表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11" name="Line 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425" y="8744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2" name="Line 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85" y="9212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3" name="Text Box 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0" y="9516"/>
                                  <a:ext cx="1070" cy="6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记录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培训档案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4" name="AutoShap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5" y="9680"/>
                                  <a:ext cx="3775" cy="304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310444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5" name="Text Box 6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5" y="9680"/>
                                  <a:ext cx="1190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档案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档案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6" name="Line 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965" y="6716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7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65" y="7184"/>
                                  <a:ext cx="1975" cy="3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培训测试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8" name="Text Box 6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" y="7184"/>
                                  <a:ext cx="720" cy="6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C0C0C0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参加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考试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19" name="Line 6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20" y="7332"/>
                                  <a:ext cx="23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0" name="Line 6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600" y="7496"/>
                                  <a:ext cx="5" cy="6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1" name="Text Box 6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880" y="8892"/>
                                  <a:ext cx="54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近期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2" name="Text Box 7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320" y="8580"/>
                                  <a:ext cx="54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远期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3" name="AutoShap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5" y="8276"/>
                                  <a:ext cx="3775" cy="304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310444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4" name="Text Box 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25" y="8276"/>
                                  <a:ext cx="1190" cy="3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评估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绩效评估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525" name="Line 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0" y="9672"/>
                                  <a:ext cx="0" cy="15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6" name="Line 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0" y="982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454" o:spid="_x0000_s1485" style="position:absolute;left:0;text-align:left;margin-left:3.6pt;margin-top:5.25pt;width:455.75pt;height:506.6pt;z-index:251670528" coordsize="9115,10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">
                      <v:shape id="Text Box 3" o:spid="_x0000_s1486" type="#_x0000_t202" style="position:absolute;left:7920;top:6;width:1188;height:3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人才储备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人才储备</w:t>
                                </w:r>
                              </w:hyperlink>
                            </w:p>
                          </w:txbxContent>
                        </v:textbox>
                      </v:shape>
                      <v:shape id="Text Box 4" o:spid="_x0000_s1487" type="#_x0000_t202" style="position:absolute;left:7920;top:476;width:119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评估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绩效评估</w:t>
                                </w:r>
                              </w:hyperlink>
                            </w:p>
                          </w:txbxContent>
                        </v:textbox>
                      </v:shape>
                      <v:shape id="Text Box 5" o:spid="_x0000_s1488" type="#_x0000_t202" style="position:absolute;left:540;width:1075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培训需求</w:t>
                              </w:r>
                            </w:p>
                          </w:txbxContent>
                        </v:textbox>
                      </v:shape>
                      <v:shape id="AutoShape 6" o:spid="_x0000_s1489" type="#_x0000_t66" style="position:absolute;left:1620;top:3;width:6300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" fillcolor="silver"/>
                      <v:shape id="AutoShape 7" o:spid="_x0000_s1490" type="#_x0000_t66" style="position:absolute;left:1625;top:476;width:629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" fillcolor="silver"/>
                      <v:line id="Line 8" o:spid="_x0000_s1491" style="position:absolute;visibility:visible;mso-wrap-style:square" from="1080,780" to="1080,1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"/>
                      <v:line id="Line 9" o:spid="_x0000_s1492" style="position:absolute;visibility:visible;mso-wrap-style:square" from="1080,1248" to="2520,1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">
                        <v:stroke endarrow="block"/>
                      </v:line>
                      <v:shape id="Text Box 10" o:spid="_x0000_s1493" type="#_x0000_t202" style="position:absolute;left:2525;top:1108;width:12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培训需求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目的分析</w:t>
                              </w:r>
                            </w:p>
                          </w:txbxContent>
                        </v:textbox>
                      </v:shape>
                      <v:shape id="Text Box 11" o:spid="_x0000_s1494" type="#_x0000_t202" style="position:absolute;left:7925;top:944;width:119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工作分析</w:t>
                              </w:r>
                            </w:p>
                          </w:txbxContent>
                        </v:textbox>
                      </v:shape>
                      <v:group id="Group 12" o:spid="_x0000_s1495" style="position:absolute;left:3965;top:944;width:1615;height:624" coordsize="180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">
                        <v:shape id="AutoShape 13" o:spid="_x0000_s1496" type="#_x0000_t115" style="position:absolute;width:18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"/>
                        <v:shape id="Text Box 14" o:spid="_x0000_s1497" type="#_x0000_t202" style="position:absolute;left:180;top:312;width:12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职位说明书</w:t>
                                </w:r>
                              </w:p>
                            </w:txbxContent>
                          </v:textbox>
                        </v:shape>
                      </v:group>
                      <v:shape id="AutoShape 15" o:spid="_x0000_s1498" type="#_x0000_t66" style="position:absolute;left:5585;top:944;width:234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" fillcolor="silver"/>
                      <v:line id="Line 16" o:spid="_x0000_s1499" style="position:absolute;flip:x;visibility:visible;mso-wrap-style:square" from="3780,1248" to="3960,12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">
                        <v:stroke endarrow="block"/>
                      </v:line>
                      <v:line id="Line 17" o:spid="_x0000_s1500" style="position:absolute;visibility:visible;mso-wrap-style:square" from="2700,1716" to="2700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"/>
                      <v:line id="Line 18" o:spid="_x0000_s1501" style="position:absolute;visibility:visible;mso-wrap-style:square" from="2700,2808" to="2880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"/>
                      <v:line id="Line 19" o:spid="_x0000_s1502" style="position:absolute;visibility:visible;mso-wrap-style:square" from="2880,2340" to="2885,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"/>
                      <v:line id="Line 20" o:spid="_x0000_s1503" style="position:absolute;visibility:visible;mso-wrap-style:square" from="2880,2340" to="3060,2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"/>
                      <v:line id="Line 21" o:spid="_x0000_s1504" style="position:absolute;visibility:visible;mso-wrap-style:square" from="2880,2964" to="3060,2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"/>
                      <v:shape id="Text Box 22" o:spid="_x0000_s1505" type="#_x0000_t202" style="position:absolute;left:3060;top:2028;width:1615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满足必备</w:t>
                              </w: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知识技能</w:t>
                              </w:r>
                            </w:p>
                          </w:txbxContent>
                        </v:textbox>
                      </v:shape>
                      <v:shape id="Text Box 23" o:spid="_x0000_s1506" type="#_x0000_t202" style="position:absolute;left:3070;top:2668;width:1615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满足发展</w:t>
                              </w: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知识技能</w:t>
                              </w:r>
                            </w:p>
                          </w:txbxContent>
                        </v:textbox>
                      </v:shape>
                      <v:shape id="Text Box 24" o:spid="_x0000_s1507" type="#_x0000_t202" style="position:absolute;left:4865;top:2192;width:89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入职培训</w:t>
                              </w:r>
                            </w:p>
                          </w:txbxContent>
                        </v:textbox>
                      </v:shape>
                      <v:shape id="Text Box 25" o:spid="_x0000_s1508" type="#_x0000_t202" style="position:absolute;left:4865;top:2660;width:89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在职培训</w:t>
                              </w:r>
                            </w:p>
                          </w:txbxContent>
                        </v:textbox>
                      </v:shape>
                      <v:line id="Line 26" o:spid="_x0000_s1509" style="position:absolute;visibility:visible;mso-wrap-style:square" from="4685,2348" to="4865,23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">
                        <v:stroke endarrow="block"/>
                      </v:line>
                      <v:line id="Line 27" o:spid="_x0000_s1510" style="position:absolute;visibility:visible;mso-wrap-style:square" from="4685,2816" to="4865,2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">
                        <v:stroke endarrow="block"/>
                      </v:line>
                      <v:line id="Line 28" o:spid="_x0000_s1511" style="position:absolute;visibility:visible;mso-wrap-style:square" from="3960,5304" to="3960,5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">
                        <v:stroke endarrow="block"/>
                      </v:line>
                      <v:line id="Line 29" o:spid="_x0000_s1512" style="position:absolute;visibility:visible;mso-wrap-style:square" from="2345,788" to="5765,7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">
                        <v:stroke dashstyle="dashDot"/>
                      </v:line>
                      <v:line id="Line 30" o:spid="_x0000_s1513" style="position:absolute;visibility:visible;mso-wrap-style:square" from="2345,5312" to="5770,53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">
                        <v:stroke dashstyle="dashDot"/>
                      </v:line>
                      <v:line id="Line 31" o:spid="_x0000_s1514" style="position:absolute;visibility:visible;mso-wrap-style:square" from="2340,780" to="2340,5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">
                        <v:stroke dashstyle="dashDot"/>
                      </v:line>
                      <v:line id="Line 32" o:spid="_x0000_s1515" style="position:absolute;flip:x;visibility:visible;mso-wrap-style:square" from="5760,788" to="5765,5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">
                        <v:stroke dashstyle="dashDot"/>
                      </v:line>
                      <v:shape id="Text Box 33" o:spid="_x0000_s1516" type="#_x0000_t202" style="position:absolute;left:3065;top:5780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制定培训计划</w:t>
                              </w:r>
                            </w:p>
                          </w:txbxContent>
                        </v:textbox>
                      </v:shape>
                      <v:line id="Line 34" o:spid="_x0000_s1517" style="position:absolute;visibility:visible;mso-wrap-style:square" from="5040,5928" to="5760,59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">
                        <v:stroke endarrow="block"/>
                      </v:line>
                      <v:shape id="AutoShape 35" o:spid="_x0000_s1518" type="#_x0000_t110" style="position:absolute;left:5760;top:5632;width:1635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"/>
                      <v:shape id="Text Box 36" o:spid="_x0000_s1519" type="#_x0000_t202" style="position:absolute;left:6125;top:5780;width:900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v:textbox>
                      </v:shape>
                      <v:shape id="Text Box 37" o:spid="_x0000_s1520" type="#_x0000_t202" style="position:absolute;left:6665;top:6248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shape>
                      <v:line id="Line 38" o:spid="_x0000_s1521" style="position:absolute;flip:y;visibility:visible;mso-wrap-style:square" from="6480,5460" to="6480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"/>
                      <v:line id="Line 39" o:spid="_x0000_s1522" style="position:absolute;flip:x;visibility:visible;mso-wrap-style:square" from="3960,5460" to="6480,5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">
                        <v:stroke endarrow="block"/>
                      </v:line>
                      <v:line id="Line 40" o:spid="_x0000_s1523" style="position:absolute;visibility:visible;mso-wrap-style:square" from="6660,6240" to="666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"/>
                      <v:line id="Line 41" o:spid="_x0000_s1524" style="position:absolute;flip:x;visibility:visible;mso-wrap-style:square" from="5040,6552" to="6660,65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">
                        <v:stroke endarrow="block"/>
                      </v:line>
                      <v:shape id="Text Box 42" o:spid="_x0000_s1525" type="#_x0000_t202" style="position:absolute;left:6660;top:5304;width:1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shape id="Text Box 43" o:spid="_x0000_s1526" type="#_x0000_t202" style="position:absolute;left:3065;top:6404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实施培训计划</w:t>
                              </w:r>
                            </w:p>
                          </w:txbxContent>
                        </v:textbox>
                      </v:shape>
                      <v:shape id="Text Box 44" o:spid="_x0000_s1527" type="#_x0000_t202" style="position:absolute;left:3065;top:3284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选择培训方式</w:t>
                              </w:r>
                            </w:p>
                          </w:txbxContent>
                        </v:textbox>
                      </v:shape>
                      <v:shape id="Text Box 45" o:spid="_x0000_s1528" type="#_x0000_t202" style="position:absolute;left:3065;top:3752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选择培训课程</w:t>
                              </w:r>
                            </w:p>
                          </w:txbxContent>
                        </v:textbox>
                      </v:shape>
                      <v:shape id="Text Box 46" o:spid="_x0000_s1529" type="#_x0000_t202" style="position:absolute;left:3065;top:4220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制定培训场地</w:t>
                              </w:r>
                            </w:p>
                          </w:txbxContent>
                        </v:textbox>
                      </v:shape>
                      <v:shape id="Text Box 47" o:spid="_x0000_s1530" type="#_x0000_t202" style="position:absolute;left:3060;top:4680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确定预算</w:t>
                              </w:r>
                            </w:p>
                          </w:txbxContent>
                        </v:textbox>
                      </v:shape>
                      <v:line id="Line 48" o:spid="_x0000_s1531" style="position:absolute;flip:x;visibility:visible;mso-wrap-style:square" from="725,6552" to="3060,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">
                        <v:stroke endarrow="block"/>
                      </v:line>
                      <v:shape id="Text Box 49" o:spid="_x0000_s1532" type="#_x0000_t202" style="position:absolute;top:6248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参加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培训</w:t>
                              </w:r>
                            </w:p>
                          </w:txbxContent>
                        </v:textbox>
                      </v:shape>
                      <v:line id="Line 50" o:spid="_x0000_s1533" style="position:absolute;flip:x;visibility:visible;mso-wrap-style:square" from="360,7808" to="365,8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">
                        <v:stroke endarrow="block"/>
                      </v:line>
                      <v:shape id="Text Box 51" o:spid="_x0000_s1534" type="#_x0000_t202" style="position:absolute;left:5;top:8276;width:72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总结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line id="Line 52" o:spid="_x0000_s1535" style="position:absolute;visibility:visible;mso-wrap-style:square" from="720,8424" to="1260,8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">
                        <v:stroke endarrow="block"/>
                      </v:line>
                      <v:shape id="Text Box 53" o:spid="_x0000_s1536" type="#_x0000_t202" style="position:absolute;left:1265;top:8276;width:72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批转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v:textbox>
                      </v:shape>
                      <v:line id="Line 54" o:spid="_x0000_s1537" style="position:absolute;visibility:visible;mso-wrap-style:square" from="1980,8424" to="3060,8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">
                        <v:stroke endarrow="block"/>
                      </v:line>
                      <v:shape id="Text Box 55" o:spid="_x0000_s1538" type="#_x0000_t202" style="position:absolute;left:3070;top:8120;width:1070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培训效果</w:t>
                              </w: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评估</w:t>
                              </w:r>
                            </w:p>
                          </w:txbxContent>
                        </v:textbox>
                      </v:shape>
                      <v:group id="Group 56" o:spid="_x0000_s1539" style="position:absolute;left:365;top:9056;width:1615;height:624" coordsize="1800,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TpD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1oYz4QjI/S8AAAD//wMAUEsBAi0AFAAGAAgAAAAhANvh9svuAAAAhQEAABMAAAAAAAAAAAAA&#10;AAAAAAAAAFtDb250ZW50X1R5cGVzXS54bWxQSwECLQAUAAYACAAAACEAWvQsW78AAAAVAQAACwAA&#10;AAAAAAAAAAAAAAAfAQAAX3JlbHMvLnJlbHNQSwECLQAUAAYACAAAACEArj06Q8MAAADcAAAADwAA&#10;AAAAAAAAAAAAAAAHAgAAZHJzL2Rvd25yZXYueG1sUEsFBgAAAAADAAMAtwAAAPcCAAAAAA==&#10;">
                        <v:shape id="AutoShape 57" o:spid="_x0000_s1540" type="#_x0000_t115" style="position:absolute;width:180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"/>
                        <v:shape id="Text Box 58" o:spid="_x0000_s1541" type="#_x0000_t202" style="position:absolute;left:180;top:312;width:12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" stroked="f">
                          <v:textbox inset="0,0,0,0">
                            <w:txbxContent>
                              <w:p w:rsidR="00F302C3" w:rsidRDefault="00F302C3" w:rsidP="00F302C3">
                                <w:pPr>
                                  <w:jc w:val="center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培训评估表</w:t>
                                </w:r>
                              </w:p>
                            </w:txbxContent>
                          </v:textbox>
                        </v:shape>
                      </v:group>
                      <v:line id="Line 59" o:spid="_x0000_s1542" style="position:absolute;visibility:visible;mso-wrap-style:square" from="3425,8744" to="3425,9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"/>
                      <v:line id="Line 60" o:spid="_x0000_s1543" style="position:absolute;flip:x;visibility:visible;mso-wrap-style:square" from="1985,9212" to="3425,9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">
                        <v:stroke endarrow="block"/>
                      </v:line>
                      <v:shape id="Text Box 61" o:spid="_x0000_s1544" type="#_x0000_t202" style="position:absolute;left:3060;top:9516;width:1070;height: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记录</w:t>
                              </w: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培训档案</w:t>
                              </w:r>
                            </w:p>
                          </w:txbxContent>
                        </v:textbox>
                      </v:shape>
                      <v:shape id="AutoShape 62" o:spid="_x0000_s1545" type="#_x0000_t13" style="position:absolute;left:4145;top:9680;width:37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" fillcolor="silver"/>
                      <v:shape id="Text Box 63" o:spid="_x0000_s1546" type="#_x0000_t202" style="position:absolute;left:7925;top:9680;width:119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档案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档案</w:t>
                                </w:r>
                              </w:hyperlink>
                            </w:p>
                          </w:txbxContent>
                        </v:textbox>
                      </v:shape>
                      <v:line id="Line 64" o:spid="_x0000_s1547" style="position:absolute;visibility:visible;mso-wrap-style:square" from="3965,6716" to="3965,7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">
                        <v:stroke endarrow="block"/>
                      </v:line>
                      <v:shape id="Text Box 65" o:spid="_x0000_s1548" type="#_x0000_t202" style="position:absolute;left:3065;top:7184;width:19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培训测试</w:t>
                              </w:r>
                            </w:p>
                          </w:txbxContent>
                        </v:textbox>
                      </v:shape>
                      <v:shape id="Text Box 66" o:spid="_x0000_s1549" type="#_x0000_t202" style="position:absolute;left:5;top:7184;width:7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" filled="f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参加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考试</w:t>
                              </w:r>
                            </w:p>
                          </w:txbxContent>
                        </v:textbox>
                      </v:shape>
                      <v:line id="Line 67" o:spid="_x0000_s1550" style="position:absolute;flip:x;visibility:visible;mso-wrap-style:square" from="720,7332" to="3060,7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">
                        <v:stroke endarrow="block"/>
                      </v:line>
                      <v:line id="Line 68" o:spid="_x0000_s1551" style="position:absolute;flip:x;visibility:visible;mso-wrap-style:square" from="3600,7496" to="3605,81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">
                        <v:stroke endarrow="block"/>
                      </v:line>
                      <v:shape id="Text Box 69" o:spid="_x0000_s1552" type="#_x0000_t202" style="position:absolute;left:2880;top:8892;width:54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近期</w:t>
                              </w:r>
                            </w:p>
                          </w:txbxContent>
                        </v:textbox>
                      </v:shape>
                      <v:shape id="Text Box 70" o:spid="_x0000_s1553" type="#_x0000_t202" style="position:absolute;left:4320;top:8580;width:54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远期</w:t>
                              </w:r>
                            </w:p>
                          </w:txbxContent>
                        </v:textbox>
                      </v:shape>
                      <v:shape id="AutoShape 71" o:spid="_x0000_s1554" type="#_x0000_t13" style="position:absolute;left:4145;top:8276;width:3775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" fillcolor="silver"/>
                      <v:shape id="Text Box 72" o:spid="_x0000_s1555" type="#_x0000_t202" style="position:absolute;left:7925;top:8276;width:1190;height: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评估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绩效评估</w:t>
                                </w:r>
                              </w:hyperlink>
                            </w:p>
                          </w:txbxContent>
                        </v:textbox>
                      </v:shape>
                      <v:line id="Line 73" o:spid="_x0000_s1556" style="position:absolute;visibility:visible;mso-wrap-style:square" from="1260,9672" to="1260,9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"/>
                      <v:line id="Line 74" o:spid="_x0000_s1557" style="position:absolute;visibility:visible;mso-wrap-style:square" from="1260,9828" to="3060,9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">
                        <v:stroke endarrow="block"/>
                      </v:line>
                    </v:group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1455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3225" w:type="dxa"/>
            <w:gridSpan w:val="3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26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</w:tr>
    </w:tbl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555"/>
        <w:gridCol w:w="1065"/>
        <w:gridCol w:w="2340"/>
        <w:gridCol w:w="180"/>
        <w:gridCol w:w="1260"/>
        <w:gridCol w:w="660"/>
        <w:gridCol w:w="960"/>
        <w:gridCol w:w="764"/>
        <w:gridCol w:w="316"/>
      </w:tblGrid>
      <w:tr w:rsidR="00F302C3" w:rsidTr="00F302C3">
        <w:trPr>
          <w:gridAfter w:val="1"/>
          <w:wAfter w:w="316" w:type="dxa"/>
        </w:trPr>
        <w:tc>
          <w:tcPr>
            <w:tcW w:w="9044" w:type="dxa"/>
            <w:gridSpan w:val="9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left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劳动合同</w:t>
            </w:r>
          </w:p>
        </w:tc>
      </w:tr>
      <w:tr w:rsidR="00F302C3" w:rsidTr="00F302C3">
        <w:trPr>
          <w:gridAfter w:val="1"/>
          <w:wAfter w:w="316" w:type="dxa"/>
        </w:trPr>
        <w:tc>
          <w:tcPr>
            <w:tcW w:w="1815" w:type="dxa"/>
            <w:gridSpan w:val="2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3405" w:type="dxa"/>
            <w:gridSpan w:val="2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2100" w:type="dxa"/>
            <w:gridSpan w:val="3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法</w:t>
            </w:r>
            <w:proofErr w:type="gramStart"/>
            <w:r>
              <w:rPr>
                <w:rFonts w:hint="eastAsia" w:ascii="SimHei" w:hAnsi="SimHei" w:eastAsia="黑体"/>
                <w:b/>
              </w:rPr>
              <w:t>务</w:t>
            </w:r>
            <w:proofErr w:type="gramEnd"/>
            <w:r>
              <w:rPr>
                <w:rFonts w:hint="eastAsia" w:ascii="SimHei" w:hAnsi="SimHei" w:eastAsia="黑体"/>
                <w:b/>
              </w:rPr>
              <w:t>部</w:t>
            </w:r>
          </w:p>
        </w:tc>
        <w:tc>
          <w:tcPr>
            <w:tcW w:w="1724" w:type="dxa"/>
            <w:gridSpan w:val="2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备注</w:t>
            </w:r>
          </w:p>
        </w:tc>
      </w:tr>
      <w:tr w:rsidR="00F302C3" w:rsidTr="00F302C3">
        <w:trPr>
          <w:gridAfter w:val="1"/>
          <w:wAfter w:w="316" w:type="dxa"/>
          <w:trHeight w:val="13080"/>
        </w:trPr>
        <w:tc>
          <w:tcPr>
            <w:tcW w:w="1815" w:type="dxa"/>
            <w:gridSpan w:val="2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9328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7642225</wp:posOffset>
                      </wp:positionV>
                      <wp:extent cx="682625" cy="297180"/>
                      <wp:effectExtent l="11430" t="12700" r="10795" b="13970"/>
                      <wp:wrapNone/>
                      <wp:docPr id="453" name="矩形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签名确认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53" o:spid="_x0000_s1558" style="position:absolute;margin-left:12pt;margin-top:601.75pt;width:53.75pt;height:23.4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签名确认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7280" behindDoc="0" locked="0" layoutInCell="1" allowOverlap="1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6551295</wp:posOffset>
                      </wp:positionV>
                      <wp:extent cx="1714500" cy="635"/>
                      <wp:effectExtent l="20955" t="55245" r="7620" b="58420"/>
                      <wp:wrapNone/>
                      <wp:docPr id="452" name="直接连接符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14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CDECA3" id="直接连接符 452" o:spid="_x0000_s1026" style="position:absolute;left:0;text-align:left;flip:x;z-index:25225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75pt,515.85pt" to="147.75pt,5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6256" behindDoc="0" locked="0" layoutInCell="1" allowOverlap="1">
                      <wp:simplePos x="0" y="0"/>
                      <wp:positionH relativeFrom="column">
                        <wp:posOffset>158750</wp:posOffset>
                      </wp:positionH>
                      <wp:positionV relativeFrom="paragraph">
                        <wp:posOffset>5640070</wp:posOffset>
                      </wp:positionV>
                      <wp:extent cx="1714500" cy="635"/>
                      <wp:effectExtent l="17780" t="58420" r="10795" b="55245"/>
                      <wp:wrapNone/>
                      <wp:docPr id="451" name="直接连接符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714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DEB1B4" id="直接连接符 451" o:spid="_x0000_s1026" style="position:absolute;left:0;text-align:left;flip:x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5pt,444.1pt" to="147.5pt,4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>
                      <wp:simplePos x="0" y="0"/>
                      <wp:positionH relativeFrom="column">
                        <wp:posOffset>956945</wp:posOffset>
                      </wp:positionH>
                      <wp:positionV relativeFrom="paragraph">
                        <wp:posOffset>4538345</wp:posOffset>
                      </wp:positionV>
                      <wp:extent cx="571500" cy="635"/>
                      <wp:effectExtent l="15875" t="52070" r="12700" b="61595"/>
                      <wp:wrapNone/>
                      <wp:docPr id="450" name="直接连接符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A25421" id="直接连接符 450" o:spid="_x0000_s1026" style="position:absolute;left:0;text-align:left;flip:x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5pt,357.35pt" to="120.35pt,35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3052445</wp:posOffset>
                      </wp:positionV>
                      <wp:extent cx="800100" cy="297180"/>
                      <wp:effectExtent l="9525" t="13970" r="9525" b="12700"/>
                      <wp:wrapNone/>
                      <wp:docPr id="449" name="矩形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亲笔签名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49" o:spid="_x0000_s1559" style="position:absolute;margin-left:3.6pt;margin-top:240.35pt;width:63pt;height:23.4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亲笔签名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3348990</wp:posOffset>
                      </wp:positionV>
                      <wp:extent cx="3175" cy="3183890"/>
                      <wp:effectExtent l="57150" t="15240" r="53975" b="10795"/>
                      <wp:wrapNone/>
                      <wp:docPr id="448" name="直接连接符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75" cy="31838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E4C50" id="直接连接符 448" o:spid="_x0000_s1026" style="position:absolute;left:0;text-align:left;flip:y;z-index:25223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263.7pt" to="12.85pt,5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>
                      <wp:simplePos x="0" y="0"/>
                      <wp:positionH relativeFrom="column">
                        <wp:posOffset>850900</wp:posOffset>
                      </wp:positionH>
                      <wp:positionV relativeFrom="paragraph">
                        <wp:posOffset>7837805</wp:posOffset>
                      </wp:positionV>
                      <wp:extent cx="1485900" cy="635"/>
                      <wp:effectExtent l="14605" t="55880" r="13970" b="57785"/>
                      <wp:wrapNone/>
                      <wp:docPr id="447" name="直接连接符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85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D7C024" id="直接连接符 447" o:spid="_x0000_s1026" style="position:absolute;left:0;text-align:left;flip:x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pt,617.15pt" to="184pt,6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6946265</wp:posOffset>
                      </wp:positionV>
                      <wp:extent cx="1025525" cy="593090"/>
                      <wp:effectExtent l="5080" t="12065" r="7620" b="13970"/>
                      <wp:wrapNone/>
                      <wp:docPr id="446" name="流程图: 接点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59309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劳动合同解除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终止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接点 446" o:spid="_x0000_s1560" type="#_x0000_t120" style="position:absolute;margin-left:40pt;margin-top:546.95pt;width:80.75pt;height:46.7pt;z-index:25222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劳动合同解除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终止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7584" behindDoc="0" locked="0" layoutInCell="1" allowOverlap="1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5956935</wp:posOffset>
                      </wp:positionV>
                      <wp:extent cx="914400" cy="488950"/>
                      <wp:effectExtent l="11430" t="13335" r="7620" b="12065"/>
                      <wp:wrapNone/>
                      <wp:docPr id="445" name="流程图: 接点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8895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劳动合同续订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接点 445" o:spid="_x0000_s1561" type="#_x0000_t120" style="position:absolute;margin-left:39.75pt;margin-top:469.05pt;width:1in;height:38.5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劳动合同续订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5045710</wp:posOffset>
                      </wp:positionV>
                      <wp:extent cx="911225" cy="494030"/>
                      <wp:effectExtent l="8255" t="6985" r="13970" b="13335"/>
                      <wp:wrapNone/>
                      <wp:docPr id="444" name="流程图: 接点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49403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劳动合同变更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接点 444" o:spid="_x0000_s1562" type="#_x0000_t120" style="position:absolute;margin-left:39.5pt;margin-top:397.3pt;width:71.75pt;height:38.9pt;z-index:25222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劳动合同变更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348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4335145</wp:posOffset>
                      </wp:positionV>
                      <wp:extent cx="682625" cy="297180"/>
                      <wp:effectExtent l="9525" t="10795" r="12700" b="6350"/>
                      <wp:wrapNone/>
                      <wp:docPr id="443" name="矩形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个人留存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43" o:spid="_x0000_s1563" style="position:absolute;margin-left:21.6pt;margin-top:341.35pt;width:53.75pt;height:23.4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个人留存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9392" behindDoc="0" locked="0" layoutInCell="1" allowOverlap="1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3349625</wp:posOffset>
                      </wp:positionV>
                      <wp:extent cx="3175" cy="396240"/>
                      <wp:effectExtent l="6985" t="6350" r="8890" b="6985"/>
                      <wp:wrapNone/>
                      <wp:docPr id="442" name="直接连接符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7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AF042" id="直接连接符 442" o:spid="_x0000_s1026" style="position:absolute;left:0;text-align:lef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pt,263.75pt" to="57.65pt,2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3151505</wp:posOffset>
                      </wp:positionV>
                      <wp:extent cx="342900" cy="635"/>
                      <wp:effectExtent l="15875" t="55880" r="12700" b="57785"/>
                      <wp:wrapNone/>
                      <wp:docPr id="441" name="直接连接符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307006" id="直接连接符 441" o:spid="_x0000_s1026" style="position:absolute;left:0;text-align:left;flip:x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35pt,248.15pt" to="93.35pt,2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3405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4208" behindDoc="0" locked="0" layoutInCell="1" allowOverlap="1">
                      <wp:simplePos x="0" y="0"/>
                      <wp:positionH relativeFrom="column">
                        <wp:posOffset>378460</wp:posOffset>
                      </wp:positionH>
                      <wp:positionV relativeFrom="paragraph">
                        <wp:posOffset>7047865</wp:posOffset>
                      </wp:positionV>
                      <wp:extent cx="3048635" cy="216535"/>
                      <wp:effectExtent l="46990" t="18415" r="9525" b="12700"/>
                      <wp:wrapNone/>
                      <wp:docPr id="440" name="箭头: 左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635" cy="21653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5197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1DA002" id="箭头: 左 440" o:spid="_x0000_s1026" type="#_x0000_t66" style="position:absolute;left:0;text-align:left;margin-left:29.8pt;margin-top:554.95pt;width:240.05pt;height:17.05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5956300</wp:posOffset>
                      </wp:positionV>
                      <wp:extent cx="3289935" cy="217170"/>
                      <wp:effectExtent l="43815" t="12700" r="9525" b="17780"/>
                      <wp:wrapNone/>
                      <wp:docPr id="439" name="箭头: 左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935" cy="21717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7872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25AF4E" id="箭头: 左 439" o:spid="_x0000_s1026" type="#_x0000_t66" style="position:absolute;left:0;text-align:left;margin-left:12.3pt;margin-top:469pt;width:259.05pt;height:17.1pt;z-index:25225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5047615</wp:posOffset>
                      </wp:positionV>
                      <wp:extent cx="3291840" cy="216535"/>
                      <wp:effectExtent l="41275" t="18415" r="10160" b="12700"/>
                      <wp:wrapNone/>
                      <wp:docPr id="438" name="箭头: 左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1840" cy="21653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8005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5846DE" id="箭头: 左 438" o:spid="_x0000_s1026" type="#_x0000_t66" style="position:absolute;left:0;text-align:left;margin-left:12.1pt;margin-top:397.45pt;width:259.2pt;height:17.05pt;z-index:25224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>
                      <wp:simplePos x="0" y="0"/>
                      <wp:positionH relativeFrom="column">
                        <wp:posOffset>1064895</wp:posOffset>
                      </wp:positionH>
                      <wp:positionV relativeFrom="paragraph">
                        <wp:posOffset>4055745</wp:posOffset>
                      </wp:positionV>
                      <wp:extent cx="1237615" cy="635"/>
                      <wp:effectExtent l="19050" t="55245" r="10160" b="58420"/>
                      <wp:wrapNone/>
                      <wp:docPr id="437" name="直接连接符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3761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11548" id="直接连接符 437" o:spid="_x0000_s1026" style="position:absolute;left:0;text-align:left;flip:x y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85pt,319.35pt" to="181.3pt,3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>
                      <wp:simplePos x="0" y="0"/>
                      <wp:positionH relativeFrom="column">
                        <wp:posOffset>379730</wp:posOffset>
                      </wp:positionH>
                      <wp:positionV relativeFrom="paragraph">
                        <wp:posOffset>81280</wp:posOffset>
                      </wp:positionV>
                      <wp:extent cx="3027680" cy="211455"/>
                      <wp:effectExtent l="48260" t="14605" r="10160" b="12065"/>
                      <wp:wrapNone/>
                      <wp:docPr id="436" name="箭头: 左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27680" cy="211455"/>
                              </a:xfrm>
                              <a:prstGeom prst="leftArrow">
                                <a:avLst>
                                  <a:gd name="adj1" fmla="val 50000"/>
                                  <a:gd name="adj2" fmla="val 35795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5C1E9" id="箭头: 左 436" o:spid="_x0000_s1026" type="#_x0000_t66" style="position:absolute;left:0;text-align:left;margin-left:29.9pt;margin-top:6.4pt;width:238.4pt;height:16.6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2400" behindDoc="0" locked="0" layoutInCell="1" allowOverlap="1">
                      <wp:simplePos x="0" y="0"/>
                      <wp:positionH relativeFrom="column">
                        <wp:posOffset>1868170</wp:posOffset>
                      </wp:positionH>
                      <wp:positionV relativeFrom="paragraph">
                        <wp:posOffset>4629785</wp:posOffset>
                      </wp:positionV>
                      <wp:extent cx="635" cy="3190240"/>
                      <wp:effectExtent l="60325" t="19685" r="53340" b="9525"/>
                      <wp:wrapNone/>
                      <wp:docPr id="435" name="直接连接符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635" cy="3190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BCA7B" id="直接连接符 435" o:spid="_x0000_s1026" style="position:absolute;left:0;text-align:left;flip:x y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7.1pt,364.55pt" to="147.15pt,6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1376" behindDoc="0" locked="0" layoutInCell="1" allowOverlap="1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7836535</wp:posOffset>
                      </wp:positionV>
                      <wp:extent cx="571500" cy="635"/>
                      <wp:effectExtent l="11430" t="6985" r="7620" b="11430"/>
                      <wp:wrapNone/>
                      <wp:docPr id="434" name="直接连接符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B253F" id="直接连接符 434" o:spid="_x0000_s1026" style="position:absolute;left:0;text-align:lef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17.05pt" to="147pt,6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0352" behindDoc="0" locked="0" layoutInCell="1" allowOverlap="1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7638415</wp:posOffset>
                      </wp:positionV>
                      <wp:extent cx="635" cy="198120"/>
                      <wp:effectExtent l="11430" t="8890" r="6985" b="12065"/>
                      <wp:wrapNone/>
                      <wp:docPr id="433" name="直接连接符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54723C" id="直接连接符 433" o:spid="_x0000_s1026" style="position:absolute;left:0;text-align:lef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601.45pt" to="102.05pt,6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0XBMwIAADg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8304" behindDoc="0" locked="0" layoutInCell="1" allowOverlap="1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7440295</wp:posOffset>
                      </wp:positionV>
                      <wp:extent cx="460375" cy="1270"/>
                      <wp:effectExtent l="11430" t="58420" r="23495" b="54610"/>
                      <wp:wrapNone/>
                      <wp:docPr id="432" name="直接连接符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6037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E92F99" id="直接连接符 432" o:spid="_x0000_s1026" style="position:absolute;left:0;text-align:lef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pt,585.85pt" to="57.25pt,58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5232" behindDoc="0" locked="0" layoutInCell="1" allowOverlap="1">
                      <wp:simplePos x="0" y="0"/>
                      <wp:positionH relativeFrom="column">
                        <wp:posOffset>1179195</wp:posOffset>
                      </wp:positionH>
                      <wp:positionV relativeFrom="paragraph">
                        <wp:posOffset>7621905</wp:posOffset>
                      </wp:positionV>
                      <wp:extent cx="3175" cy="198755"/>
                      <wp:effectExtent l="9525" t="11430" r="6350" b="8890"/>
                      <wp:wrapNone/>
                      <wp:docPr id="431" name="直接连接符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987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E196C1" id="直接连接符 431" o:spid="_x0000_s1026" style="position:absolute;left:0;text-align:left;flip:x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85pt,600.15pt" to="93.1pt,6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2160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6353175</wp:posOffset>
                      </wp:positionV>
                      <wp:extent cx="571500" cy="635"/>
                      <wp:effectExtent l="11430" t="57150" r="17145" b="56515"/>
                      <wp:wrapNone/>
                      <wp:docPr id="430" name="直接连接符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35BA09" id="直接连接符 430" o:spid="_x0000_s1026" style="position:absolute;left:0;text-align:left;z-index:25225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500.25pt" to="57pt,5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4531995</wp:posOffset>
                      </wp:positionV>
                      <wp:extent cx="457200" cy="635"/>
                      <wp:effectExtent l="6350" t="55245" r="22225" b="58420"/>
                      <wp:wrapNone/>
                      <wp:docPr id="429" name="直接连接符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DBED4A" id="直接连接符 429" o:spid="_x0000_s1026" style="position:absolute;left:0;text-align:left;flip:y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6pt,356.85pt" to="74.6pt,3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4142105</wp:posOffset>
                      </wp:positionV>
                      <wp:extent cx="635" cy="396240"/>
                      <wp:effectExtent l="13970" t="8255" r="13970" b="5080"/>
                      <wp:wrapNone/>
                      <wp:docPr id="428" name="直接连接符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F4CFD" id="直接连接符 428" o:spid="_x0000_s1026" style="position:absolute;left:0;text-align:lef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45pt,326.15pt" to="38.5pt,3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3968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4142105</wp:posOffset>
                      </wp:positionV>
                      <wp:extent cx="635" cy="396240"/>
                      <wp:effectExtent l="6350" t="8255" r="12065" b="5080"/>
                      <wp:wrapNone/>
                      <wp:docPr id="427" name="直接连接符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51B13C" id="直接连接符 427" o:spid="_x0000_s1026" style="position:absolute;left:0;text-align:lef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pt,326.15pt" to="29.65pt,35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3844925</wp:posOffset>
                      </wp:positionV>
                      <wp:extent cx="1026795" cy="297180"/>
                      <wp:effectExtent l="13970" t="6350" r="6985" b="10795"/>
                      <wp:wrapNone/>
                      <wp:docPr id="426" name="矩形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79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一式两份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26" o:spid="_x0000_s1564" style="position:absolute;margin-left:2.45pt;margin-top:302.75pt;width:80.85pt;height:23.4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一式两份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9872" behindDoc="0" locked="0" layoutInCell="1" allowOverlap="1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179705</wp:posOffset>
                      </wp:positionV>
                      <wp:extent cx="635" cy="594360"/>
                      <wp:effectExtent l="53975" t="8255" r="59690" b="16510"/>
                      <wp:wrapNone/>
                      <wp:docPr id="425" name="直接连接符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5943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10C3E8" id="直接连接符 425" o:spid="_x0000_s1026" style="position:absolute;left:0;text-align:lef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6pt,14.15pt" to="29.6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5776" behindDoc="0" locked="0" layoutInCell="1" allowOverlap="1">
                      <wp:simplePos x="0" y="0"/>
                      <wp:positionH relativeFrom="column">
                        <wp:posOffset>1982470</wp:posOffset>
                      </wp:positionH>
                      <wp:positionV relativeFrom="paragraph">
                        <wp:posOffset>4434840</wp:posOffset>
                      </wp:positionV>
                      <wp:extent cx="1828800" cy="215265"/>
                      <wp:effectExtent l="12700" t="15240" r="34925" b="7620"/>
                      <wp:wrapNone/>
                      <wp:docPr id="424" name="箭头: 右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1526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1238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FFC96B" id="箭头: 右 424" o:spid="_x0000_s1026" type="#_x0000_t13" style="position:absolute;left:0;text-align:left;margin-left:156.1pt;margin-top:349.2pt;width:2in;height:16.9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5443220</wp:posOffset>
                      </wp:positionV>
                      <wp:extent cx="571500" cy="635"/>
                      <wp:effectExtent l="11430" t="52070" r="17145" b="61595"/>
                      <wp:wrapNone/>
                      <wp:docPr id="423" name="直接连接符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CEB111" id="直接连接符 423" o:spid="_x0000_s1026" style="position:absolute;left:0;text-align:left;z-index:25223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428.6pt" to="57pt,42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1680" behindDoc="0" locked="0" layoutInCell="1" allowOverlap="1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7342505</wp:posOffset>
                      </wp:positionV>
                      <wp:extent cx="914400" cy="295910"/>
                      <wp:effectExtent l="5080" t="8255" r="13970" b="10160"/>
                      <wp:wrapNone/>
                      <wp:docPr id="422" name="流程图: 文档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591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人事通知单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422" o:spid="_x0000_s1565" type="#_x0000_t114" style="position:absolute;margin-left:57.25pt;margin-top:578.15pt;width:1in;height:23.3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人事通知单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6252845</wp:posOffset>
                      </wp:positionV>
                      <wp:extent cx="914400" cy="495300"/>
                      <wp:effectExtent l="11430" t="13970" r="7620" b="5080"/>
                      <wp:wrapNone/>
                      <wp:docPr id="421" name="流程图: 文档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953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劳动合同续订书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421" o:spid="_x0000_s1566" type="#_x0000_t114" style="position:absolute;margin-left:57pt;margin-top:492.35pt;width:1in;height:39pt;z-index:25223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劳动合同续订书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>
                      <wp:simplePos x="0" y="0"/>
                      <wp:positionH relativeFrom="column">
                        <wp:posOffset>727075</wp:posOffset>
                      </wp:positionH>
                      <wp:positionV relativeFrom="paragraph">
                        <wp:posOffset>5345430</wp:posOffset>
                      </wp:positionV>
                      <wp:extent cx="1025525" cy="394970"/>
                      <wp:effectExtent l="5080" t="11430" r="7620" b="12700"/>
                      <wp:wrapNone/>
                      <wp:docPr id="420" name="矩形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5525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制作变更协议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20" o:spid="_x0000_s1567" style="position:absolute;margin-left:57.25pt;margin-top:420.9pt;width:80.75pt;height:31.1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制作变更协议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4244975</wp:posOffset>
                      </wp:positionV>
                      <wp:extent cx="1035050" cy="487680"/>
                      <wp:effectExtent l="6350" t="6350" r="6350" b="10795"/>
                      <wp:wrapNone/>
                      <wp:docPr id="419" name="流程图: 磁盘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5050" cy="48768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存挡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磁盘 419" o:spid="_x0000_s1568" type="#_x0000_t132" style="position:absolute;margin-left:74.6pt;margin-top:334.25pt;width:81.5pt;height:38.4pt;z-index:25222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存挡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>
                      <wp:simplePos x="0" y="0"/>
                      <wp:positionH relativeFrom="column">
                        <wp:posOffset>488315</wp:posOffset>
                      </wp:positionH>
                      <wp:positionV relativeFrom="paragraph">
                        <wp:posOffset>2953385</wp:posOffset>
                      </wp:positionV>
                      <wp:extent cx="228600" cy="635"/>
                      <wp:effectExtent l="13970" t="10160" r="5080" b="8255"/>
                      <wp:wrapNone/>
                      <wp:docPr id="418" name="直接连接符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85D52B" id="直接连接符 418" o:spid="_x0000_s1026" style="position:absolute;left:0;text-align:lef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45pt,232.55pt" to="56.45pt,2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3250565</wp:posOffset>
                      </wp:positionV>
                      <wp:extent cx="914400" cy="297180"/>
                      <wp:effectExtent l="13970" t="12065" r="5080" b="5080"/>
                      <wp:wrapNone/>
                      <wp:docPr id="417" name="流程图: 文档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71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其他协议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417" o:spid="_x0000_s1569" type="#_x0000_t114" style="position:absolute;margin-left:56.45pt;margin-top:255.95pt;width:1in;height:23.4pt;z-index:25222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其他协议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3349625</wp:posOffset>
                      </wp:positionV>
                      <wp:extent cx="228600" cy="635"/>
                      <wp:effectExtent l="6350" t="6350" r="12700" b="12065"/>
                      <wp:wrapNone/>
                      <wp:docPr id="416" name="直接连接符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793DEA" id="直接连接符 416" o:spid="_x0000_s1026" style="position:absolute;left:0;text-align:lef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6pt,263.75pt" to="56.6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xZGMQIAADgEAAAOAAAAZHJzL2Uyb0RvYy54bWysU82O0zAQviPxDpbv3STdtLRR0xVqWi4L&#10;VNrlAVzbaSwc27LdphXiFXgBJG5w4sidt2F5DMbuj7Z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>
                      <wp:simplePos x="0" y="0"/>
                      <wp:positionH relativeFrom="column">
                        <wp:posOffset>490220</wp:posOffset>
                      </wp:positionH>
                      <wp:positionV relativeFrom="paragraph">
                        <wp:posOffset>2557145</wp:posOffset>
                      </wp:positionV>
                      <wp:extent cx="228600" cy="635"/>
                      <wp:effectExtent l="6350" t="13970" r="12700" b="13970"/>
                      <wp:wrapNone/>
                      <wp:docPr id="415" name="直接连接符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060671" id="直接连接符 415" o:spid="_x0000_s1026" style="position:absolute;left:0;text-align:lef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6pt,201.35pt" to="56.6pt,2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MRmMgIAADg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5296" behindDoc="0" locked="0" layoutInCell="1" allowOverlap="1">
                      <wp:simplePos x="0" y="0"/>
                      <wp:positionH relativeFrom="column">
                        <wp:posOffset>491490</wp:posOffset>
                      </wp:positionH>
                      <wp:positionV relativeFrom="paragraph">
                        <wp:posOffset>2556510</wp:posOffset>
                      </wp:positionV>
                      <wp:extent cx="5080" cy="805815"/>
                      <wp:effectExtent l="7620" t="13335" r="6350" b="9525"/>
                      <wp:wrapNone/>
                      <wp:docPr id="414" name="直接连接符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8058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1B0F2" id="直接连接符 414" o:spid="_x0000_s1026" style="position:absolute;left:0;text-align:lef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7pt,201.3pt" to="39.1pt,26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2854325</wp:posOffset>
                      </wp:positionV>
                      <wp:extent cx="114300" cy="635"/>
                      <wp:effectExtent l="13970" t="6350" r="5080" b="12065"/>
                      <wp:wrapNone/>
                      <wp:docPr id="413" name="直接连接符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D26A6E" id="直接连接符 413" o:spid="_x0000_s1026" style="position:absolute;left:0;text-align:lef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45pt,224.75pt" to="38.45pt,2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>
                      <wp:simplePos x="0" y="0"/>
                      <wp:positionH relativeFrom="column">
                        <wp:posOffset>261620</wp:posOffset>
                      </wp:positionH>
                      <wp:positionV relativeFrom="paragraph">
                        <wp:posOffset>2359025</wp:posOffset>
                      </wp:positionV>
                      <wp:extent cx="635" cy="198120"/>
                      <wp:effectExtent l="53975" t="6350" r="59690" b="14605"/>
                      <wp:wrapNone/>
                      <wp:docPr id="412" name="直接连接符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F027CA" id="直接连接符 412" o:spid="_x0000_s1026" style="position:absolute;left:0;text-align:lef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6pt,185.75pt" to="20.6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>
                      <wp:simplePos x="0" y="0"/>
                      <wp:positionH relativeFrom="column">
                        <wp:posOffset>604520</wp:posOffset>
                      </wp:positionH>
                      <wp:positionV relativeFrom="paragraph">
                        <wp:posOffset>1764665</wp:posOffset>
                      </wp:positionV>
                      <wp:extent cx="635" cy="297180"/>
                      <wp:effectExtent l="53975" t="12065" r="59690" b="14605"/>
                      <wp:wrapNone/>
                      <wp:docPr id="411" name="直接连接符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6DD184" id="直接连接符 411" o:spid="_x0000_s1026" style="position:absolute;left:0;text-align:lef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6pt,138.95pt" to="47.65pt,1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1200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1764665</wp:posOffset>
                      </wp:positionV>
                      <wp:extent cx="342900" cy="635"/>
                      <wp:effectExtent l="6350" t="12065" r="12700" b="6350"/>
                      <wp:wrapNone/>
                      <wp:docPr id="410" name="直接连接符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F729B3" id="直接连接符 410" o:spid="_x0000_s1026" style="position:absolute;left:0;text-align:lef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6pt,138.95pt" to="101.6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10176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1467485</wp:posOffset>
                      </wp:positionV>
                      <wp:extent cx="342900" cy="635"/>
                      <wp:effectExtent l="6350" t="10160" r="12700" b="8255"/>
                      <wp:wrapNone/>
                      <wp:docPr id="409" name="直接连接符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6F3FF8" id="直接连接符 409" o:spid="_x0000_s1026" style="position:absolute;left:0;text-align:lef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6pt,115.55pt" to="101.6pt,1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9152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1071245</wp:posOffset>
                      </wp:positionV>
                      <wp:extent cx="342900" cy="635"/>
                      <wp:effectExtent l="6350" t="13970" r="12700" b="13970"/>
                      <wp:wrapNone/>
                      <wp:docPr id="408" name="直接连接符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B2AA1C" id="直接连接符 408" o:spid="_x0000_s1026" style="position:absolute;left:0;text-align:lef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6pt,84.35pt" to="101.6pt,8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8128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675005</wp:posOffset>
                      </wp:positionV>
                      <wp:extent cx="342900" cy="635"/>
                      <wp:effectExtent l="6350" t="8255" r="12700" b="10160"/>
                      <wp:wrapNone/>
                      <wp:docPr id="407" name="直接连接符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493D76" id="直接连接符 407" o:spid="_x0000_s1026" style="position:absolute;left:0;text-align:lef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6pt,53.15pt" to="101.6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7104" behindDoc="0" locked="0" layoutInCell="1" allowOverlap="1">
                      <wp:simplePos x="0" y="0"/>
                      <wp:positionH relativeFrom="column">
                        <wp:posOffset>947420</wp:posOffset>
                      </wp:positionH>
                      <wp:positionV relativeFrom="paragraph">
                        <wp:posOffset>675005</wp:posOffset>
                      </wp:positionV>
                      <wp:extent cx="635" cy="1089660"/>
                      <wp:effectExtent l="6350" t="8255" r="12065" b="6985"/>
                      <wp:wrapNone/>
                      <wp:docPr id="406" name="直接连接符 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0896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E8905" id="直接连接符 406" o:spid="_x0000_s1026" style="position:absolute;left:0;text-align:lef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.6pt,53.15pt" to="74.65pt,1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6080" behindDoc="0" locked="0" layoutInCell="1" allowOverlap="1">
                      <wp:simplePos x="0" y="0"/>
                      <wp:positionH relativeFrom="column">
                        <wp:posOffset>831215</wp:posOffset>
                      </wp:positionH>
                      <wp:positionV relativeFrom="paragraph">
                        <wp:posOffset>1269365</wp:posOffset>
                      </wp:positionV>
                      <wp:extent cx="116205" cy="635"/>
                      <wp:effectExtent l="13970" t="12065" r="12700" b="6350"/>
                      <wp:wrapNone/>
                      <wp:docPr id="405" name="直接连接符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20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346F6" id="直接连接符 405" o:spid="_x0000_s1026" style="position:absolute;left:0;text-align:lef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45pt,99.95pt" to="74.6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VeMQIAADg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5056" behindDoc="0" locked="0" layoutInCell="1" allowOverlap="1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1665605</wp:posOffset>
                      </wp:positionV>
                      <wp:extent cx="685800" cy="297180"/>
                      <wp:effectExtent l="6350" t="8255" r="12700" b="8890"/>
                      <wp:wrapNone/>
                      <wp:docPr id="404" name="矩形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其他人员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04" o:spid="_x0000_s1570" style="position:absolute;margin-left:101.6pt;margin-top:131.15pt;width:54pt;height:23.4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其他人员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4032" behindDoc="0" locked="0" layoutInCell="1" allowOverlap="1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1269365</wp:posOffset>
                      </wp:positionV>
                      <wp:extent cx="685800" cy="297180"/>
                      <wp:effectExtent l="6350" t="12065" r="12700" b="5080"/>
                      <wp:wrapNone/>
                      <wp:docPr id="403" name="矩形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临时人员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03" o:spid="_x0000_s1571" style="position:absolute;margin-left:101.6pt;margin-top:99.95pt;width:54pt;height:23.4pt;z-index:2522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临时人员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3008" behindDoc="0" locked="0" layoutInCell="1" allowOverlap="1">
                      <wp:simplePos x="0" y="0"/>
                      <wp:positionH relativeFrom="column">
                        <wp:posOffset>1290320</wp:posOffset>
                      </wp:positionH>
                      <wp:positionV relativeFrom="paragraph">
                        <wp:posOffset>873125</wp:posOffset>
                      </wp:positionV>
                      <wp:extent cx="685800" cy="297180"/>
                      <wp:effectExtent l="6350" t="6350" r="12700" b="10795"/>
                      <wp:wrapNone/>
                      <wp:docPr id="402" name="矩形 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退休人员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02" o:spid="_x0000_s1572" style="position:absolute;margin-left:101.6pt;margin-top:68.75pt;width:54pt;height:23.4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退休人员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1984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476885</wp:posOffset>
                      </wp:positionV>
                      <wp:extent cx="685800" cy="297180"/>
                      <wp:effectExtent l="12065" t="10160" r="6985" b="6985"/>
                      <wp:wrapNone/>
                      <wp:docPr id="401" name="矩形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合同制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01" o:spid="_x0000_s1573" style="position:absolute;margin-left:101.3pt;margin-top:37.55pt;width:54pt;height:23.4pt;z-index:25220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合同制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00960" behindDoc="0" locked="0" layoutInCell="1" allowOverlap="1">
                      <wp:simplePos x="0" y="0"/>
                      <wp:positionH relativeFrom="column">
                        <wp:posOffset>716915</wp:posOffset>
                      </wp:positionH>
                      <wp:positionV relativeFrom="paragraph">
                        <wp:posOffset>2854325</wp:posOffset>
                      </wp:positionV>
                      <wp:extent cx="1034415" cy="297180"/>
                      <wp:effectExtent l="13970" t="6350" r="8890" b="10795"/>
                      <wp:wrapNone/>
                      <wp:docPr id="400" name="流程图: 文档 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4415" cy="2971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劳务协议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400" o:spid="_x0000_s1574" type="#_x0000_t114" style="position:absolute;margin-left:56.45pt;margin-top:224.75pt;width:81.45pt;height:23.4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劳务协议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9936" behindDoc="0" locked="0" layoutInCell="1" allowOverlap="1">
                      <wp:simplePos x="0" y="0"/>
                      <wp:positionH relativeFrom="column">
                        <wp:posOffset>713105</wp:posOffset>
                      </wp:positionH>
                      <wp:positionV relativeFrom="paragraph">
                        <wp:posOffset>2458085</wp:posOffset>
                      </wp:positionV>
                      <wp:extent cx="914400" cy="297180"/>
                      <wp:effectExtent l="10160" t="10160" r="8890" b="6985"/>
                      <wp:wrapNone/>
                      <wp:docPr id="399" name="流程图: 文档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971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劳动合同书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399" o:spid="_x0000_s1575" type="#_x0000_t114" style="position:absolute;margin-left:56.15pt;margin-top:193.55pt;width:1in;height:23.4pt;z-index:25219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劳动合同书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8912" behindDoc="0" locked="0" layoutInCell="1" allowOverlap="1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2557145</wp:posOffset>
                      </wp:positionV>
                      <wp:extent cx="342900" cy="891540"/>
                      <wp:effectExtent l="11430" t="13970" r="7620" b="8890"/>
                      <wp:wrapNone/>
                      <wp:docPr id="398" name="矩形 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891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制作合同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98" o:spid="_x0000_s1576" style="position:absolute;margin-left:2.25pt;margin-top:201.35pt;width:27pt;height:70.2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制作合同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7888" behindDoc="0" locked="0" layoutInCell="1" allowOverlap="1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2061845</wp:posOffset>
                      </wp:positionV>
                      <wp:extent cx="1373505" cy="297180"/>
                      <wp:effectExtent l="6350" t="13970" r="10795" b="12700"/>
                      <wp:wrapNone/>
                      <wp:docPr id="397" name="矩形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350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确定合同编号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97" o:spid="_x0000_s1577" style="position:absolute;margin-left:2.6pt;margin-top:162.35pt;width:108.15pt;height:23.4pt;z-index:2521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确定合同编号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196864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774065</wp:posOffset>
                      </wp:positionV>
                      <wp:extent cx="798830" cy="990600"/>
                      <wp:effectExtent l="12065" t="12065" r="17780" b="6985"/>
                      <wp:wrapNone/>
                      <wp:docPr id="396" name="流程图: 准备 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8830" cy="99060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确定签署合同类别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准备 396" o:spid="_x0000_s1578" type="#_x0000_t117" style="position:absolute;margin-left:2.3pt;margin-top:60.95pt;width:62.9pt;height:78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">
                      <v:textbox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确定签署合同类别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00" w:type="dxa"/>
            <w:gridSpan w:val="3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3857625</wp:posOffset>
                      </wp:positionV>
                      <wp:extent cx="635" cy="198120"/>
                      <wp:effectExtent l="12700" t="9525" r="5715" b="11430"/>
                      <wp:wrapNone/>
                      <wp:docPr id="395" name="直接连接符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D16238" id="直接连接符 395" o:spid="_x0000_s1026" style="position:absolute;left:0;text-align:left;flip:y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85pt,303.75pt" to="12.9pt,3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3561080</wp:posOffset>
                      </wp:positionV>
                      <wp:extent cx="572135" cy="297180"/>
                      <wp:effectExtent l="9525" t="8255" r="8890" b="8890"/>
                      <wp:wrapNone/>
                      <wp:docPr id="394" name="矩形 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213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beforeLines="50" w:before="156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盖章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94" o:spid="_x0000_s1579" style="position:absolute;margin-left:-5.4pt;margin-top:280.4pt;width:45.05pt;height:23.4pt;z-index:25222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beforeLines="50" w:before="156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盖章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724" w:type="dxa"/>
            <w:gridSpan w:val="2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1840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7161530</wp:posOffset>
                      </wp:positionV>
                      <wp:extent cx="800100" cy="198120"/>
                      <wp:effectExtent l="9525" t="8255" r="9525" b="12700"/>
                      <wp:wrapNone/>
                      <wp:docPr id="393" name="文本框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岗位调整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岗位调整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93" o:spid="_x0000_s1580" type="#_x0000_t202" style="position:absolute;margin-left:-5.4pt;margin-top:563.9pt;width:63pt;height:15.6pt;z-index:25251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岗位调整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岗位调整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3184" behindDoc="0" locked="0" layoutInCell="1" allowOverlap="1">
                      <wp:simplePos x="0" y="0"/>
                      <wp:positionH relativeFrom="column">
                        <wp:posOffset>-60325</wp:posOffset>
                      </wp:positionH>
                      <wp:positionV relativeFrom="paragraph">
                        <wp:posOffset>6915150</wp:posOffset>
                      </wp:positionV>
                      <wp:extent cx="800100" cy="198120"/>
                      <wp:effectExtent l="8255" t="9525" r="10795" b="11430"/>
                      <wp:wrapNone/>
                      <wp:docPr id="392" name="文本框 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离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离职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92" o:spid="_x0000_s1581" type="#_x0000_t202" style="position:absolute;margin-left:-4.75pt;margin-top:544.5pt;width:63pt;height:15.6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离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离职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5974715</wp:posOffset>
                      </wp:positionV>
                      <wp:extent cx="800100" cy="198120"/>
                      <wp:effectExtent l="5080" t="12065" r="13970" b="8890"/>
                      <wp:wrapNone/>
                      <wp:docPr id="391" name="文本框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评估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绩效评估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91" o:spid="_x0000_s1582" type="#_x0000_t202" style="position:absolute;margin-left:-5pt;margin-top:470.45pt;width:63pt;height:15.6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评估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绩效评估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48064" behindDoc="0" locked="0" layoutInCell="1" allowOverlap="1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5064760</wp:posOffset>
                      </wp:positionV>
                      <wp:extent cx="800100" cy="198120"/>
                      <wp:effectExtent l="5080" t="6985" r="13970" b="13970"/>
                      <wp:wrapNone/>
                      <wp:docPr id="390" name="文本框 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岗位调整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岗位调整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90" o:spid="_x0000_s1583" type="#_x0000_t202" style="position:absolute;margin-left:-5pt;margin-top:398.8pt;width:63pt;height:15.6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岗位调整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岗位调整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93345</wp:posOffset>
                      </wp:positionV>
                      <wp:extent cx="800100" cy="198120"/>
                      <wp:effectExtent l="12700" t="7620" r="6350" b="13335"/>
                      <wp:wrapNone/>
                      <wp:docPr id="389" name="文本框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入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入职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89" o:spid="_x0000_s1584" type="#_x0000_t202" style="position:absolute;margin-left:-5.15pt;margin-top:7.35pt;width:63pt;height:15.6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入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入职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>
                      <wp:simplePos x="0" y="0"/>
                      <wp:positionH relativeFrom="column">
                        <wp:posOffset>-66040</wp:posOffset>
                      </wp:positionH>
                      <wp:positionV relativeFrom="paragraph">
                        <wp:posOffset>4458335</wp:posOffset>
                      </wp:positionV>
                      <wp:extent cx="800100" cy="198120"/>
                      <wp:effectExtent l="12065" t="10160" r="6985" b="10795"/>
                      <wp:wrapNone/>
                      <wp:docPr id="388" name="文本框 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88" o:spid="_x0000_s1585" type="#_x0000_t202" style="position:absolute;margin-left:-5.2pt;margin-top:351.05pt;width:63pt;height:15.6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F302C3" w:rsidTr="00F302C3">
        <w:trPr>
          <w:cantSplit/>
        </w:trPr>
        <w:tc>
          <w:tcPr>
            <w:tcW w:w="9360" w:type="dxa"/>
            <w:gridSpan w:val="10"/>
            <w:tcBorders>
              <w:left w:val="dotted" w:sz="4" w:space="0" w:color="auto"/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29" w:name="入职"/>
            <w:r>
              <w:rPr>
                <w:rFonts w:hint="eastAsia" w:ascii="SimHei" w:hAnsi="SimHei" w:eastAsia="黑体"/>
                <w:b/>
              </w:rPr>
              <w:t>入职</w:t>
            </w:r>
            <w:bookmarkEnd w:id="29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  </w:t>
            </w:r>
          </w:p>
        </w:tc>
      </w:tr>
      <w:tr w:rsidR="00F302C3" w:rsidTr="00F302C3">
        <w:tc>
          <w:tcPr>
            <w:tcW w:w="1260" w:type="dxa"/>
            <w:tcBorders>
              <w:left w:val="dotted" w:sz="4" w:space="0" w:color="auto"/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新员工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用人部门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相关职能部门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12754"/>
        </w:trPr>
        <w:tc>
          <w:tcPr>
            <w:tcW w:w="1260" w:type="dxa"/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9264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95250</wp:posOffset>
                      </wp:positionV>
                      <wp:extent cx="5026025" cy="189230"/>
                      <wp:effectExtent l="69850" t="13970" r="9525" b="6350"/>
                      <wp:wrapNone/>
                      <wp:docPr id="387" name="箭头: 左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26025" cy="18923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66401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23A240" id="箭头: 左 387" o:spid="_x0000_s1026" type="#_x0000_t66" style="position:absolute;left:0;text-align:left;margin-left:12.85pt;margin-top:7.5pt;width:395.75pt;height:14.9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" fillcolor="silver"/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649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95250</wp:posOffset>
                      </wp:positionV>
                      <wp:extent cx="568325" cy="288290"/>
                      <wp:effectExtent l="6350" t="10160" r="6350" b="6350"/>
                      <wp:wrapNone/>
                      <wp:docPr id="386" name="矩形 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聘用员工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86" o:spid="_x0000_s1586" style="position:absolute;margin-left:-4.9pt;margin-top:7.5pt;width:44.75pt;height:22.7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">
                      <v:textbox inset="0,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聘用员工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1552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-12700</wp:posOffset>
                      </wp:positionV>
                      <wp:extent cx="1485900" cy="635"/>
                      <wp:effectExtent l="9525" t="52705" r="19050" b="60960"/>
                      <wp:wrapNone/>
                      <wp:docPr id="385" name="直接连接符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83F6EE" id="直接连接符 385" o:spid="_x0000_s1026" style="position:absolute;left:0;text-align:lef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-1pt" to="156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0528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86360</wp:posOffset>
                      </wp:positionV>
                      <wp:extent cx="114300" cy="635"/>
                      <wp:effectExtent l="9525" t="8890" r="9525" b="9525"/>
                      <wp:wrapNone/>
                      <wp:docPr id="384" name="直接连接符 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8E253F" id="直接连接符 384" o:spid="_x0000_s1026" style="position:absolute;left:0;text-align:left;flip:x;z-index:25231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6.8pt" to="48.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9504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86360</wp:posOffset>
                      </wp:positionV>
                      <wp:extent cx="635" cy="1287780"/>
                      <wp:effectExtent l="57150" t="8890" r="56515" b="17780"/>
                      <wp:wrapNone/>
                      <wp:docPr id="383" name="直接连接符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287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2CE49" id="直接连接符 383" o:spid="_x0000_s1026" style="position:absolute;left:0;text-align:left;flip:x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6.8pt" to="48.65pt,1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8480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179070</wp:posOffset>
                      </wp:positionV>
                      <wp:extent cx="454025" cy="288290"/>
                      <wp:effectExtent l="9525" t="13970" r="12700" b="12065"/>
                      <wp:wrapNone/>
                      <wp:docPr id="382" name="矩形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402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报到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82" o:spid="_x0000_s1587" style="position:absolute;margin-left:21.6pt;margin-top:14.1pt;width:35.75pt;height:22.7pt;z-index:25230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">
                      <v:textbox inset="0,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报到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8000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173990</wp:posOffset>
                      </wp:positionV>
                      <wp:extent cx="685800" cy="495300"/>
                      <wp:effectExtent l="6350" t="5080" r="12700" b="13970"/>
                      <wp:wrapNone/>
                      <wp:docPr id="381" name="矩形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spacing w:val="-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8"/>
                                    </w:rPr>
                                    <w:t>阅读并遵照执行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81" o:spid="_x0000_s1588" style="position:absolute;margin-left:4.1pt;margin-top:13.7pt;width:54pt;height:39pt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pacing w:val="-8"/>
                              </w:rPr>
                            </w:pPr>
                            <w:r>
                              <w:rPr>
                                <w:rFonts w:hint="eastAsia"/>
                                <w:spacing w:val="-8"/>
                              </w:rPr>
                              <w:t>阅读并遵照执行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619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173990</wp:posOffset>
                      </wp:positionV>
                      <wp:extent cx="571500" cy="490855"/>
                      <wp:effectExtent l="12700" t="12700" r="6350" b="10795"/>
                      <wp:wrapNone/>
                      <wp:docPr id="380" name="流程图: 终止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49085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进入</w:t>
                                  </w: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试用期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终止 380" o:spid="_x0000_s1589" type="#_x0000_t116" style="position:absolute;margin-left:3.85pt;margin-top:13.7pt;width:45pt;height:38.65pt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进入</w:t>
                            </w: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试用期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4384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176530</wp:posOffset>
                      </wp:positionV>
                      <wp:extent cx="4575810" cy="195580"/>
                      <wp:effectExtent l="6350" t="13335" r="66040" b="10160"/>
                      <wp:wrapNone/>
                      <wp:docPr id="379" name="箭头: 右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5810" cy="1955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58490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37BD7B" id="箭头: 右 379" o:spid="_x0000_s1026" type="#_x0000_t13" style="position:absolute;left:0;text-align:left;margin-left:49.1pt;margin-top:13.9pt;width:360.3pt;height:15.4pt;z-index:25230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8240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172085</wp:posOffset>
                      </wp:positionV>
                      <wp:extent cx="1828800" cy="1905"/>
                      <wp:effectExtent l="15875" t="56515" r="12700" b="55880"/>
                      <wp:wrapNone/>
                      <wp:docPr id="378" name="直接连接符 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2880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D36B5" id="直接连接符 378" o:spid="_x0000_s1026" style="position:absolute;left:0;text-align:left;flip:x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1pt,13.55pt" to="193.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673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88900</wp:posOffset>
                      </wp:positionV>
                      <wp:extent cx="1143000" cy="1905"/>
                      <wp:effectExtent l="12700" t="55245" r="15875" b="57150"/>
                      <wp:wrapNone/>
                      <wp:docPr id="377" name="直接连接符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BE8210" id="直接连接符 377" o:spid="_x0000_s1026" style="position:absolute;left:0;text-align:lef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7pt" to="84.85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3904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74930</wp:posOffset>
                      </wp:positionV>
                      <wp:extent cx="800100" cy="297180"/>
                      <wp:effectExtent l="6350" t="8890" r="12700" b="8255"/>
                      <wp:wrapNone/>
                      <wp:docPr id="376" name="矩形 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部门工作介绍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76" o:spid="_x0000_s1590" style="position:absolute;margin-left:4.1pt;margin-top:5.9pt;width:63pt;height:23.4pt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部门工作介绍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4928" behindDoc="0" locked="0" layoutInCell="1" allowOverlap="1">
                      <wp:simplePos x="0" y="0"/>
                      <wp:positionH relativeFrom="column">
                        <wp:posOffset>855345</wp:posOffset>
                      </wp:positionH>
                      <wp:positionV relativeFrom="paragraph">
                        <wp:posOffset>74295</wp:posOffset>
                      </wp:positionV>
                      <wp:extent cx="336550" cy="5080"/>
                      <wp:effectExtent l="19050" t="53975" r="6350" b="55245"/>
                      <wp:wrapNone/>
                      <wp:docPr id="375" name="直接连接符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36550" cy="50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7F3CD4" id="直接连接符 375" o:spid="_x0000_s1026" style="position:absolute;left:0;text-align:left;flip:x y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35pt,5.85pt" to="93.8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414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167640</wp:posOffset>
                      </wp:positionV>
                      <wp:extent cx="228600" cy="635"/>
                      <wp:effectExtent l="12700" t="8255" r="6350" b="10160"/>
                      <wp:wrapNone/>
                      <wp:docPr id="374" name="直接连接符 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FB3E38" id="直接连接符 374" o:spid="_x0000_s1026" style="position:absolute;left:0;text-align:lef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3.2pt" to="84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2096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167640</wp:posOffset>
                      </wp:positionV>
                      <wp:extent cx="635" cy="396240"/>
                      <wp:effectExtent l="12700" t="8255" r="5715" b="5080"/>
                      <wp:wrapNone/>
                      <wp:docPr id="373" name="直接连接符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620850" id="直接连接符 373" o:spid="_x0000_s1026" style="position:absolute;left:0;text-align:lef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3.2pt" to="66.9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902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172085</wp:posOffset>
                      </wp:positionV>
                      <wp:extent cx="912495" cy="1905"/>
                      <wp:effectExtent l="15875" t="58420" r="5080" b="53975"/>
                      <wp:wrapNone/>
                      <wp:docPr id="372" name="直接连接符 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12495" cy="190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098664" id="直接连接符 372" o:spid="_x0000_s1026" style="position:absolute;left:0;text-align:left;flip:x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13.55pt" to="66.9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3120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167640</wp:posOffset>
                      </wp:positionV>
                      <wp:extent cx="228600" cy="635"/>
                      <wp:effectExtent l="12700" t="13970" r="6350" b="13970"/>
                      <wp:wrapNone/>
                      <wp:docPr id="371" name="直接连接符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E5AD0E" id="直接连接符 371" o:spid="_x0000_s1026" style="position:absolute;left:0;text-align:lef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3.2pt" to="84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2520" w:type="dxa"/>
            <w:gridSpan w:val="2"/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2576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90805</wp:posOffset>
                      </wp:positionV>
                      <wp:extent cx="1139825" cy="391795"/>
                      <wp:effectExtent l="12700" t="5715" r="9525" b="12065"/>
                      <wp:wrapNone/>
                      <wp:docPr id="370" name="文本框 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391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kern w:val="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提前一个工作日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发布入职通知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70" o:spid="_x0000_s1591" type="#_x0000_t202" style="position:absolute;margin-left:12.85pt;margin-top:7.15pt;width:89.75pt;height:30.85pt;z-index:25231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kern w:val="0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提前一个工作日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发布入职通知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3600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86360</wp:posOffset>
                      </wp:positionV>
                      <wp:extent cx="1143000" cy="635"/>
                      <wp:effectExtent l="9525" t="56515" r="19050" b="57150"/>
                      <wp:wrapNone/>
                      <wp:docPr id="369" name="直接连接符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C7058B" id="直接连接符 369" o:spid="_x0000_s1026" style="position:absolute;left:0;text-align:lef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6.8pt" to="192.6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8720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185420</wp:posOffset>
                      </wp:positionV>
                      <wp:extent cx="1600200" cy="635"/>
                      <wp:effectExtent l="19050" t="54610" r="9525" b="59055"/>
                      <wp:wrapNone/>
                      <wp:docPr id="368" name="直接连接符 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0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C44BA1" id="直接连接符 368" o:spid="_x0000_s1026" style="position:absolute;left:0;text-align:left;flip:x;z-index:25231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14.6pt" to="228.6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462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86360</wp:posOffset>
                      </wp:positionV>
                      <wp:extent cx="1139825" cy="198120"/>
                      <wp:effectExtent l="9525" t="12700" r="12700" b="8255"/>
                      <wp:wrapNone/>
                      <wp:docPr id="367" name="文本框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入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职准备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  <w:kern w:val="0"/>
                                    </w:rPr>
                                    <w:t>工作确认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67" o:spid="_x0000_s1592" type="#_x0000_t202" style="position:absolute;margin-left:12.6pt;margin-top:6.8pt;width:89.75pt;height:15.6pt;z-index:25231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</w:rPr>
                              <w:t>入</w:t>
                            </w:r>
                            <w:proofErr w:type="gramStart"/>
                            <w:r>
                              <w:rPr>
                                <w:rFonts w:hint="eastAsia"/>
                                <w:kern w:val="0"/>
                              </w:rPr>
                              <w:t>职准备</w:t>
                            </w:r>
                            <w:proofErr w:type="gramEnd"/>
                            <w:r>
                              <w:rPr>
                                <w:rFonts w:hint="eastAsia"/>
                                <w:kern w:val="0"/>
                              </w:rPr>
                              <w:t>工作确认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2640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183515</wp:posOffset>
                      </wp:positionV>
                      <wp:extent cx="800100" cy="196215"/>
                      <wp:effectExtent l="9525" t="10795" r="9525" b="12065"/>
                      <wp:wrapNone/>
                      <wp:docPr id="366" name="文本框 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6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照片一寸两张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66" o:spid="_x0000_s1593" type="#_x0000_t202" style="position:absolute;margin-left:48.6pt;margin-top:14.45pt;width:63pt;height:15.4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照片一寸两张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5472" behindDoc="0" locked="0" layoutInCell="1" allowOverlap="1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2263775</wp:posOffset>
                      </wp:positionV>
                      <wp:extent cx="682625" cy="297180"/>
                      <wp:effectExtent l="9525" t="5080" r="12700" b="12065"/>
                      <wp:wrapNone/>
                      <wp:docPr id="365" name="矩形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劳动合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劳动合同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65" o:spid="_x0000_s1594" style="position:absolute;margin-left:264.6pt;margin-top:178.25pt;width:53.75pt;height:23.4pt;z-index:25226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" fillcolor="silver">
                      <v:textbox inset="0,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劳动合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劳动合同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540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84455</wp:posOffset>
                      </wp:positionV>
                      <wp:extent cx="225425" cy="887095"/>
                      <wp:effectExtent l="9525" t="5080" r="12700" b="12700"/>
                      <wp:wrapNone/>
                      <wp:docPr id="364" name="矩形 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5425" cy="887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收取资料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64" o:spid="_x0000_s1595" style="position:absolute;margin-left:3.6pt;margin-top:6.65pt;width:17.75pt;height:69.85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收取资料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752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-8255</wp:posOffset>
                      </wp:positionV>
                      <wp:extent cx="800100" cy="192405"/>
                      <wp:effectExtent l="12700" t="5715" r="6350" b="11430"/>
                      <wp:wrapNone/>
                      <wp:docPr id="363" name="文本框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身份证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63" o:spid="_x0000_s1596" type="#_x0000_t202" style="position:absolute;margin-left:48.85pt;margin-top:-.65pt;width:63pt;height:15.15pt;z-index:25226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身份证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3664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84455</wp:posOffset>
                      </wp:positionV>
                      <wp:extent cx="342900" cy="635"/>
                      <wp:effectExtent l="9525" t="10795" r="9525" b="7620"/>
                      <wp:wrapNone/>
                      <wp:docPr id="362" name="直接连接符 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4F396B" id="直接连接符 362" o:spid="_x0000_s1026" style="position:absolute;left:0;text-align:left;z-index:25227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6pt,6.65pt" to="48.6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9568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189865</wp:posOffset>
                      </wp:positionV>
                      <wp:extent cx="800100" cy="192405"/>
                      <wp:effectExtent l="12700" t="11430" r="6350" b="5715"/>
                      <wp:wrapNone/>
                      <wp:docPr id="361" name="文本框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学位证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61" o:spid="_x0000_s1597" type="#_x0000_t202" style="position:absolute;margin-left:48.85pt;margin-top:14.95pt;width:63pt;height:15.15pt;z-index:25226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学位证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854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-8255</wp:posOffset>
                      </wp:positionV>
                      <wp:extent cx="800100" cy="192405"/>
                      <wp:effectExtent l="12700" t="13335" r="6350" b="13335"/>
                      <wp:wrapNone/>
                      <wp:docPr id="360" name="文本框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学历证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60" o:spid="_x0000_s1598" type="#_x0000_t202" style="position:absolute;margin-left:48.85pt;margin-top:-.65pt;width:63pt;height:15.1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学历证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7760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183515</wp:posOffset>
                      </wp:positionV>
                      <wp:extent cx="3175" cy="1085215"/>
                      <wp:effectExtent l="53975" t="10795" r="57150" b="18415"/>
                      <wp:wrapNone/>
                      <wp:docPr id="359" name="直接连接符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0852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087A69" id="直接连接符 359" o:spid="_x0000_s1026" style="position:absolute;left:0;text-align:left;flip:x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35pt,14.45pt" to="12.6pt,9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0592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-8255</wp:posOffset>
                      </wp:positionV>
                      <wp:extent cx="800100" cy="192405"/>
                      <wp:effectExtent l="12700" t="9525" r="6350" b="7620"/>
                      <wp:wrapNone/>
                      <wp:docPr id="358" name="文本框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职称证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58" o:spid="_x0000_s1599" type="#_x0000_t202" style="position:absolute;margin-left:48.85pt;margin-top:-.65pt;width:63pt;height:15.1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职称证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5712" behindDoc="0" locked="0" layoutInCell="1" allowOverlap="1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183515</wp:posOffset>
                      </wp:positionV>
                      <wp:extent cx="635" cy="297180"/>
                      <wp:effectExtent l="57150" t="8890" r="56515" b="17780"/>
                      <wp:wrapNone/>
                      <wp:docPr id="357" name="直接连接符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1397AD" id="直接连接符 357" o:spid="_x0000_s1026" style="position:absolute;left:0;text-align:left;z-index:25227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14.45pt" to="84.65pt,3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1616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-8255</wp:posOffset>
                      </wp:positionV>
                      <wp:extent cx="800100" cy="192405"/>
                      <wp:effectExtent l="12700" t="7620" r="6350" b="9525"/>
                      <wp:wrapNone/>
                      <wp:docPr id="356" name="文本框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2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……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56" o:spid="_x0000_s1600" type="#_x0000_t202" style="position:absolute;margin-left:48.85pt;margin-top:-.65pt;width:63pt;height:15.15pt;z-index:25227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……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4688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84455</wp:posOffset>
                      </wp:positionV>
                      <wp:extent cx="800100" cy="396240"/>
                      <wp:effectExtent l="9525" t="10795" r="9525" b="12065"/>
                      <wp:wrapNone/>
                      <wp:docPr id="355" name="流程图: 磁盘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39624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存档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磁盘 355" o:spid="_x0000_s1601" type="#_x0000_t132" style="position:absolute;margin-left:48.6pt;margin-top:6.65pt;width:63pt;height:31.2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存档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0288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-1270</wp:posOffset>
                      </wp:positionV>
                      <wp:extent cx="1943100" cy="191135"/>
                      <wp:effectExtent l="12700" t="18415" r="34925" b="9525"/>
                      <wp:wrapNone/>
                      <wp:docPr id="354" name="箭头: 右 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19113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5415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BC0A70" id="箭头: 右 354" o:spid="_x0000_s1026" type="#_x0000_t13" style="position:absolute;left:0;text-align:left;margin-left:111.85pt;margin-top:-.1pt;width:153pt;height:15.05pt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" fillcolor="silver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7456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88900</wp:posOffset>
                      </wp:positionV>
                      <wp:extent cx="1939925" cy="200025"/>
                      <wp:effectExtent l="12700" t="19050" r="28575" b="9525"/>
                      <wp:wrapNone/>
                      <wp:docPr id="353" name="箭头: 右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9925" cy="2000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4246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BD641D" id="箭头: 右 353" o:spid="_x0000_s1026" type="#_x0000_t13" style="position:absolute;left:0;text-align:left;margin-left:111.85pt;margin-top:7pt;width:152.75pt;height:15.7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643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88900</wp:posOffset>
                      </wp:positionV>
                      <wp:extent cx="1371600" cy="200025"/>
                      <wp:effectExtent l="12700" t="9525" r="6350" b="9525"/>
                      <wp:wrapNone/>
                      <wp:docPr id="352" name="文本框 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签订劳动合同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52" o:spid="_x0000_s1602" type="#_x0000_t202" style="position:absolute;margin-left:3.85pt;margin-top:7pt;width:108pt;height:15.75pt;z-index:25230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签订劳动合同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9808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90805</wp:posOffset>
                      </wp:positionV>
                      <wp:extent cx="3175" cy="193675"/>
                      <wp:effectExtent l="57150" t="9525" r="53975" b="15875"/>
                      <wp:wrapNone/>
                      <wp:docPr id="351" name="直接连接符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936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725537" id="直接连接符 351" o:spid="_x0000_s1026" style="position:absolute;left:0;text-align:left;flip:x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7.15pt" to="57.8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0768" behindDoc="0" locked="0" layoutInCell="1" allowOverlap="1">
                      <wp:simplePos x="0" y="0"/>
                      <wp:positionH relativeFrom="column">
                        <wp:posOffset>274320</wp:posOffset>
                      </wp:positionH>
                      <wp:positionV relativeFrom="paragraph">
                        <wp:posOffset>183515</wp:posOffset>
                      </wp:positionV>
                      <wp:extent cx="1028700" cy="200025"/>
                      <wp:effectExtent l="0" t="0" r="0" b="4445"/>
                      <wp:wrapNone/>
                      <wp:docPr id="350" name="文本框 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熟悉工作环境</w:t>
                                  </w: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50" o:spid="_x0000_s1603" type="#_x0000_t202" style="position:absolute;margin-left:21.6pt;margin-top:14.45pt;width:81pt;height:15.75pt;z-index:2523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" stroked="f">
                      <v:textbox inset=",0,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熟悉工作环境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974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80010</wp:posOffset>
                      </wp:positionV>
                      <wp:extent cx="1259205" cy="297180"/>
                      <wp:effectExtent l="9525" t="6350" r="7620" b="10795"/>
                      <wp:wrapNone/>
                      <wp:docPr id="349" name="流程图: 可选过程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9205" cy="29718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Dot"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48A53D" id="流程图: 可选过程 349" o:spid="_x0000_s1026" type="#_x0000_t176" style="position:absolute;left:0;text-align:left;margin-left:12.6pt;margin-top:6.3pt;width:99.15pt;height:23.4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">
                      <v:stroke dashstyle="dashDot"/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1792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-13335</wp:posOffset>
                      </wp:positionV>
                      <wp:extent cx="635" cy="290830"/>
                      <wp:effectExtent l="60325" t="13970" r="53340" b="19050"/>
                      <wp:wrapNone/>
                      <wp:docPr id="348" name="直接连接符 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08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4B8B99" id="直接连接符 348" o:spid="_x0000_s1026" style="position:absolute;left:0;text-align:lef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85pt,-1.05pt" to="57.9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2816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79375</wp:posOffset>
                      </wp:positionV>
                      <wp:extent cx="800100" cy="198755"/>
                      <wp:effectExtent l="9525" t="9525" r="9525" b="10795"/>
                      <wp:wrapNone/>
                      <wp:docPr id="347" name="文本框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1987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  <w:spacing w:val="-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-16"/>
                                    </w:rPr>
                                    <w:t>考勤录入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47" o:spid="_x0000_s1604" type="#_x0000_t202" style="position:absolute;margin-left:30.6pt;margin-top:6.25pt;width:63pt;height:15.65pt;z-index:25232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  <w:spacing w:val="-16"/>
                              </w:rPr>
                            </w:pPr>
                            <w:r>
                              <w:rPr>
                                <w:rFonts w:hint="eastAsia"/>
                                <w:spacing w:val="-16"/>
                              </w:rPr>
                              <w:t>考勤录入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3840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79375</wp:posOffset>
                      </wp:positionV>
                      <wp:extent cx="3175" cy="396875"/>
                      <wp:effectExtent l="57150" t="7620" r="53975" b="24130"/>
                      <wp:wrapNone/>
                      <wp:docPr id="346" name="直接连接符 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3968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03E63" id="直接连接符 346" o:spid="_x0000_s1026" style="position:absolute;left:0;text-align:left;flip:x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6.25pt" to="57.85pt,3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2880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167640</wp:posOffset>
                      </wp:positionV>
                      <wp:extent cx="1028700" cy="635"/>
                      <wp:effectExtent l="12700" t="53975" r="15875" b="59690"/>
                      <wp:wrapNone/>
                      <wp:docPr id="345" name="直接连接符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87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FF7D4F" id="直接连接符 345" o:spid="_x0000_s1026" style="position:absolute;left:0;text-align:lef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5pt,13.2pt" to="183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78784" behindDoc="0" locked="0" layoutInCell="1" allowOverlap="1">
                      <wp:simplePos x="0" y="0"/>
                      <wp:positionH relativeFrom="column">
                        <wp:posOffset>166370</wp:posOffset>
                      </wp:positionH>
                      <wp:positionV relativeFrom="paragraph">
                        <wp:posOffset>73025</wp:posOffset>
                      </wp:positionV>
                      <wp:extent cx="1143000" cy="495300"/>
                      <wp:effectExtent l="6350" t="6985" r="12700" b="12065"/>
                      <wp:wrapNone/>
                      <wp:docPr id="344" name="流程图: 文档 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4953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新员工入职通知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344" o:spid="_x0000_s1605" type="#_x0000_t114" style="position:absolute;margin-left:13.1pt;margin-top:5.75pt;width:90pt;height:39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新员工入职通知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6976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173990</wp:posOffset>
                      </wp:positionV>
                      <wp:extent cx="635" cy="198120"/>
                      <wp:effectExtent l="53975" t="8890" r="59690" b="21590"/>
                      <wp:wrapNone/>
                      <wp:docPr id="343" name="直接连接符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26D8F0" id="直接连接符 343" o:spid="_x0000_s1026" style="position:absolute;left:0;text-align:lef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1pt,13.7pt" to="58.15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y8nSQIAAFo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595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167640</wp:posOffset>
                      </wp:positionV>
                      <wp:extent cx="1257300" cy="396240"/>
                      <wp:effectExtent l="12700" t="10160" r="6350" b="12700"/>
                      <wp:wrapNone/>
                      <wp:docPr id="342" name="流程图: 文档 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3962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新员工须知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342" o:spid="_x0000_s1606" type="#_x0000_t114" style="position:absolute;margin-left:3.85pt;margin-top:13.2pt;width:99pt;height:31.2pt;z-index:25228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新员工须知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107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68580</wp:posOffset>
                      </wp:positionV>
                      <wp:extent cx="1257300" cy="396240"/>
                      <wp:effectExtent l="12700" t="10160" r="6350" b="12700"/>
                      <wp:wrapNone/>
                      <wp:docPr id="341" name="流程图: 文档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7300" cy="3962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员工手册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341" o:spid="_x0000_s1607" type="#_x0000_t114" style="position:absolute;margin-left:3.85pt;margin-top:5.4pt;width:99pt;height:31.2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员工手册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5168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68580</wp:posOffset>
                      </wp:positionV>
                      <wp:extent cx="635" cy="198120"/>
                      <wp:effectExtent l="60325" t="6350" r="53340" b="14605"/>
                      <wp:wrapNone/>
                      <wp:docPr id="340" name="直接连接符 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5C90E8" id="直接连接符 340" o:spid="_x0000_s1026" style="position:absolute;left:0;text-align:lef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5.4pt" to="48.9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2336" behindDoc="0" locked="0" layoutInCell="1" allowOverlap="1">
                      <wp:simplePos x="0" y="0"/>
                      <wp:positionH relativeFrom="column">
                        <wp:posOffset>1193165</wp:posOffset>
                      </wp:positionH>
                      <wp:positionV relativeFrom="paragraph">
                        <wp:posOffset>172085</wp:posOffset>
                      </wp:positionV>
                      <wp:extent cx="2171700" cy="200025"/>
                      <wp:effectExtent l="13970" t="12700" r="33655" b="15875"/>
                      <wp:wrapNone/>
                      <wp:docPr id="339" name="箭头: 右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2000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7142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41A6A6" id="箭头: 右 339" o:spid="_x0000_s1026" type="#_x0000_t13" style="position:absolute;left:0;text-align:left;margin-left:93.95pt;margin-top:13.55pt;width:171pt;height:15.75pt;z-index:25230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0048" behindDoc="0" locked="0" layoutInCell="1" allowOverlap="1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68580</wp:posOffset>
                      </wp:positionV>
                      <wp:extent cx="1143000" cy="297180"/>
                      <wp:effectExtent l="13335" t="13970" r="5715" b="12700"/>
                      <wp:wrapNone/>
                      <wp:docPr id="338" name="矩形 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入职培训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/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考核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8" o:spid="_x0000_s1608" style="position:absolute;margin-left:3.9pt;margin-top:5.4pt;width:90pt;height:23.4pt;z-index:25229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入职培训</w:t>
                            </w:r>
                            <w:r>
                              <w:rPr>
                                <w:rFonts w:hint="eastAsia"/>
                              </w:rPr>
                              <w:t>/</w:t>
                            </w:r>
                            <w:r>
                              <w:rPr>
                                <w:rFonts w:hint="eastAsia"/>
                              </w:rPr>
                              <w:t>考核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97216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167640</wp:posOffset>
                      </wp:positionV>
                      <wp:extent cx="635" cy="198120"/>
                      <wp:effectExtent l="12700" t="6350" r="5715" b="5080"/>
                      <wp:wrapNone/>
                      <wp:docPr id="337" name="直接连接符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A4271" id="直接连接符 337" o:spid="_x0000_s1026" style="position:absolute;left:0;text-align:lef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13.2pt" to="48.9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260" w:type="dxa"/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620" w:type="dxa"/>
            <w:gridSpan w:val="2"/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564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-3810</wp:posOffset>
                      </wp:positionV>
                      <wp:extent cx="796925" cy="288290"/>
                      <wp:effectExtent l="13970" t="6350" r="8255" b="10160"/>
                      <wp:wrapNone/>
                      <wp:docPr id="336" name="矩形 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2882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行政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部设施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提供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6" o:spid="_x0000_s1609" style="position:absolute;margin-left:3.95pt;margin-top:-.3pt;width:62.75pt;height:22.7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行政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部设施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提供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6672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81280</wp:posOffset>
                      </wp:positionV>
                      <wp:extent cx="796925" cy="490855"/>
                      <wp:effectExtent l="12700" t="13335" r="9525" b="10160"/>
                      <wp:wrapNone/>
                      <wp:docPr id="335" name="矩形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490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工程部开通网络、电话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5" o:spid="_x0000_s1610" style="position:absolute;margin-left:3.85pt;margin-top:6.4pt;width:62.75pt;height:38.65pt;z-index:25231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工程部开通网络、电话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17696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185420</wp:posOffset>
                      </wp:positionV>
                      <wp:extent cx="635" cy="198120"/>
                      <wp:effectExtent l="9525" t="8890" r="8890" b="12065"/>
                      <wp:wrapNone/>
                      <wp:docPr id="334" name="直接连接符 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95DAED" id="直接连接符 334" o:spid="_x0000_s1026" style="position:absolute;left:0;text-align:lef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14.6pt" to="39.6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083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172085</wp:posOffset>
                      </wp:positionV>
                      <wp:extent cx="914400" cy="393700"/>
                      <wp:effectExtent l="6350" t="12700" r="12700" b="12700"/>
                      <wp:wrapNone/>
                      <wp:docPr id="333" name="矩形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公司劳资保险转入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3" o:spid="_x0000_s1611" style="position:absolute;margin-left:-4.9pt;margin-top:13.55pt;width:1in;height:31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公司劳资保险转入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81856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173990</wp:posOffset>
                      </wp:positionV>
                      <wp:extent cx="914400" cy="391795"/>
                      <wp:effectExtent l="6350" t="10795" r="12700" b="6985"/>
                      <wp:wrapNone/>
                      <wp:docPr id="332" name="矩形 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3917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办理工资卡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2" o:spid="_x0000_s1612" style="position:absolute;margin-left:-4.9pt;margin-top:13.7pt;width:1in;height:30.85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">
                      <v:textbox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办理工资卡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  <w:tc>
          <w:tcPr>
            <w:tcW w:w="1080" w:type="dxa"/>
            <w:gridSpan w:val="2"/>
          </w:tcPr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342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90805</wp:posOffset>
                      </wp:positionV>
                      <wp:extent cx="682625" cy="297180"/>
                      <wp:effectExtent l="12700" t="9525" r="9525" b="7620"/>
                      <wp:wrapNone/>
                      <wp:docPr id="331" name="矩形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招聘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招聘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1" o:spid="_x0000_s1613" style="position:absolute;margin-left:-5.15pt;margin-top:7.15pt;width:53.75pt;height:23.4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" fillcolor="silver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招聘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招聘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264448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-3810</wp:posOffset>
                      </wp:positionV>
                      <wp:extent cx="682625" cy="297180"/>
                      <wp:effectExtent l="6350" t="6350" r="6350" b="10795"/>
                      <wp:wrapNone/>
                      <wp:docPr id="330" name="矩形 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30" o:spid="_x0000_s1614" style="position:absolute;margin-left:-4.9pt;margin-top:-.3pt;width:53.75pt;height:23.4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" fillcolor="silver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1312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68580</wp:posOffset>
                      </wp:positionV>
                      <wp:extent cx="571500" cy="297180"/>
                      <wp:effectExtent l="10795" t="13970" r="8255" b="12700"/>
                      <wp:wrapNone/>
                      <wp:docPr id="329" name="矩形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培训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培训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29" o:spid="_x0000_s1615" style="position:absolute;margin-left:-5.3pt;margin-top:5.4pt;width:45pt;height:23.4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" fillcolor="silver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培训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培训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0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173990</wp:posOffset>
                      </wp:positionV>
                      <wp:extent cx="571500" cy="297180"/>
                      <wp:effectExtent l="6350" t="10795" r="12700" b="6350"/>
                      <wp:wrapNone/>
                      <wp:docPr id="328" name="矩形 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试用转正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试用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28" o:spid="_x0000_s1616" style="position:absolute;margin-left:-4.9pt;margin-top:13.7pt;width:45pt;height:23.4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" fillcolor="silver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试用转正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试用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  <w:rPr>
                <w:rFonts w:hint="eastAsia"/>
              </w:rPr>
            </w:pP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9"/>
        <w:gridCol w:w="2010"/>
        <w:gridCol w:w="2160"/>
        <w:gridCol w:w="1980"/>
        <w:gridCol w:w="1261"/>
      </w:tblGrid>
      <w:tr w:rsidR="00F302C3" w:rsidTr="00F302C3">
        <w:trPr>
          <w:cantSplit/>
        </w:trPr>
        <w:tc>
          <w:tcPr>
            <w:tcW w:w="9360" w:type="dxa"/>
            <w:gridSpan w:val="5"/>
            <w:tcBorders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30" w:name="试用转正"/>
            <w:r>
              <w:rPr>
                <w:rFonts w:hint="eastAsia" w:ascii="SimHei" w:hAnsi="SimHei" w:eastAsia="黑体"/>
                <w:b/>
              </w:rPr>
              <w:t>试用转正</w:t>
            </w:r>
            <w:bookmarkEnd w:id="30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</w:t>
            </w:r>
          </w:p>
        </w:tc>
      </w:tr>
      <w:tr w:rsidR="00F302C3" w:rsidTr="00F302C3">
        <w:tc>
          <w:tcPr>
            <w:tcW w:w="1949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试用员工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用人部门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2886"/>
        </w:trPr>
        <w:tc>
          <w:tcPr>
            <w:tcW w:w="1949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232486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165100</wp:posOffset>
                      </wp:positionV>
                      <wp:extent cx="5835650" cy="7839075"/>
                      <wp:effectExtent l="9525" t="12700" r="12700" b="6350"/>
                      <wp:wrapNone/>
                      <wp:docPr id="279" name="组合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835650" cy="7839075"/>
                                <a:chOff x="0" y="0"/>
                                <a:chExt cx="9190" cy="12345"/>
                              </a:xfrm>
                            </wpg:grpSpPr>
                            <wps:wsp>
                              <wps:cNvPr id="280" name="AutoShape 8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" y="3315"/>
                                  <a:ext cx="1620" cy="614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转正申请书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Rectangle 8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7" y="3299"/>
                                  <a:ext cx="1620" cy="7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beforeLines="50" w:before="156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提交直接领导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Rectangle 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" y="3305"/>
                                  <a:ext cx="162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beforeLines="50" w:before="156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确认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" name="Line 8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26" y="3611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4" name="Line 8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86" y="3611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5" name="AutoShape 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6" y="4547"/>
                                  <a:ext cx="1620" cy="780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试用考核单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6" name="Line 8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6" y="4079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7" name="Rectangle 8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70" y="4234"/>
                                  <a:ext cx="1620" cy="109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直接领导对试用员工工作评价，签署意见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8" name="Line 829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86" y="5015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9" name="Rectangle 8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3" y="5801"/>
                                  <a:ext cx="162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人事部签署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意见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0" name="Line 8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6" y="5327"/>
                                  <a:ext cx="0" cy="93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1" name="Line 8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886" y="6263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" name="AutoShape 8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304" y="5794"/>
                                  <a:ext cx="1262" cy="936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beforeLines="50" w:before="156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审批</w:t>
                                    </w:r>
                                  </w:p>
                                </w:txbxContent>
                              </wps:txbx>
                              <wps:bodyPr rot="0" vert="horz" wrap="square" lIns="91440" tIns="0" rIns="91440" bIns="0" anchor="t" anchorCtr="0" upright="1">
                                <a:noAutofit/>
                              </wps:bodyPr>
                            </wps:wsp>
                            <wps:wsp>
                              <wps:cNvPr id="293" name="Line 8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5770" y="6261"/>
                                  <a:ext cx="53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4" name="Rectangle 8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" y="33"/>
                                  <a:ext cx="1620" cy="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进入试用期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" name="Line 8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20" y="1901"/>
                                  <a:ext cx="2" cy="141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" name="Line 8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844" y="6729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" name="Line 838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2704" y="7197"/>
                                  <a:ext cx="4136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8" name="AutoShape 8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" y="8133"/>
                                  <a:ext cx="1620" cy="1092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人事通知单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（转正）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9" name="Rectangle 8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20" y="8290"/>
                                  <a:ext cx="530" cy="2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合格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0" name="Rectangle 8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1" y="8289"/>
                                  <a:ext cx="1260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员工留存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1" name="Line 84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444" y="8601"/>
                                  <a:ext cx="28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2" name="AutoShape 8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" y="10005"/>
                                  <a:ext cx="1440" cy="936"/>
                                </a:xfrm>
                                <a:prstGeom prst="flowChartMagneticDisk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存档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3" name="Line 8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4" y="9225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4" name="Rectangle 8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44" y="6885"/>
                                  <a:ext cx="716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不合格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5" name="Line 84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560" y="6261"/>
                                  <a:ext cx="4" cy="234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6" name="AutoShape 8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66" y="6903"/>
                                  <a:ext cx="1440" cy="780"/>
                                </a:xfrm>
                                <a:prstGeom prst="flowChartTermina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终止合同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7" name="Rectangle 8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09" y="7353"/>
                                  <a:ext cx="1081" cy="31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离职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离职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91440" tIns="0" rIns="91440" bIns="0" anchor="t" anchorCtr="0" upright="1">
                                <a:noAutofit/>
                              </wps:bodyPr>
                            </wps:wsp>
                            <wps:wsp>
                              <wps:cNvPr id="308" name="Text Box 8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98" y="0"/>
                                  <a:ext cx="1082" cy="33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入职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入职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9" name="AutoShape 8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3" y="18"/>
                                  <a:ext cx="6482" cy="315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514444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0" name="AutoShape 8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52" y="10294"/>
                                  <a:ext cx="2342" cy="335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174776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1" name="Text Box 8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05" y="10303"/>
                                  <a:ext cx="1081" cy="3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档案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档案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2" name="Text Box 8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04" y="4701"/>
                                  <a:ext cx="1072" cy="3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评估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绩效评估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13" name="AutoShape 8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8" y="1286"/>
                                  <a:ext cx="4316" cy="295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65763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4" name="Line 8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18" y="1579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5" name="Rectangle 8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58" y="1267"/>
                                  <a:ext cx="1620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beforeLines="50" w:before="156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考核及反馈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6" name="Rectangle 8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277"/>
                                  <a:ext cx="1620" cy="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工作表现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7" name="Line 8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8" y="643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8" name="AutoShape 8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1" y="7373"/>
                                  <a:ext cx="5396" cy="332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406325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9" name="Line 86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44" y="8601"/>
                                  <a:ext cx="16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0" name="Text Box 86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00" y="1270"/>
                                  <a:ext cx="1076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考核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绩效考核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1" name="Line 8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4" y="10941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2" name="Rectangle 8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4" y="11721"/>
                                  <a:ext cx="1260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转正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3" name="AutoShape 8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80" y="11878"/>
                                  <a:ext cx="2520" cy="335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188060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Text Box 8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100" y="11878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薪酬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薪酬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25" name="AutoShape 8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64" y="4701"/>
                                  <a:ext cx="2336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187179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6" name="Line 8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5" y="8913"/>
                                  <a:ext cx="0" cy="7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7" name="Rectangle 8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" y="9693"/>
                                  <a:ext cx="1435" cy="6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试用期结束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转为正式员工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279" o:spid="_x0000_s1617" style="position:absolute;margin-left:-5.4pt;margin-top:13pt;width:459.5pt;height:617.25pt;z-index:252324864" coordsize="9190,12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">
                      <v:shape id="AutoShape 821" o:spid="_x0000_s1618" type="#_x0000_t114" style="position:absolute;left:5;top:3315;width:1620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">
                        <v:textbox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转正申请书</w:t>
                              </w:r>
                            </w:p>
                          </w:txbxContent>
                        </v:textbox>
                      </v:shape>
                      <v:rect id="Rectangle 822" o:spid="_x0000_s1619" style="position:absolute;left:2167;top:3299;width:1620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spacing w:beforeLines="50" w:before="156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提交直接领导</w:t>
                              </w:r>
                            </w:p>
                          </w:txbxContent>
                        </v:textbox>
                      </v:rect>
                      <v:rect id="Rectangle 823" o:spid="_x0000_s1620" style="position:absolute;left:4143;top:3305;width:162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spacing w:beforeLines="50" w:before="156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确认</w:t>
                              </w:r>
                            </w:p>
                          </w:txbxContent>
                        </v:textbox>
                      </v:rect>
                      <v:line id="Line 824" o:spid="_x0000_s1621" style="position:absolute;visibility:visible;mso-wrap-style:square" from="1626,3611" to="2166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">
                        <v:stroke endarrow="block"/>
                      </v:line>
                      <v:line id="Line 825" o:spid="_x0000_s1622" style="position:absolute;visibility:visible;mso-wrap-style:square" from="3786,3611" to="4146,36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">
                        <v:stroke endarrow="block"/>
                      </v:line>
                      <v:shape id="AutoShape 826" o:spid="_x0000_s1623" type="#_x0000_t114" style="position:absolute;left:4146;top:4547;width:162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">
                        <v:textbox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试用考核单</w:t>
                              </w:r>
                            </w:p>
                          </w:txbxContent>
                        </v:textbox>
                      </v:shape>
                      <v:line id="Line 827" o:spid="_x0000_s1624" style="position:absolute;visibility:visible;mso-wrap-style:square" from="5046,4079" to="5046,4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">
                        <v:stroke endarrow="block"/>
                      </v:line>
                      <v:rect id="Rectangle 828" o:spid="_x0000_s1625" style="position:absolute;left:2170;top:4234;width:16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直接领导对试用员工工作评价，签署意见</w:t>
                              </w:r>
                            </w:p>
                          </w:txbxContent>
                        </v:textbox>
                      </v:rect>
                      <v:line id="Line 829" o:spid="_x0000_s1626" style="position:absolute;flip:x;visibility:visible;mso-wrap-style:square" from="3786,5015" to="4146,5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">
                        <v:stroke endarrow="block"/>
                      </v:line>
                      <v:rect id="Rectangle 830" o:spid="_x0000_s1627" style="position:absolute;left:4143;top:5801;width:162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人事部签署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意见</w:t>
                              </w:r>
                            </w:p>
                          </w:txbxContent>
                        </v:textbox>
                      </v:rect>
                      <v:line id="Line 831" o:spid="_x0000_s1628" style="position:absolute;visibility:visible;mso-wrap-style:square" from="2886,5327" to="2886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"/>
                      <v:line id="Line 832" o:spid="_x0000_s1629" style="position:absolute;visibility:visible;mso-wrap-style:square" from="2886,6263" to="4146,6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">
                        <v:stroke endarrow="block"/>
                      </v:line>
                      <v:shape id="AutoShape 833" o:spid="_x0000_s1630" type="#_x0000_t110" style="position:absolute;left:6304;top:5794;width:1262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">
                        <v:textbox inset=",0,,0">
                          <w:txbxContent>
                            <w:p w:rsidR="00F302C3" w:rsidRDefault="00F302C3" w:rsidP="00F302C3">
                              <w:pPr>
                                <w:spacing w:beforeLines="50" w:before="156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v:textbox>
                      </v:shape>
                      <v:line id="Line 834" o:spid="_x0000_s1631" style="position:absolute;flip:y;visibility:visible;mso-wrap-style:square" from="5770,6261" to="6304,6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">
                        <v:stroke endarrow="block"/>
                      </v:line>
                      <v:rect id="Rectangle 835" o:spid="_x0000_s1632" style="position:absolute;left:8;top:33;width:162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进入试用期</w:t>
                              </w:r>
                            </w:p>
                          </w:txbxContent>
                        </v:textbox>
                      </v:rect>
                      <v:line id="Line 836" o:spid="_x0000_s1633" style="position:absolute;visibility:visible;mso-wrap-style:square" from="720,1901" to="722,33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">
                        <v:stroke endarrow="block"/>
                      </v:line>
                      <v:line id="Line 837" o:spid="_x0000_s1634" style="position:absolute;visibility:visible;mso-wrap-style:square" from="6844,6729" to="6844,71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nKxgAAANw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jB5SeHvTDwCcvELAAD//wMAUEsBAi0AFAAGAAgAAAAhANvh9svuAAAAhQEAABMAAAAAAAAA&#10;AAAAAAAAAAAAAFtDb250ZW50X1R5cGVzXS54bWxQSwECLQAUAAYACAAAACEAWvQsW78AAAAVAQAA&#10;CwAAAAAAAAAAAAAAAAAfAQAAX3JlbHMvLnJlbHNQSwECLQAUAAYACAAAACEARXPJysYAAADcAAAA&#10;DwAAAAAAAAAAAAAAAAAHAgAAZHJzL2Rvd25yZXYueG1sUEsFBgAAAAADAAMAtwAAAPoCAAAAAA==&#10;"/>
                      <v:line id="Line 838" o:spid="_x0000_s1635" style="position:absolute;flip:x y;visibility:visible;mso-wrap-style:square" from="2704,7197" to="6840,7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">
                        <v:stroke endarrow="block"/>
                      </v:line>
                      <v:shape id="AutoShape 839" o:spid="_x0000_s1636" type="#_x0000_t114" style="position:absolute;left:4324;top:8133;width:1620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人事通知单</w:t>
                              </w:r>
                            </w:p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（转正）</w:t>
                              </w:r>
                            </w:p>
                          </w:txbxContent>
                        </v:textbox>
                      </v:shape>
                      <v:rect id="Rectangle 840" o:spid="_x0000_s1637" style="position:absolute;left:7020;top:8290;width:530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合格</w:t>
                              </w:r>
                            </w:p>
                          </w:txbxContent>
                        </v:textbox>
                      </v:rect>
                      <v:rect id="Rectangle 841" o:spid="_x0000_s1638" style="position:absolute;left:181;top:8289;width:12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">
                        <v:textbox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员工留存</w:t>
                              </w:r>
                            </w:p>
                          </w:txbxContent>
                        </v:textbox>
                      </v:rect>
                      <v:line id="Line 842" o:spid="_x0000_s1639" style="position:absolute;flip:x;visibility:visible;mso-wrap-style:square" from="1444,8601" to="4324,8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">
                        <v:stroke endarrow="block"/>
                      </v:line>
                      <v:shape id="AutoShape 843" o:spid="_x0000_s1640" type="#_x0000_t132" style="position:absolute;left:4324;top:10005;width:144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存档</w:t>
                              </w:r>
                            </w:p>
                          </w:txbxContent>
                        </v:textbox>
                      </v:shape>
                      <v:line id="Line 844" o:spid="_x0000_s1641" style="position:absolute;visibility:visible;mso-wrap-style:square" from="5044,9225" to="5044,100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">
                        <v:stroke endarrow="block"/>
                      </v:line>
                      <v:rect id="Rectangle 845" o:spid="_x0000_s1642" style="position:absolute;left:5944;top:6885;width:716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不合格</w:t>
                              </w:r>
                            </w:p>
                          </w:txbxContent>
                        </v:textbox>
                      </v:rect>
                      <v:line id="Line 846" o:spid="_x0000_s1643" style="position:absolute;flip:x;visibility:visible;mso-wrap-style:square" from="7560,6261" to="7564,86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"/>
                      <v:shape id="AutoShape 847" o:spid="_x0000_s1644" type="#_x0000_t116" style="position:absolute;left:1266;top:6903;width:144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终止合同</w:t>
                              </w:r>
                            </w:p>
                          </w:txbxContent>
                        </v:textbox>
                      </v:shape>
                      <v:rect id="Rectangle 848" o:spid="_x0000_s1645" style="position:absolute;left:8109;top:7353;width:1081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" fillcolor="silver">
                        <v:textbox inset=",0,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离职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离职</w:t>
                                </w:r>
                              </w:hyperlink>
                            </w:p>
                          </w:txbxContent>
                        </v:textbox>
                      </v:rect>
                      <v:shape id="Text Box 849" o:spid="_x0000_s1646" type="#_x0000_t202" style="position:absolute;left:8098;width:1082;height: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入职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入职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850" o:spid="_x0000_s1647" type="#_x0000_t66" style="position:absolute;left:1623;top:18;width:6482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" fillcolor="silver"/>
                      <v:shape id="AutoShape 851" o:spid="_x0000_s1648" type="#_x0000_t13" style="position:absolute;left:5752;top:10294;width:2342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" fillcolor="silver"/>
                      <v:shape id="Text Box 852" o:spid="_x0000_s1649" type="#_x0000_t202" style="position:absolute;left:8105;top:10303;width:1081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档案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档案</w:t>
                                </w:r>
                              </w:hyperlink>
                            </w:p>
                          </w:txbxContent>
                        </v:textbox>
                      </v:shape>
                      <v:shape id="Text Box 853" o:spid="_x0000_s1650" type="#_x0000_t202" style="position:absolute;left:8104;top:4701;width:1072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评估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绩效评估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854" o:spid="_x0000_s1651" type="#_x0000_t66" style="position:absolute;left:3788;top:1286;width:4316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" fillcolor="silver"/>
                      <v:line id="Line 855" o:spid="_x0000_s1652" style="position:absolute;flip:y;visibility:visible;mso-wrap-style:square" from="1618,1579" to="2158,1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">
                        <v:stroke startarrow="block" endarrow="block"/>
                      </v:line>
                      <v:rect id="Rectangle 856" o:spid="_x0000_s1653" style="position:absolute;left:2158;top:1267;width:162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spacing w:beforeLines="50" w:before="156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考核及反馈</w:t>
                              </w:r>
                            </w:p>
                          </w:txbxContent>
                        </v:textbox>
                      </v:rect>
                      <v:rect id="Rectangle 857" o:spid="_x0000_s1654" style="position:absolute;top:1277;width:1620;height: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工作表现</w:t>
                              </w:r>
                            </w:p>
                          </w:txbxContent>
                        </v:textbox>
                      </v:rect>
                      <v:line id="Line 858" o:spid="_x0000_s1655" style="position:absolute;visibility:visible;mso-wrap-style:square" from="718,643" to="718,1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">
                        <v:stroke endarrow="block"/>
                      </v:line>
                      <v:shape id="AutoShape 859" o:spid="_x0000_s1656" type="#_x0000_t13" style="position:absolute;left:2701;top:7373;width:5396;height:3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" fillcolor="silver"/>
                      <v:line id="Line 860" o:spid="_x0000_s1657" style="position:absolute;flip:x;visibility:visible;mso-wrap-style:square" from="5944,8601" to="7564,8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">
                        <v:stroke endarrow="block"/>
                      </v:line>
                      <v:shape id="Text Box 861" o:spid="_x0000_s1658" type="#_x0000_t202" style="position:absolute;left:8100;top:1270;width:1076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考核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绩效考核</w:t>
                                </w:r>
                              </w:hyperlink>
                            </w:p>
                          </w:txbxContent>
                        </v:textbox>
                      </v:shape>
                      <v:line id="Line 862" o:spid="_x0000_s1659" style="position:absolute;visibility:visible;mso-wrap-style:square" from="5044,10941" to="5044,1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">
                        <v:stroke endarrow="block"/>
                      </v:line>
                      <v:rect id="Rectangle 863" o:spid="_x0000_s1660" style="position:absolute;left:4324;top:11721;width:1260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转正</w:t>
                              </w:r>
                            </w:p>
                          </w:txbxContent>
                        </v:textbox>
                      </v:rect>
                      <v:shape id="AutoShape 864" o:spid="_x0000_s1661" type="#_x0000_t13" style="position:absolute;left:5580;top:11878;width:2520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" fillcolor="silver"/>
                      <v:shape id="Text Box 865" o:spid="_x0000_s1662" type="#_x0000_t202" style="position:absolute;left:8100;top:11878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薪酬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薪酬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866" o:spid="_x0000_s1663" type="#_x0000_t66" style="position:absolute;left:5764;top:4701;width:2336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" fillcolor="silver"/>
                      <v:line id="Line 867" o:spid="_x0000_s1664" style="position:absolute;visibility:visible;mso-wrap-style:square" from="905,8913" to="905,9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">
                        <v:stroke endarrow="block"/>
                      </v:line>
                      <v:rect id="Rectangle 868" o:spid="_x0000_s1665" style="position:absolute;left:185;top:9693;width:1435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试用期结束</w:t>
                              </w:r>
                            </w:p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转为正式员工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201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216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198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1261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937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9"/>
        <w:gridCol w:w="6"/>
        <w:gridCol w:w="1794"/>
        <w:gridCol w:w="6"/>
        <w:gridCol w:w="2070"/>
        <w:gridCol w:w="1350"/>
        <w:gridCol w:w="1260"/>
        <w:gridCol w:w="1260"/>
      </w:tblGrid>
      <w:tr w:rsidR="00F302C3" w:rsidTr="00F302C3">
        <w:trPr>
          <w:cantSplit/>
        </w:trPr>
        <w:tc>
          <w:tcPr>
            <w:tcW w:w="9375" w:type="dxa"/>
            <w:gridSpan w:val="8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31" w:name="考勤"/>
            <w:r>
              <w:rPr>
                <w:rFonts w:hint="eastAsia" w:ascii="SimHei" w:hAnsi="SimHei" w:eastAsia="黑体"/>
                <w:b/>
              </w:rPr>
              <w:t>考勤</w:t>
            </w:r>
            <w:bookmarkEnd w:id="31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  </w:t>
            </w:r>
          </w:p>
        </w:tc>
      </w:tr>
      <w:tr w:rsidR="00F302C3" w:rsidTr="00F302C3"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直接领导</w:t>
            </w:r>
          </w:p>
        </w:tc>
        <w:tc>
          <w:tcPr>
            <w:tcW w:w="2076" w:type="dxa"/>
            <w:gridSpan w:val="2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部门行政专员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2795"/>
        </w:trPr>
        <w:tc>
          <w:tcPr>
            <w:tcW w:w="1635" w:type="dxa"/>
            <w:gridSpan w:val="2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2326912" behindDoc="0" locked="0" layoutInCell="1" allowOverlap="1">
                      <wp:simplePos x="0" y="0"/>
                      <wp:positionH relativeFrom="column">
                        <wp:posOffset>394335</wp:posOffset>
                      </wp:positionH>
                      <wp:positionV relativeFrom="paragraph">
                        <wp:posOffset>277495</wp:posOffset>
                      </wp:positionV>
                      <wp:extent cx="692785" cy="594995"/>
                      <wp:effectExtent l="0" t="10795" r="12065" b="13335"/>
                      <wp:wrapNone/>
                      <wp:docPr id="276" name="组合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2785" cy="594995"/>
                                <a:chOff x="0" y="0"/>
                                <a:chExt cx="7273" cy="5060"/>
                              </a:xfrm>
                            </wpg:grpSpPr>
                            <wps:wsp>
                              <wps:cNvPr id="277" name="AutoShape 871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7273" cy="5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78" name="AutoShape 8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3" y="5"/>
                                  <a:ext cx="5687" cy="5055"/>
                                </a:xfrm>
                                <a:prstGeom prst="flowChartPreparat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上下班刷卡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276" o:spid="_x0000_s1666" style="position:absolute;margin-left:31.05pt;margin-top:21.85pt;width:54.55pt;height:46.85pt;z-index:252326912" coordsize="7273,50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">
                      <v:rect id="AutoShape 871" o:spid="_x0000_s1667" style="position:absolute;width:7273;height:50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" filled="f" stroked="f">
                        <o:lock v:ext="edit" aspectratio="t" text="t"/>
                      </v:rect>
                      <v:shape id="AutoShape 872" o:spid="_x0000_s1668" type="#_x0000_t117" style="position:absolute;left:1513;top:5;width:5687;height:5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上下班刷卡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7936" behindDoc="0" locked="0" layoutInCell="1" allowOverlap="1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474980</wp:posOffset>
                      </wp:positionV>
                      <wp:extent cx="114300" cy="635"/>
                      <wp:effectExtent l="13970" t="55880" r="14605" b="57785"/>
                      <wp:wrapNone/>
                      <wp:docPr id="275" name="直接连接符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731950" id="直接连接符 275" o:spid="_x0000_s1026" style="position:absolute;left:0;text-align:lef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15pt,37.4pt" to="41.15pt,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5888" behindDoc="0" locked="0" layoutInCell="1" allowOverlap="1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375285</wp:posOffset>
                      </wp:positionV>
                      <wp:extent cx="450215" cy="298450"/>
                      <wp:effectExtent l="11430" t="13335" r="5080" b="12065"/>
                      <wp:wrapNone/>
                      <wp:docPr id="274" name="矩形 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0215" cy="298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74" o:spid="_x0000_s1669" style="position:absolute;margin-left:-3.3pt;margin-top:29.55pt;width:35.45pt;height:23.5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800" w:type="dxa"/>
            <w:gridSpan w:val="2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0224" behindDoc="0" locked="0" layoutInCell="1" allowOverlap="1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3580130</wp:posOffset>
                      </wp:positionV>
                      <wp:extent cx="793115" cy="396240"/>
                      <wp:effectExtent l="13970" t="8255" r="12065" b="5080"/>
                      <wp:wrapNone/>
                      <wp:docPr id="273" name="矩形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3115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考勤确认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73" o:spid="_x0000_s1670" style="position:absolute;margin-left:67.4pt;margin-top:281.9pt;width:62.45pt;height:31.2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考勤确认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8416" behindDoc="0" locked="0" layoutInCell="1" allowOverlap="1">
                      <wp:simplePos x="0" y="0"/>
                      <wp:positionH relativeFrom="column">
                        <wp:posOffset>1010920</wp:posOffset>
                      </wp:positionH>
                      <wp:positionV relativeFrom="paragraph">
                        <wp:posOffset>4518025</wp:posOffset>
                      </wp:positionV>
                      <wp:extent cx="907415" cy="396240"/>
                      <wp:effectExtent l="6985" t="12700" r="9525" b="10160"/>
                      <wp:wrapNone/>
                      <wp:docPr id="272" name="矩形 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7415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事实调查并</w:t>
                                  </w: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提出处理意见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72" o:spid="_x0000_s1671" style="position:absolute;margin-left:79.6pt;margin-top:355.75pt;width:71.45pt;height:31.2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事实调查并</w:t>
                            </w: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提出处理意见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2912" behindDoc="0" locked="0" layoutInCell="1" allowOverlap="1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4716780</wp:posOffset>
                      </wp:positionV>
                      <wp:extent cx="457200" cy="635"/>
                      <wp:effectExtent l="19050" t="59055" r="19050" b="54610"/>
                      <wp:wrapNone/>
                      <wp:docPr id="271" name="直接连接符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B47825" id="直接连接符 271" o:spid="_x0000_s1026" style="position:absolute;left:0;text-align:left;flip:y;z-index:25258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55pt,371.4pt" to="80.55pt,37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1888" behindDoc="0" locked="0" layoutInCell="1" allowOverlap="1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4522470</wp:posOffset>
                      </wp:positionV>
                      <wp:extent cx="589280" cy="440690"/>
                      <wp:effectExtent l="10160" t="7620" r="10160" b="8890"/>
                      <wp:wrapNone/>
                      <wp:docPr id="270" name="矩形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280" cy="4406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签署意见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70" o:spid="_x0000_s1672" style="position:absolute;margin-left:-3.4pt;margin-top:356.1pt;width:46.4pt;height:34.7pt;z-index:25258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签署意见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0864" behindDoc="0" locked="0" layoutInCell="1" allowOverlap="1">
                      <wp:simplePos x="0" y="0"/>
                      <wp:positionH relativeFrom="column">
                        <wp:posOffset>956310</wp:posOffset>
                      </wp:positionH>
                      <wp:positionV relativeFrom="paragraph">
                        <wp:posOffset>575310</wp:posOffset>
                      </wp:positionV>
                      <wp:extent cx="571500" cy="635"/>
                      <wp:effectExtent l="19050" t="60960" r="9525" b="52705"/>
                      <wp:wrapNone/>
                      <wp:docPr id="269" name="直接连接符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44E772" id="直接连接符 269" o:spid="_x0000_s1026" style="position:absolute;left:0;text-align:left;flip:x;z-index:25258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3pt,45.3pt" to="120.3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5104" behindDoc="0" locked="0" layoutInCell="1" allowOverlap="1">
                      <wp:simplePos x="0" y="0"/>
                      <wp:positionH relativeFrom="column">
                        <wp:posOffset>499110</wp:posOffset>
                      </wp:positionH>
                      <wp:positionV relativeFrom="paragraph">
                        <wp:posOffset>2160270</wp:posOffset>
                      </wp:positionV>
                      <wp:extent cx="635" cy="297180"/>
                      <wp:effectExtent l="9525" t="7620" r="8890" b="9525"/>
                      <wp:wrapNone/>
                      <wp:docPr id="268" name="直接连接符 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6A9BDC" id="直接连接符 268" o:spid="_x0000_s1026" style="position:absolute;left:0;text-align:left;flip:y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3pt,170.1pt" to="39.35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3056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2456815</wp:posOffset>
                      </wp:positionV>
                      <wp:extent cx="800100" cy="635"/>
                      <wp:effectExtent l="6985" t="56515" r="21590" b="57150"/>
                      <wp:wrapNone/>
                      <wp:docPr id="267" name="直接连接符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00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AB8065" id="直接连接符 267" o:spid="_x0000_s1026" style="position:absolute;left:0;text-align:lef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5pt,193.45pt" to="102.85pt,19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2032" behindDoc="0" locked="0" layoutInCell="1" allowOverlap="1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1960880</wp:posOffset>
                      </wp:positionV>
                      <wp:extent cx="907415" cy="198120"/>
                      <wp:effectExtent l="11430" t="8255" r="5080" b="12700"/>
                      <wp:wrapNone/>
                      <wp:docPr id="266" name="矩形 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741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签署意见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66" o:spid="_x0000_s1673" style="position:absolute;margin-left:4.95pt;margin-top:154.4pt;width:71.45pt;height:15.6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签署意见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100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574675</wp:posOffset>
                      </wp:positionV>
                      <wp:extent cx="342900" cy="635"/>
                      <wp:effectExtent l="6985" t="60325" r="21590" b="53340"/>
                      <wp:wrapNone/>
                      <wp:docPr id="265" name="直接连接符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244037" id="直接连接符 265" o:spid="_x0000_s1026" style="position:absolute;left:0;text-align:lef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45.25pt" to="21.85pt,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2329984" behindDoc="0" locked="0" layoutInCell="1" allowOverlap="1">
                      <wp:simplePos x="0" y="0"/>
                      <wp:positionH relativeFrom="column">
                        <wp:posOffset>284480</wp:posOffset>
                      </wp:positionH>
                      <wp:positionV relativeFrom="paragraph">
                        <wp:posOffset>276860</wp:posOffset>
                      </wp:positionV>
                      <wp:extent cx="678815" cy="693420"/>
                      <wp:effectExtent l="13970" t="10160" r="12065" b="10795"/>
                      <wp:wrapNone/>
                      <wp:docPr id="262" name="组合 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78815" cy="693420"/>
                                <a:chOff x="0" y="0"/>
                                <a:chExt cx="1069" cy="1092"/>
                              </a:xfrm>
                            </wpg:grpSpPr>
                            <wps:wsp>
                              <wps:cNvPr id="263" name="AutoShape 8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69" cy="1092"/>
                                </a:xfrm>
                                <a:prstGeom prst="flowChartMulti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64" name="Text Box 8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8" y="313"/>
                                  <a:ext cx="811" cy="56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考勤记录说明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262" o:spid="_x0000_s1674" style="position:absolute;margin-left:22.4pt;margin-top:21.8pt;width:53.45pt;height:54.6pt;z-index:252329984" coordsize="1069,1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">
                      <v:shape id="AutoShape 876" o:spid="_x0000_s1675" type="#_x0000_t115" style="position:absolute;width:1069;height:1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">
                        <v:textbox inset="0,0,0,0"/>
                      </v:shape>
                      <v:shape id="Text Box 877" o:spid="_x0000_s1676" type="#_x0000_t202" style="position:absolute;left:78;top:313;width:81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考勤记录说明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2896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970915</wp:posOffset>
                      </wp:positionV>
                      <wp:extent cx="635" cy="990600"/>
                      <wp:effectExtent l="54610" t="8890" r="59055" b="19685"/>
                      <wp:wrapNone/>
                      <wp:docPr id="261" name="直接连接符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FE1AC6" id="直接连接符 261" o:spid="_x0000_s1026" style="position:absolute;left:0;text-align:lef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76.45pt" to="48.9pt,15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07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5200" behindDoc="0" locked="0" layoutInCell="1" allowOverlap="1">
                      <wp:simplePos x="0" y="0"/>
                      <wp:positionH relativeFrom="column">
                        <wp:posOffset>393700</wp:posOffset>
                      </wp:positionH>
                      <wp:positionV relativeFrom="paragraph">
                        <wp:posOffset>5229860</wp:posOffset>
                      </wp:positionV>
                      <wp:extent cx="635" cy="189230"/>
                      <wp:effectExtent l="56515" t="10160" r="57150" b="19685"/>
                      <wp:wrapNone/>
                      <wp:docPr id="260" name="直接连接符 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892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589CE8" id="直接连接符 260" o:spid="_x0000_s1026" style="position:absolute;left:0;text-align:left;flip:x;z-index:2525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pt,411.8pt" to="31.05pt,4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0464" behindDoc="0" locked="0" layoutInCell="1" allowOverlap="1">
                      <wp:simplePos x="0" y="0"/>
                      <wp:positionH relativeFrom="column">
                        <wp:posOffset>393065</wp:posOffset>
                      </wp:positionH>
                      <wp:positionV relativeFrom="paragraph">
                        <wp:posOffset>5216525</wp:posOffset>
                      </wp:positionV>
                      <wp:extent cx="1934210" cy="19050"/>
                      <wp:effectExtent l="8255" t="6350" r="10160" b="12700"/>
                      <wp:wrapNone/>
                      <wp:docPr id="259" name="直接连接符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34210" cy="190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808D40" id="直接连接符 259" o:spid="_x0000_s1026" style="position:absolute;left:0;text-align:left;flip:x y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95pt,410.75pt" to="183.25pt,4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4176" behindDoc="0" locked="0" layoutInCell="1" allowOverlap="1">
                      <wp:simplePos x="0" y="0"/>
                      <wp:positionH relativeFrom="column">
                        <wp:posOffset>1089660</wp:posOffset>
                      </wp:positionH>
                      <wp:positionV relativeFrom="paragraph">
                        <wp:posOffset>5004435</wp:posOffset>
                      </wp:positionV>
                      <wp:extent cx="114300" cy="198120"/>
                      <wp:effectExtent l="0" t="3810" r="0" b="0"/>
                      <wp:wrapNone/>
                      <wp:docPr id="258" name="文本框 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58" o:spid="_x0000_s1677" type="#_x0000_t202" style="position:absolute;margin-left:85.8pt;margin-top:394.05pt;width:9pt;height:15.6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2128" behindDoc="0" locked="0" layoutInCell="1" allowOverlap="1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4692015</wp:posOffset>
                      </wp:positionV>
                      <wp:extent cx="770255" cy="5715"/>
                      <wp:effectExtent l="20320" t="53340" r="19050" b="55245"/>
                      <wp:wrapNone/>
                      <wp:docPr id="257" name="直接连接符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770255" cy="57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AE4E98" id="直接连接符 257" o:spid="_x0000_s1026" style="position:absolute;left:0;text-align:left;flip:y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pt,369.45pt" to="124.05pt,3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1248" behindDoc="0" locked="0" layoutInCell="1" allowOverlap="1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3808095</wp:posOffset>
                      </wp:positionV>
                      <wp:extent cx="1383665" cy="1270"/>
                      <wp:effectExtent l="16510" t="55245" r="19050" b="57785"/>
                      <wp:wrapNone/>
                      <wp:docPr id="256" name="直接连接符 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8366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93A30D" id="直接连接符 256" o:spid="_x0000_s1026" style="position:absolute;left:0;text-align:left;flip:y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6pt,299.85pt" to="152.55pt,29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">
                      <v:stroke startarrow="block"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1104" behindDoc="0" locked="0" layoutInCell="1" allowOverlap="1">
                      <wp:simplePos x="0" y="0"/>
                      <wp:positionH relativeFrom="column">
                        <wp:posOffset>887095</wp:posOffset>
                      </wp:positionH>
                      <wp:positionV relativeFrom="paragraph">
                        <wp:posOffset>2428240</wp:posOffset>
                      </wp:positionV>
                      <wp:extent cx="411480" cy="3810"/>
                      <wp:effectExtent l="6985" t="56515" r="19685" b="53975"/>
                      <wp:wrapNone/>
                      <wp:docPr id="255" name="直接连接符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148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4D08BE" id="直接连接符 255" o:spid="_x0000_s1026" style="position:absolute;left:0;text-align:left;z-index:25259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85pt,191.2pt" to="102.25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9840" behindDoc="0" locked="0" layoutInCell="1" allowOverlap="1">
                      <wp:simplePos x="0" y="0"/>
                      <wp:positionH relativeFrom="column">
                        <wp:posOffset>386080</wp:posOffset>
                      </wp:positionH>
                      <wp:positionV relativeFrom="paragraph">
                        <wp:posOffset>377190</wp:posOffset>
                      </wp:positionV>
                      <wp:extent cx="751205" cy="412750"/>
                      <wp:effectExtent l="10795" t="5715" r="19050" b="10160"/>
                      <wp:wrapNone/>
                      <wp:docPr id="254" name="流程图: 准备 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41275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刷卡记录核对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准备 254" o:spid="_x0000_s1678" type="#_x0000_t117" style="position:absolute;margin-left:30.4pt;margin-top:29.7pt;width:59.15pt;height:32.5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刷卡记录核对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6608" behindDoc="0" locked="0" layoutInCell="1" allowOverlap="1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5825490</wp:posOffset>
                      </wp:positionV>
                      <wp:extent cx="1828800" cy="212725"/>
                      <wp:effectExtent l="9525" t="15240" r="28575" b="19685"/>
                      <wp:wrapNone/>
                      <wp:docPr id="253" name="箭头: 右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127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14925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DA8FA" id="箭头: 右 253" o:spid="_x0000_s1026" type="#_x0000_t13" style="position:absolute;left:0;text-align:left;margin-left:84.3pt;margin-top:458.7pt;width:2in;height:16.7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4560" behindDoc="0" locked="0" layoutInCell="1" allowOverlap="1">
                      <wp:simplePos x="0" y="0"/>
                      <wp:positionH relativeFrom="column">
                        <wp:posOffset>1070610</wp:posOffset>
                      </wp:positionH>
                      <wp:positionV relativeFrom="paragraph">
                        <wp:posOffset>5528310</wp:posOffset>
                      </wp:positionV>
                      <wp:extent cx="1828800" cy="212725"/>
                      <wp:effectExtent l="9525" t="13335" r="28575" b="12065"/>
                      <wp:wrapNone/>
                      <wp:docPr id="252" name="箭头: 右 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127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214925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1800B" id="箭头: 右 252" o:spid="_x0000_s1026" type="#_x0000_t13" style="position:absolute;left:0;text-align:left;margin-left:84.3pt;margin-top:435.3pt;width:2in;height:16.7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148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5428615</wp:posOffset>
                      </wp:positionV>
                      <wp:extent cx="907415" cy="594360"/>
                      <wp:effectExtent l="6985" t="8890" r="9525" b="6350"/>
                      <wp:wrapNone/>
                      <wp:docPr id="251" name="矩形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7415" cy="5943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执行批示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51" o:spid="_x0000_s1679" style="position:absolute;margin-left:12.85pt;margin-top:427.45pt;width:71.45pt;height:46.8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执行批示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408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2258695</wp:posOffset>
                      </wp:positionV>
                      <wp:extent cx="735330" cy="396240"/>
                      <wp:effectExtent l="6985" t="10795" r="10160" b="12065"/>
                      <wp:wrapNone/>
                      <wp:docPr id="250" name="矩形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5330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spacing w:line="240" w:lineRule="exact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考勤统计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50" o:spid="_x0000_s1680" style="position:absolute;margin-left:12.85pt;margin-top:177.85pt;width:57.9pt;height:31.2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spacing w:line="24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考勤统计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35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4320" behindDoc="0" locked="0" layoutInCell="1" allowOverlap="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4329430</wp:posOffset>
                      </wp:positionV>
                      <wp:extent cx="114300" cy="198120"/>
                      <wp:effectExtent l="0" t="0" r="2540" b="0"/>
                      <wp:wrapNone/>
                      <wp:docPr id="249" name="文本框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49" o:spid="_x0000_s1681" type="#_x0000_t202" style="position:absolute;margin-left:14.35pt;margin-top:340.9pt;width:9pt;height:15.6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6368" behindDoc="0" locked="0" layoutInCell="1" allowOverlap="1">
                      <wp:simplePos x="0" y="0"/>
                      <wp:positionH relativeFrom="column">
                        <wp:posOffset>356235</wp:posOffset>
                      </wp:positionH>
                      <wp:positionV relativeFrom="paragraph">
                        <wp:posOffset>3564255</wp:posOffset>
                      </wp:positionV>
                      <wp:extent cx="114300" cy="227965"/>
                      <wp:effectExtent l="0" t="1905" r="0" b="0"/>
                      <wp:wrapNone/>
                      <wp:docPr id="248" name="文本框 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2279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48" o:spid="_x0000_s1682" type="#_x0000_t202" style="position:absolute;margin-left:28.05pt;margin-top:280.65pt;width:9pt;height:17.9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9200" behindDoc="0" locked="0" layoutInCell="1" allowOverlap="1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3691255</wp:posOffset>
                      </wp:positionV>
                      <wp:extent cx="716280" cy="424815"/>
                      <wp:effectExtent l="0" t="0" r="635" b="0"/>
                      <wp:wrapNone/>
                      <wp:docPr id="247" name="文本框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16280" cy="424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考核考勤表审核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47" o:spid="_x0000_s1683" type="#_x0000_t202" style="position:absolute;margin-left:54.1pt;margin-top:290.65pt;width:56.4pt;height:33.4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考核考勤表审核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8176" behindDoc="0" locked="0" layoutInCell="1" allowOverlap="1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3620135</wp:posOffset>
                      </wp:positionV>
                      <wp:extent cx="782955" cy="629285"/>
                      <wp:effectExtent l="10160" t="10160" r="6985" b="8255"/>
                      <wp:wrapNone/>
                      <wp:docPr id="246" name="流程图: 文档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2955" cy="62928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FCAB18" id="流程图: 文档 246" o:spid="_x0000_s1026" type="#_x0000_t114" style="position:absolute;left:0;text-align:left;margin-left:49.1pt;margin-top:285.05pt;width:61.65pt;height:49.5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9440" behindDoc="0" locked="0" layoutInCell="1" allowOverlap="1">
                      <wp:simplePos x="0" y="0"/>
                      <wp:positionH relativeFrom="column">
                        <wp:posOffset>641350</wp:posOffset>
                      </wp:positionH>
                      <wp:positionV relativeFrom="paragraph">
                        <wp:posOffset>5043805</wp:posOffset>
                      </wp:positionV>
                      <wp:extent cx="179070" cy="297180"/>
                      <wp:effectExtent l="0" t="0" r="2540" b="2540"/>
                      <wp:wrapNone/>
                      <wp:docPr id="245" name="文本框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07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45" o:spid="_x0000_s1684" type="#_x0000_t202" style="position:absolute;margin-left:50.5pt;margin-top:397.15pt;width:14.1pt;height:23.4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5344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3481070</wp:posOffset>
                      </wp:positionV>
                      <wp:extent cx="19050" cy="1764665"/>
                      <wp:effectExtent l="57150" t="13970" r="38100" b="21590"/>
                      <wp:wrapNone/>
                      <wp:docPr id="244" name="直接连接符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176466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6658E9" id="直接连接符 244" o:spid="_x0000_s1026" style="position:absolute;left:0;text-align:left;flip:x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.3pt,274.1pt" to="25.8pt,4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0080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2225040</wp:posOffset>
                      </wp:positionV>
                      <wp:extent cx="751205" cy="412750"/>
                      <wp:effectExtent l="10795" t="5715" r="19050" b="10160"/>
                      <wp:wrapNone/>
                      <wp:docPr id="243" name="流程图: 准备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1205" cy="412750"/>
                              </a:xfrm>
                              <a:prstGeom prst="flowChartPreparat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刷卡记录抽查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准备 243" o:spid="_x0000_s1685" type="#_x0000_t117" style="position:absolute;margin-left:.4pt;margin-top:175.2pt;width:59.15pt;height:32.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刷卡记录抽查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7392" behindDoc="0" locked="0" layoutInCell="1" allowOverlap="1">
                      <wp:simplePos x="0" y="0"/>
                      <wp:positionH relativeFrom="column">
                        <wp:posOffset>403225</wp:posOffset>
                      </wp:positionH>
                      <wp:positionV relativeFrom="paragraph">
                        <wp:posOffset>2610485</wp:posOffset>
                      </wp:positionV>
                      <wp:extent cx="635" cy="383540"/>
                      <wp:effectExtent l="56515" t="10160" r="57150" b="15875"/>
                      <wp:wrapNone/>
                      <wp:docPr id="242" name="直接连接符 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383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55731E" id="直接连接符 242" o:spid="_x0000_s1026" style="position:absolute;left:0;text-align:left;flip:x;z-index:25234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75pt,205.55pt" to="31.8pt,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3296" behindDoc="0" locked="0" layoutInCell="1" allowOverlap="1">
                      <wp:simplePos x="0" y="0"/>
                      <wp:positionH relativeFrom="column">
                        <wp:posOffset>260985</wp:posOffset>
                      </wp:positionH>
                      <wp:positionV relativeFrom="paragraph">
                        <wp:posOffset>3093720</wp:posOffset>
                      </wp:positionV>
                      <wp:extent cx="328930" cy="296545"/>
                      <wp:effectExtent l="0" t="0" r="4445" b="635"/>
                      <wp:wrapNone/>
                      <wp:docPr id="241" name="文本框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930" cy="296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有无异常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41" o:spid="_x0000_s1686" type="#_x0000_t202" style="position:absolute;margin-left:20.55pt;margin-top:243.6pt;width:25.9pt;height:23.3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有无异常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42272" behindDoc="0" locked="0" layoutInCell="1" allowOverlap="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2994025</wp:posOffset>
                      </wp:positionV>
                      <wp:extent cx="914400" cy="489585"/>
                      <wp:effectExtent l="19050" t="12700" r="19050" b="12065"/>
                      <wp:wrapNone/>
                      <wp:docPr id="240" name="流程图: 决策 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48958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7842E" id="流程图: 决策 240" o:spid="_x0000_s1026" type="#_x0000_t110" style="position:absolute;left:0;text-align:left;margin-left:-2.7pt;margin-top:235.75pt;width:1in;height:38.5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7152" behindDoc="0" locked="0" layoutInCell="1" allowOverlap="1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2358390</wp:posOffset>
                      </wp:positionV>
                      <wp:extent cx="857885" cy="198120"/>
                      <wp:effectExtent l="19050" t="15240" r="8890" b="5715"/>
                      <wp:wrapNone/>
                      <wp:docPr id="239" name="箭头: 左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7885" cy="1981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108253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2DF237" id="箭头: 左 239" o:spid="_x0000_s1026" type="#_x0000_t66" style="position:absolute;left:0;text-align:left;margin-left:57.3pt;margin-top:185.7pt;width:67.55pt;height:15.6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" fillcolor="silver"/>
                  </w:pict>
                </mc:Fallback>
              </mc:AlternateContent>
            </w:r>
          </w:p>
        </w:tc>
        <w:tc>
          <w:tcPr>
            <w:tcW w:w="126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93152" behindDoc="0" locked="0" layoutInCell="1" allowOverlap="1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4229735</wp:posOffset>
                      </wp:positionV>
                      <wp:extent cx="8890" cy="1000125"/>
                      <wp:effectExtent l="46990" t="19685" r="58420" b="8890"/>
                      <wp:wrapNone/>
                      <wp:docPr id="238" name="直接连接符 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890" cy="1000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22F9B4" id="直接连接符 238" o:spid="_x0000_s1026" style="position:absolute;left:0;text-align:left;flip:y;z-index:2525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pt,333.05pt" to="10.7pt,4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2512" behindDoc="0" locked="0" layoutInCell="1" allowOverlap="1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3632835</wp:posOffset>
                      </wp:positionV>
                      <wp:extent cx="256540" cy="212725"/>
                      <wp:effectExtent l="9525" t="22860" r="19685" b="31115"/>
                      <wp:wrapNone/>
                      <wp:docPr id="237" name="箭头: 右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6540" cy="212725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3014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4F13AB" id="箭头: 右 237" o:spid="_x0000_s1026" type="#_x0000_t13" style="position:absolute;left:0;text-align:left;margin-left:42.3pt;margin-top:286.05pt;width:20.2pt;height:16.7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" fillcolor="silver"/>
                  </w:pict>
                </mc:Fallback>
              </mc:AlternateContent>
            </w:r>
          </w:p>
        </w:tc>
        <w:tc>
          <w:tcPr>
            <w:tcW w:w="126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353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3641725</wp:posOffset>
                      </wp:positionV>
                      <wp:extent cx="686435" cy="198120"/>
                      <wp:effectExtent l="6985" t="12700" r="11430" b="8255"/>
                      <wp:wrapNone/>
                      <wp:docPr id="236" name="文本框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36" o:spid="_x0000_s1687" type="#_x0000_t202" style="position:absolute;margin-left:3.85pt;margin-top:286.75pt;width:54.05pt;height:15.6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7632" behindDoc="0" locked="0" layoutInCell="1" allowOverlap="1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5825490</wp:posOffset>
                      </wp:positionV>
                      <wp:extent cx="686435" cy="198120"/>
                      <wp:effectExtent l="9525" t="5715" r="8890" b="5715"/>
                      <wp:wrapNone/>
                      <wp:docPr id="235" name="文本框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离职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离职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35" o:spid="_x0000_s1688" type="#_x0000_t202" style="position:absolute;margin-left:-5.7pt;margin-top:458.7pt;width:54.05pt;height:15.6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离职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离职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55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5527675</wp:posOffset>
                      </wp:positionV>
                      <wp:extent cx="686435" cy="198120"/>
                      <wp:effectExtent l="6985" t="12700" r="11430" b="8255"/>
                      <wp:wrapNone/>
                      <wp:docPr id="234" name="文本框 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34" o:spid="_x0000_s1689" type="#_x0000_t202" style="position:absolute;margin-left:-5.15pt;margin-top:435.25pt;width:54.05pt;height:15.6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361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2357755</wp:posOffset>
                      </wp:positionV>
                      <wp:extent cx="686435" cy="198120"/>
                      <wp:effectExtent l="6985" t="5080" r="11430" b="6350"/>
                      <wp:wrapNone/>
                      <wp:docPr id="233" name="文本框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643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请假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休假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33" o:spid="_x0000_s1690" type="#_x0000_t202" style="position:absolute;margin-left:-5.15pt;margin-top:185.65pt;width:54.05pt;height:15.6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请假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休假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2520"/>
        <w:gridCol w:w="1624"/>
        <w:gridCol w:w="1444"/>
      </w:tblGrid>
      <w:tr w:rsidR="00F302C3" w:rsidTr="00260F45">
        <w:trPr>
          <w:cantSplit/>
        </w:trPr>
        <w:tc>
          <w:tcPr>
            <w:tcW w:w="9368" w:type="dxa"/>
            <w:gridSpan w:val="5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32" w:name="请假"/>
            <w:r>
              <w:rPr>
                <w:rFonts w:hint="eastAsia" w:ascii="SimHei" w:hAnsi="SimHei" w:eastAsia="黑体"/>
                <w:b/>
              </w:rPr>
              <w:t>休假</w:t>
            </w:r>
            <w:bookmarkEnd w:id="32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</w:t>
            </w:r>
          </w:p>
        </w:tc>
      </w:tr>
      <w:tr w:rsidR="00F302C3" w:rsidTr="00260F45">
        <w:trPr>
          <w:cantSplit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直接领导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624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260F45">
        <w:trPr>
          <w:trHeight w:val="9616"/>
        </w:trPr>
        <w:tc>
          <w:tcPr>
            <w:tcW w:w="180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2358656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401320</wp:posOffset>
                      </wp:positionV>
                      <wp:extent cx="914400" cy="594360"/>
                      <wp:effectExtent l="0" t="1270" r="19050" b="4445"/>
                      <wp:wrapNone/>
                      <wp:docPr id="230" name="组合 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594360"/>
                                <a:chOff x="0" y="0"/>
                                <a:chExt cx="5760" cy="4212"/>
                              </a:xfrm>
                            </wpg:grpSpPr>
                            <wps:wsp>
                              <wps:cNvPr id="231" name="AutoShape 906"/>
                              <wps:cNvSpPr>
                                <a:spLocks noChangeAspect="1" noChangeArrowheads="1" noTextEdit="1"/>
                              </wps:cNvSpPr>
                              <wps:spPr bwMode="auto">
                                <a:xfrm>
                                  <a:off x="0" y="0"/>
                                  <a:ext cx="5760" cy="42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AutoShape 9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0" y="621"/>
                                  <a:ext cx="5040" cy="3501"/>
                                </a:xfrm>
                                <a:prstGeom prst="flowChartPreparat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请假申请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230" o:spid="_x0000_s1691" style="position:absolute;margin-left:12.6pt;margin-top:31.6pt;width:1in;height:46.8pt;z-index:252358656" coordsize="5760,4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">
                      <v:rect id="AutoShape 906" o:spid="_x0000_s1692" style="position:absolute;width:5760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" filled="f" stroked="f">
                        <o:lock v:ext="edit" aspectratio="t" text="t"/>
                      </v:rect>
                      <v:shape id="AutoShape 907" o:spid="_x0000_s1693" type="#_x0000_t117" style="position:absolute;left:720;top:621;width:5040;height:35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请假申请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4256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2265680</wp:posOffset>
                      </wp:positionV>
                      <wp:extent cx="635" cy="1584960"/>
                      <wp:effectExtent l="57150" t="17780" r="56515" b="6985"/>
                      <wp:wrapNone/>
                      <wp:docPr id="229" name="直接连接符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5849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818250" id="直接连接符 229" o:spid="_x0000_s1026" style="position:absolute;left:0;text-align:left;flip:y;z-index:25238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178.4pt" to="57.65pt,3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3232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3850640</wp:posOffset>
                      </wp:positionV>
                      <wp:extent cx="3886200" cy="635"/>
                      <wp:effectExtent l="9525" t="12065" r="9525" b="6350"/>
                      <wp:wrapNone/>
                      <wp:docPr id="228" name="直接连接符 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886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3DFECC" id="直接连接符 228" o:spid="_x0000_s1026" style="position:absolute;left:0;text-align:left;flip:x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303.2pt" to="363.6pt,3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5040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1671320</wp:posOffset>
                      </wp:positionV>
                      <wp:extent cx="914400" cy="594360"/>
                      <wp:effectExtent l="9525" t="13970" r="9525" b="10795"/>
                      <wp:wrapNone/>
                      <wp:docPr id="227" name="流程图: 延期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9436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延迟或取消请假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延期 227" o:spid="_x0000_s1694" type="#_x0000_t135" style="position:absolute;margin-left:12.6pt;margin-top:131.6pt;width:1in;height:46.8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延迟或取消请假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1968" behindDoc="0" locked="0" layoutInCell="1" allowOverlap="1">
                      <wp:simplePos x="0" y="0"/>
                      <wp:positionH relativeFrom="column">
                        <wp:posOffset>322580</wp:posOffset>
                      </wp:positionH>
                      <wp:positionV relativeFrom="paragraph">
                        <wp:posOffset>4457700</wp:posOffset>
                      </wp:positionV>
                      <wp:extent cx="978535" cy="482600"/>
                      <wp:effectExtent l="10160" t="9525" r="11430" b="12700"/>
                      <wp:wrapNone/>
                      <wp:docPr id="226" name="矩形 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8535" cy="482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反馈给员工个人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26" o:spid="_x0000_s1695" style="position:absolute;margin-left:25.4pt;margin-top:351pt;width:77.05pt;height:38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反馈给员工个人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98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7008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2853690</wp:posOffset>
                      </wp:positionV>
                      <wp:extent cx="1943100" cy="635"/>
                      <wp:effectExtent l="9525" t="53340" r="19050" b="60325"/>
                      <wp:wrapNone/>
                      <wp:docPr id="225" name="直接连接符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9431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300C7" id="直接连接符 225" o:spid="_x0000_s1026" style="position:absolute;left:0;text-align:left;flip:y;z-index:25258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224.7pt" to="219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8112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1073150</wp:posOffset>
                      </wp:positionV>
                      <wp:extent cx="6350" cy="1780540"/>
                      <wp:effectExtent l="9525" t="6350" r="12700" b="13335"/>
                      <wp:wrapNone/>
                      <wp:docPr id="224" name="直接连接符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0" cy="17805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701CA7" id="直接连接符 224" o:spid="_x0000_s1026" style="position:absolute;left:0;text-align:left;flip:x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84.5pt" to="67.1pt,2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4016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1468120</wp:posOffset>
                      </wp:positionV>
                      <wp:extent cx="342900" cy="297180"/>
                      <wp:effectExtent l="3175" t="1270" r="0" b="0"/>
                      <wp:wrapNone/>
                      <wp:docPr id="223" name="矩形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23" o:spid="_x0000_s1696" style="position:absolute;margin-left:66.85pt;margin-top:115.6pt;width:27pt;height:23.4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598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2062480</wp:posOffset>
                      </wp:positionV>
                      <wp:extent cx="571500" cy="635"/>
                      <wp:effectExtent l="12700" t="52705" r="15875" b="60960"/>
                      <wp:wrapNone/>
                      <wp:docPr id="222" name="直接连接符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E29B63" id="直接连接符 222" o:spid="_x0000_s1026" style="position:absolute;left:0;text-align:left;flip:y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5pt,162.4pt" to="111.85pt,1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60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1963420</wp:posOffset>
                      </wp:positionV>
                      <wp:extent cx="800100" cy="6350"/>
                      <wp:effectExtent l="22225" t="48895" r="6350" b="59055"/>
                      <wp:wrapNone/>
                      <wp:docPr id="221" name="直接连接符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0010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F9FA8" id="直接连接符 221" o:spid="_x0000_s1026" style="position:absolute;left:0;text-align:left;flip:x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5pt,154.6pt" to="57.85pt,15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4960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1268730</wp:posOffset>
                      </wp:positionV>
                      <wp:extent cx="635" cy="693420"/>
                      <wp:effectExtent l="9525" t="11430" r="8890" b="9525"/>
                      <wp:wrapNone/>
                      <wp:docPr id="220" name="直接连接符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B933D8" id="直接连接符 220" o:spid="_x0000_s1026" style="position:absolute;left:0;text-align:left;z-index:2525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99.9pt" to="57.65pt,1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3936" behindDoc="0" locked="0" layoutInCell="1" allowOverlap="1">
                      <wp:simplePos x="0" y="0"/>
                      <wp:positionH relativeFrom="column">
                        <wp:posOffset>1074420</wp:posOffset>
                      </wp:positionH>
                      <wp:positionV relativeFrom="paragraph">
                        <wp:posOffset>674370</wp:posOffset>
                      </wp:positionV>
                      <wp:extent cx="571500" cy="635"/>
                      <wp:effectExtent l="9525" t="55245" r="19050" b="58420"/>
                      <wp:wrapNone/>
                      <wp:docPr id="219" name="直接连接符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5715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4C819F" id="直接连接符 219" o:spid="_x0000_s1026" style="position:absolute;left:0;text-align:left;flip:y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6pt,53.1pt" to="129.6pt,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1728" behindDoc="0" locked="0" layoutInCell="1" allowOverlap="1">
                      <wp:simplePos x="0" y="0"/>
                      <wp:positionH relativeFrom="column">
                        <wp:posOffset>391795</wp:posOffset>
                      </wp:positionH>
                      <wp:positionV relativeFrom="paragraph">
                        <wp:posOffset>180340</wp:posOffset>
                      </wp:positionV>
                      <wp:extent cx="685800" cy="990600"/>
                      <wp:effectExtent l="12700" t="18415" r="15875" b="10160"/>
                      <wp:wrapNone/>
                      <wp:docPr id="218" name="流程图: 决策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906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决策 218" o:spid="_x0000_s1697" type="#_x0000_t110" style="position:absolute;margin-left:30.85pt;margin-top:14.2pt;width:54pt;height:78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5824" behindDoc="1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675640</wp:posOffset>
                      </wp:positionV>
                      <wp:extent cx="459105" cy="12700"/>
                      <wp:effectExtent l="10795" t="56515" r="15875" b="45085"/>
                      <wp:wrapNone/>
                      <wp:docPr id="217" name="直接连接符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9105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0D001D" id="直接连接符 217" o:spid="_x0000_s1026" style="position:absolute;left:0;text-align:left;flip:y;z-index:-25095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53.2pt" to="30.85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7328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4643120</wp:posOffset>
                      </wp:positionV>
                      <wp:extent cx="1257300" cy="635"/>
                      <wp:effectExtent l="19050" t="52070" r="9525" b="61595"/>
                      <wp:wrapNone/>
                      <wp:docPr id="216" name="直接连接符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8D09B2" id="直接连接符 216" o:spid="_x0000_s1026" style="position:absolute;left:0;text-align:left;flip:x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365.6pt" to="111.6pt,3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9136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2562860</wp:posOffset>
                      </wp:positionV>
                      <wp:extent cx="1485900" cy="297180"/>
                      <wp:effectExtent l="0" t="635" r="0" b="0"/>
                      <wp:wrapNone/>
                      <wp:docPr id="215" name="矩形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请假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7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天（含）以上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15" o:spid="_x0000_s1698" style="position:absolute;margin-left:75.6pt;margin-top:201.8pt;width:117pt;height:23.4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请假</w:t>
                            </w: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>天（含）以上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708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1572260</wp:posOffset>
                      </wp:positionV>
                      <wp:extent cx="342900" cy="297180"/>
                      <wp:effectExtent l="0" t="635" r="0" b="0"/>
                      <wp:wrapNone/>
                      <wp:docPr id="214" name="矩形 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14" o:spid="_x0000_s1699" style="position:absolute;margin-left:-5.4pt;margin-top:123.8pt;width:27pt;height:23.4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52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88032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2160270</wp:posOffset>
                      </wp:positionV>
                      <wp:extent cx="635" cy="990600"/>
                      <wp:effectExtent l="57150" t="7620" r="56515" b="20955"/>
                      <wp:wrapNone/>
                      <wp:docPr id="213" name="直接连接符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1F146" id="直接连接符 213" o:spid="_x0000_s1026" style="position:absolute;left:0;text-align:lef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6pt,170.1pt" to="66.65pt,24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630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3750945</wp:posOffset>
                      </wp:positionV>
                      <wp:extent cx="635" cy="693420"/>
                      <wp:effectExtent l="60960" t="7620" r="52705" b="22860"/>
                      <wp:wrapNone/>
                      <wp:docPr id="212" name="直接连接符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93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7A90CB" id="直接连接符 212" o:spid="_x0000_s1026" style="position:absolute;left:0;text-align:left;z-index:25238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pt,295.35pt" to="57.95pt,34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1184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3058160</wp:posOffset>
                      </wp:positionV>
                      <wp:extent cx="342900" cy="297180"/>
                      <wp:effectExtent l="0" t="635" r="0" b="0"/>
                      <wp:wrapNone/>
                      <wp:docPr id="211" name="矩形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11" o:spid="_x0000_s1700" style="position:absolute;margin-left:102.6pt;margin-top:240.8pt;width:27pt;height:23.4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0160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3355340</wp:posOffset>
                      </wp:positionV>
                      <wp:extent cx="685800" cy="635"/>
                      <wp:effectExtent l="19050" t="59690" r="9525" b="53975"/>
                      <wp:wrapNone/>
                      <wp:docPr id="210" name="直接连接符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858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464BE4" id="直接连接符 210" o:spid="_x0000_s1026" style="position:absolute;left:0;text-align:left;flip:x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264.2pt" to="147.6pt,2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2992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878840</wp:posOffset>
                      </wp:positionV>
                      <wp:extent cx="1028700" cy="594360"/>
                      <wp:effectExtent l="9525" t="12065" r="9525" b="12700"/>
                      <wp:wrapNone/>
                      <wp:docPr id="209" name="流程图: 文档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436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请假性质确认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209" o:spid="_x0000_s1701" type="#_x0000_t114" style="position:absolute;margin-left:30.6pt;margin-top:69.2pt;width:81pt;height:46.8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请假性质确认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70944" behindDoc="0" locked="0" layoutInCell="1" allowOverlap="1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4853940</wp:posOffset>
                      </wp:positionV>
                      <wp:extent cx="635" cy="297180"/>
                      <wp:effectExtent l="58420" t="5715" r="55245" b="20955"/>
                      <wp:wrapNone/>
                      <wp:docPr id="208" name="直接连接符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558A6B" id="直接连接符 208" o:spid="_x0000_s1026" style="position:absolute;left:0;text-align:lef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95pt,382.2pt" to="45pt,40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8JwSQIAAFo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9920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4445000</wp:posOffset>
                      </wp:positionV>
                      <wp:extent cx="1028700" cy="396240"/>
                      <wp:effectExtent l="10160" t="6350" r="8890" b="6985"/>
                      <wp:wrapNone/>
                      <wp:docPr id="207" name="流程图: 文档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9624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员工休假表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207" o:spid="_x0000_s1702" type="#_x0000_t114" style="position:absolute;margin-left:15.65pt;margin-top:350pt;width:81pt;height:31.2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员工休假表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8896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5336540</wp:posOffset>
                      </wp:positionV>
                      <wp:extent cx="1828800" cy="99060"/>
                      <wp:effectExtent l="57150" t="12065" r="9525" b="12700"/>
                      <wp:wrapNone/>
                      <wp:docPr id="206" name="箭头: 左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906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46153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D471B4" id="箭头: 左 206" o:spid="_x0000_s1026" type="#_x0000_t66" style="position:absolute;left:0;text-align:left;margin-left:75.6pt;margin-top:420.2pt;width:2in;height:7.8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" fillcolor="silver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6848" behindDoc="0" locked="0" layoutInCell="1" allowOverlap="1">
                      <wp:simplePos x="0" y="0"/>
                      <wp:positionH relativeFrom="column">
                        <wp:posOffset>849630</wp:posOffset>
                      </wp:positionH>
                      <wp:positionV relativeFrom="paragraph">
                        <wp:posOffset>1470660</wp:posOffset>
                      </wp:positionV>
                      <wp:extent cx="635" cy="297180"/>
                      <wp:effectExtent l="60960" t="13335" r="52705" b="22860"/>
                      <wp:wrapNone/>
                      <wp:docPr id="205" name="直接连接符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71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B77599" id="直接连接符 205" o:spid="_x0000_s1026" style="position:absolute;left:0;text-align:lef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9pt,115.8pt" to="66.9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4800" behindDoc="0" locked="0" layoutInCell="1" allowOverlap="1">
                      <wp:simplePos x="0" y="0"/>
                      <wp:positionH relativeFrom="column">
                        <wp:posOffset>110490</wp:posOffset>
                      </wp:positionH>
                      <wp:positionV relativeFrom="paragraph">
                        <wp:posOffset>5137150</wp:posOffset>
                      </wp:positionV>
                      <wp:extent cx="849630" cy="496570"/>
                      <wp:effectExtent l="7620" t="12700" r="9525" b="5080"/>
                      <wp:wrapNone/>
                      <wp:docPr id="204" name="流程图: 终止 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9630" cy="49657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考勤统计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终止 204" o:spid="_x0000_s1703" type="#_x0000_t116" style="position:absolute;margin-left:8.7pt;margin-top:404.5pt;width:66.9pt;height:39.1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考勤统计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3776" behindDoc="0" locked="0" layoutInCell="1" allowOverlap="1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3156585</wp:posOffset>
                      </wp:positionV>
                      <wp:extent cx="914400" cy="532130"/>
                      <wp:effectExtent l="13335" t="13335" r="5715" b="6985"/>
                      <wp:wrapNone/>
                      <wp:docPr id="203" name="流程图: 磁盘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32130"/>
                              </a:xfrm>
                              <a:prstGeom prst="flowChartMagneticDisk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存档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磁盘 203" o:spid="_x0000_s1704" type="#_x0000_t132" style="position:absolute;margin-left:21.9pt;margin-top:248.55pt;width:1in;height:41.9pt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存档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0704" behindDoc="0" locked="0" layoutInCell="1" allowOverlap="1">
                      <wp:simplePos x="0" y="0"/>
                      <wp:positionH relativeFrom="column">
                        <wp:posOffset>198755</wp:posOffset>
                      </wp:positionH>
                      <wp:positionV relativeFrom="paragraph">
                        <wp:posOffset>1770380</wp:posOffset>
                      </wp:positionV>
                      <wp:extent cx="1028700" cy="383540"/>
                      <wp:effectExtent l="10160" t="8255" r="8890" b="8255"/>
                      <wp:wrapNone/>
                      <wp:docPr id="202" name="矩形 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383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签署意见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2" o:spid="_x0000_s1705" style="position:absolute;margin-left:15.65pt;margin-top:139.4pt;width:81pt;height:30.2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签署意见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59680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278130</wp:posOffset>
                      </wp:positionV>
                      <wp:extent cx="1028700" cy="594360"/>
                      <wp:effectExtent l="9525" t="11430" r="9525" b="13335"/>
                      <wp:wrapNone/>
                      <wp:docPr id="201" name="流程图: 文档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59436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请假申请单</w:t>
                                  </w:r>
                                </w:p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201" o:spid="_x0000_s1706" type="#_x0000_t114" style="position:absolute;margin-left:30.6pt;margin-top:21.9pt;width:81pt;height:46.8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请假申请单</w:t>
                            </w:r>
                          </w:p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24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5280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3157220</wp:posOffset>
                      </wp:positionV>
                      <wp:extent cx="342900" cy="297180"/>
                      <wp:effectExtent l="0" t="4445" r="0" b="3175"/>
                      <wp:wrapNone/>
                      <wp:docPr id="200" name="矩形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200" o:spid="_x0000_s1707" style="position:absolute;margin-left:57.6pt;margin-top:248.6pt;width:27pt;height:23.4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" stroked="f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82208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2860040</wp:posOffset>
                      </wp:positionV>
                      <wp:extent cx="635" cy="990600"/>
                      <wp:effectExtent l="9525" t="12065" r="8890" b="6985"/>
                      <wp:wrapNone/>
                      <wp:docPr id="199" name="直接连接符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7343A5" id="直接连接符 199" o:spid="_x0000_s1026" style="position:absolute;left:0;text-align:left;z-index:25238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225.2pt" to="48.65pt,30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"/>
                  </w:pict>
                </mc:Fallback>
              </mc:AlternateContent>
            </w: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275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2362835</wp:posOffset>
                      </wp:positionV>
                      <wp:extent cx="685800" cy="990600"/>
                      <wp:effectExtent l="19050" t="19685" r="19050" b="8890"/>
                      <wp:wrapNone/>
                      <wp:docPr id="198" name="流程图: 决策 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99060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决策 198" o:spid="_x0000_s1708" type="#_x0000_t110" style="position:absolute;margin-left:-5.4pt;margin-top:186.05pt;width:54pt;height:78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444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hint="eastAsia" w:ascii="SimHei" w:hAnsi="SimHei" w:eastAsia="黑体"/>
                <w:noProof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367872" behindDoc="0" locked="0" layoutInCell="1" allowOverlap="1">
                      <wp:simplePos x="0" y="0"/>
                      <wp:positionH relativeFrom="column">
                        <wp:posOffset>157480</wp:posOffset>
                      </wp:positionH>
                      <wp:positionV relativeFrom="paragraph">
                        <wp:posOffset>5237480</wp:posOffset>
                      </wp:positionV>
                      <wp:extent cx="571500" cy="297180"/>
                      <wp:effectExtent l="9525" t="8255" r="9525" b="8890"/>
                      <wp:wrapNone/>
                      <wp:docPr id="197" name="矩形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hyperlink w:anchor="考勤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考勤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97" o:spid="_x0000_s1709" style="position:absolute;margin-left:12.4pt;margin-top:412.4pt;width:45pt;height:23.4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" fillcolor="silver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hyperlink w:anchor="考勤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考勤</w:t>
                              </w:r>
                            </w:hyperlink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p w:rsidR="00F302C3" w:rsidRDefault="00F302C3" w:rsidP="00F302C3">
      <w:pPr>
        <w:rPr>
          <w:rFonts w:hint="eastAsi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060"/>
        <w:gridCol w:w="1815"/>
        <w:gridCol w:w="1425"/>
        <w:gridCol w:w="1260"/>
      </w:tblGrid>
      <w:tr w:rsidR="00F302C3" w:rsidTr="00F302C3">
        <w:trPr>
          <w:trHeight w:val="300"/>
        </w:trPr>
        <w:tc>
          <w:tcPr>
            <w:tcW w:w="9360" w:type="dxa"/>
            <w:gridSpan w:val="5"/>
          </w:tcPr>
          <w:p w:rsidR="00F302C3" w:rsidRDefault="00F302C3" w:rsidP="00260F45">
            <w:pPr>
              <w:jc w:val="left"/>
              <w:rPr>
                <w:rFonts w:hint="eastAsia"/>
                <w:b/>
              </w:rPr>
            </w:pPr>
            <w:bookmarkStart w:id="33" w:name="档案"/>
            <w:r>
              <w:rPr>
                <w:rFonts w:hint="eastAsia" w:ascii="SimHei" w:hAnsi="SimHei" w:eastAsia="黑体"/>
                <w:b/>
              </w:rPr>
              <w:t>档案</w:t>
            </w:r>
            <w:bookmarkEnd w:id="33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 </w:t>
            </w:r>
          </w:p>
        </w:tc>
      </w:tr>
      <w:tr w:rsidR="00F302C3" w:rsidTr="00F302C3">
        <w:trPr>
          <w:cantSplit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815" w:type="dxa"/>
            <w:tcBorders>
              <w:bottom w:val="single" w:sz="4" w:space="0" w:color="auto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425" w:type="dxa"/>
            <w:tcBorders>
              <w:left w:val="single" w:sz="4" w:space="0" w:color="C0C0C0"/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存档机构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2754"/>
        </w:trPr>
        <w:tc>
          <w:tcPr>
            <w:tcW w:w="1800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2388352" behindDoc="0" locked="0" layoutInCell="1" allowOverlap="1">
                      <wp:simplePos x="0" y="0"/>
                      <wp:positionH relativeFrom="column">
                        <wp:posOffset>-297180</wp:posOffset>
                      </wp:positionH>
                      <wp:positionV relativeFrom="paragraph">
                        <wp:posOffset>178435</wp:posOffset>
                      </wp:positionV>
                      <wp:extent cx="6071235" cy="7727315"/>
                      <wp:effectExtent l="0" t="16510" r="5715" b="9525"/>
                      <wp:wrapNone/>
                      <wp:docPr id="121" name="组合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071235" cy="7727315"/>
                                <a:chOff x="0" y="0"/>
                                <a:chExt cx="9561" cy="12169"/>
                              </a:xfrm>
                            </wpg:grpSpPr>
                            <wpg:grpSp>
                              <wpg:cNvPr id="122" name="Group 937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0" y="497"/>
                                  <a:ext cx="1800" cy="936"/>
                                  <a:chOff x="0" y="0"/>
                                  <a:chExt cx="7200" cy="4212"/>
                                </a:xfrm>
                              </wpg:grpSpPr>
                              <wps:wsp>
                                <wps:cNvPr id="123" name="AutoShape 938"/>
                                <wps:cNvSpPr>
                                  <a:spLocks noChangeAspect="1" noChangeArrowheads="1" noTextEdit="1"/>
                                </wps:cNvSpPr>
                                <wps:spPr bwMode="auto">
                                  <a:xfrm>
                                    <a:off x="0" y="0"/>
                                    <a:ext cx="7200" cy="421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24" name="Rectangle 9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0" y="6396"/>
                                  <a:ext cx="216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建立公司内部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员工档案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5" name="Line 9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00" y="6865"/>
                                  <a:ext cx="5" cy="4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Rectangle 9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7331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身份证明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7" name="Rectangle 9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7643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学历学位证明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8" name="Rectangle 9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7955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各类证书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9" name="Rectangle 9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8267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招聘资料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0" name="Rectangle 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5" y="8890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试用转正文件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1" name="Rectangle 9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9516"/>
                                  <a:ext cx="1775" cy="3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奖惩文件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2" name="Rectangle 9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5" y="9823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绩效评估报告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3" name="Rectangle 9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8579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劳动合同及附件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4" name="Rectangle 9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5" y="10135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离职文件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5" name="Text Box 9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0" y="10134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离职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离职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6" name="AutoShape 9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5" y="10138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Text Box 9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0" y="9822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评估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绩效评估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38" name="AutoShape 9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10" y="9827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Text Box 9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0" y="9510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奖惩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奖惩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0" name="AutoShape 9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05" y="9516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Text Box 9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75" y="8890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试用转正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试用转正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2" name="AutoShape 9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95" y="8897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3" name="Text Box 9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75" y="8578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劳动合同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劳动合同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4" name="AutoShape 9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90" y="8586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Text Box 9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75" y="8266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招聘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招聘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6" name="AutoShape 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85" y="8275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7" name="Text Box 96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75" y="7642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入职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入职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48" name="AutoShape 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80" y="7652"/>
                                  <a:ext cx="396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17308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Rectangle 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10" y="9203"/>
                                  <a:ext cx="180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各类人事通知单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0" name="Rectangle 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" y="10765"/>
                                  <a:ext cx="1435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个人认为有必要放入档案的资料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1" name="Line 9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00" y="10453"/>
                                  <a:ext cx="5" cy="4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Rectangle 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0" y="10921"/>
                                  <a:ext cx="216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公司内部员工档案</w:t>
                                    </w:r>
                                  </w:p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整理保存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3" name="Line 9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0" y="11233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" name="Line 9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600" y="11389"/>
                                  <a:ext cx="5" cy="4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5" name="Rectangle 9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0" y="11857"/>
                                  <a:ext cx="2160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长期保存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6" name="AutoShape 9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25" y="624"/>
                                  <a:ext cx="1255" cy="760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商调函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9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0" y="1872"/>
                                  <a:ext cx="1260" cy="6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档案自带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AutoShape 9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025" y="2185"/>
                                  <a:ext cx="1443" cy="936"/>
                                </a:xfrm>
                                <a:prstGeom prst="flowChartMagneticDisk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pStyle w:val="af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公司指定人才机构存档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59" name="Rectangle 9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5" y="4211"/>
                                  <a:ext cx="2160" cy="4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定期核算存档费用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AutoShape 9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5" y="4212"/>
                                  <a:ext cx="1435" cy="654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审批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Line 9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45" y="1404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Line 97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505" y="2028"/>
                                  <a:ext cx="3250" cy="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Line 9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11" y="2360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4" name="Line 9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5" y="3120"/>
                                  <a:ext cx="3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5" name="Line 9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40" y="2341"/>
                                  <a:ext cx="5" cy="77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6" name="Rectangle 9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5" y="0"/>
                                  <a:ext cx="1975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人事档案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67" name="Line 9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5" y="156"/>
                                  <a:ext cx="0" cy="46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8" name="Line 9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60" y="157"/>
                                  <a:ext cx="14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9" name="Line 9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505" y="2651"/>
                                  <a:ext cx="252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Line 9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80" y="452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1" name="Rectangle 9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765" y="4836"/>
                                  <a:ext cx="179" cy="31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72" name="Line 9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115" y="3901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3" name="Line 98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70" y="3901"/>
                                  <a:ext cx="23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" name="Rectangle 9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" y="625"/>
                                  <a:ext cx="1440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r>
                                      <w:rPr>
                                        <w:rFonts w:hint="eastAsia"/>
                                      </w:rPr>
                                      <w:t>档案转入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转出申请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AutoShape 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20" y="625"/>
                                  <a:ext cx="1980" cy="936"/>
                                </a:xfrm>
                                <a:prstGeom prst="flowChartDocumen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关于调入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调出职工档案的申请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Line 9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980" y="1093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9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500" y="1093"/>
                                  <a:ext cx="25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Line 99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775" y="3588"/>
                                  <a:ext cx="5" cy="62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AutoShape 9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0" y="1"/>
                                  <a:ext cx="378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02885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Text Box 9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5" y="0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试用转正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试用转正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1" name="Text Box 9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5" y="6396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hyperlink w:anchor="入职" w:history="1">
                                      <w:r>
                                        <w:rPr>
                                          <w:rStyle w:val="ae"/>
                                          <w:rFonts w:hint="eastAsia"/>
                                        </w:rPr>
                                        <w:t>入职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2" name="AutoShape 9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80" y="6397"/>
                                  <a:ext cx="3780" cy="312"/>
                                </a:xfrm>
                                <a:prstGeom prst="leftArrow">
                                  <a:avLst>
                                    <a:gd name="adj1" fmla="val 50000"/>
                                    <a:gd name="adj2" fmla="val 302885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3" name="Rectangle 9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65" y="2341"/>
                                  <a:ext cx="1440" cy="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档案转递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Rectangle 9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65" y="1717"/>
                                  <a:ext cx="1440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商调函转递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5" name="Line 100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800" y="2029"/>
                                  <a:ext cx="12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6" name="Line 10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335" y="2654"/>
                                  <a:ext cx="7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7" name="Rectangle 1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5" y="2808"/>
                                  <a:ext cx="1435" cy="7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spacing w:line="240" w:lineRule="exact"/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个人认为有必要放入档案的资料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88" name="Rectangle 1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75" y="3901"/>
                                  <a:ext cx="235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0" tIns="45720" rIns="0" bIns="45720" anchor="t" anchorCtr="0" upright="1">
                                <a:noAutofit/>
                              </wps:bodyPr>
                            </wps:wsp>
                            <wps:wsp>
                              <wps:cNvPr id="189" name="Rectangle 10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55" y="3121"/>
                                  <a:ext cx="1260" cy="46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保存回执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Line 10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35" y="3121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" name="Line 100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315" y="3433"/>
                                  <a:ext cx="342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2" name="Line 10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125" y="4836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3" name="Line 100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325" y="5148"/>
                                  <a:ext cx="18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4" name="Rectangle 1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80" y="4993"/>
                                  <a:ext cx="1440" cy="46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费用结算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5" name="AutoShape 10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20" y="5149"/>
                                  <a:ext cx="4140" cy="312"/>
                                </a:xfrm>
                                <a:prstGeom prst="rightArrow">
                                  <a:avLst>
                                    <a:gd name="adj1" fmla="val 50000"/>
                                    <a:gd name="adj2" fmla="val 331731"/>
                                  </a:avLst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Text Box 10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60" y="5149"/>
                                  <a:ext cx="1081" cy="3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0C0C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302C3" w:rsidRDefault="00F302C3" w:rsidP="00F302C3">
                                    <w:pPr>
                                      <w:jc w:val="center"/>
                                      <w:rPr>
                                        <w:rFonts w:hint="eastAsia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</w:rPr>
                                      <w:t>财务部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组合 121" o:spid="_x0000_s1710" style="position:absolute;margin-left:-23.4pt;margin-top:14.05pt;width:478.05pt;height:608.45pt;z-index:252388352" coordsize="9561,12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">
                      <v:group id="Group 937" o:spid="_x0000_s1711" style="position:absolute;top:497;width:1800;height:936" coordsize="7200,4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o:lock v:ext="edit" aspectratio="t"/>
                        <v:rect id="AutoShape 938" o:spid="_x0000_s1712" style="position:absolute;width:7200;height:4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" filled="f" stroked="f">
                          <o:lock v:ext="edit" aspectratio="t" text="t"/>
                        </v:rect>
                      </v:group>
                      <v:rect id="Rectangle 939" o:spid="_x0000_s1713" style="position:absolute;left:2520;top:6396;width:21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建立公司内部</w:t>
                              </w: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员工档案</w:t>
                              </w:r>
                            </w:p>
                          </w:txbxContent>
                        </v:textbox>
                      </v:rect>
                      <v:line id="Line 940" o:spid="_x0000_s1714" style="position:absolute;visibility:visible;mso-wrap-style:square" from="3600,6865" to="3605,7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">
                        <v:stroke endarrow="block"/>
                      </v:line>
                      <v:rect id="Rectangle 941" o:spid="_x0000_s1715" style="position:absolute;left:2710;top:7331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身份证明</w:t>
                              </w:r>
                            </w:p>
                          </w:txbxContent>
                        </v:textbox>
                      </v:rect>
                      <v:rect id="Rectangle 942" o:spid="_x0000_s1716" style="position:absolute;left:2710;top:7643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学历学位证明</w:t>
                              </w:r>
                            </w:p>
                          </w:txbxContent>
                        </v:textbox>
                      </v:rect>
                      <v:rect id="Rectangle 943" o:spid="_x0000_s1717" style="position:absolute;left:2710;top:7955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各类证书</w:t>
                              </w:r>
                            </w:p>
                          </w:txbxContent>
                        </v:textbox>
                      </v:rect>
                      <v:rect id="Rectangle 944" o:spid="_x0000_s1718" style="position:absolute;left:2710;top:8267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招聘资料</w:t>
                              </w:r>
                            </w:p>
                          </w:txbxContent>
                        </v:textbox>
                      </v:rect>
                      <v:rect id="Rectangle 945" o:spid="_x0000_s1719" style="position:absolute;left:2715;top:8890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试用转正文件</w:t>
                              </w:r>
                            </w:p>
                          </w:txbxContent>
                        </v:textbox>
                      </v:rect>
                      <v:rect id="Rectangle 946" o:spid="_x0000_s1720" style="position:absolute;left:2710;top:9516;width:1775;height: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奖惩文件</w:t>
                              </w:r>
                            </w:p>
                          </w:txbxContent>
                        </v:textbox>
                      </v:rect>
                      <v:rect id="Rectangle 947" o:spid="_x0000_s1721" style="position:absolute;left:2715;top:9823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绩效评估报告</w:t>
                              </w:r>
                            </w:p>
                          </w:txbxContent>
                        </v:textbox>
                      </v:rect>
                      <v:rect id="Rectangle 948" o:spid="_x0000_s1722" style="position:absolute;left:2710;top:8579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劳动合同及附件</w:t>
                              </w:r>
                            </w:p>
                          </w:txbxContent>
                        </v:textbox>
                      </v:rect>
                      <v:rect id="Rectangle 949" o:spid="_x0000_s1723" style="position:absolute;left:2715;top:10135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离职文件</w:t>
                              </w:r>
                            </w:p>
                          </w:txbxContent>
                        </v:textbox>
                      </v:rect>
                      <v:shape id="Text Box 950" o:spid="_x0000_s1724" type="#_x0000_t202" style="position:absolute;left:8480;top:10134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离职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离职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51" o:spid="_x0000_s1725" type="#_x0000_t66" style="position:absolute;left:4515;top:10138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" fillcolor="silver"/>
                      <v:shape id="Text Box 952" o:spid="_x0000_s1726" type="#_x0000_t202" style="position:absolute;left:8480;top:9822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评估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绩效评估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53" o:spid="_x0000_s1727" type="#_x0000_t66" style="position:absolute;left:4510;top:9827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" fillcolor="silver"/>
                      <v:shape id="Text Box 954" o:spid="_x0000_s1728" type="#_x0000_t202" style="position:absolute;left:8480;top:9510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奖惩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奖惩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55" o:spid="_x0000_s1729" type="#_x0000_t66" style="position:absolute;left:4505;top:9516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" fillcolor="silver"/>
                      <v:shape id="Text Box 956" o:spid="_x0000_s1730" type="#_x0000_t202" style="position:absolute;left:8475;top:8890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试用转正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试用转正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57" o:spid="_x0000_s1731" type="#_x0000_t66" style="position:absolute;left:4495;top:8897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" fillcolor="silver"/>
                      <v:shape id="Text Box 958" o:spid="_x0000_s1732" type="#_x0000_t202" style="position:absolute;left:8475;top:8578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劳动合同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劳动合同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59" o:spid="_x0000_s1733" type="#_x0000_t66" style="position:absolute;left:4490;top:8586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" fillcolor="silver"/>
                      <v:shape id="Text Box 960" o:spid="_x0000_s1734" type="#_x0000_t202" style="position:absolute;left:8475;top:8266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招聘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招聘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61" o:spid="_x0000_s1735" type="#_x0000_t66" style="position:absolute;left:4485;top:8275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" fillcolor="silver"/>
                      <v:shape id="Text Box 962" o:spid="_x0000_s1736" type="#_x0000_t202" style="position:absolute;left:8475;top:7642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入职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入职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63" o:spid="_x0000_s1737" type="#_x0000_t66" style="position:absolute;left:4480;top:7652;width:39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" fillcolor="silver"/>
                      <v:rect id="Rectangle 964" o:spid="_x0000_s1738" style="position:absolute;left:2710;top:9203;width:180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各类人事通知单</w:t>
                              </w:r>
                            </w:p>
                          </w:txbxContent>
                        </v:textbox>
                      </v:rect>
                      <v:rect id="Rectangle 965" o:spid="_x0000_s1739" style="position:absolute;left:540;top:10765;width:143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个人认为有必要放入档案的资料</w:t>
                              </w:r>
                            </w:p>
                          </w:txbxContent>
                        </v:textbox>
                      </v:rect>
                      <v:line id="Line 966" o:spid="_x0000_s1740" style="position:absolute;visibility:visible;mso-wrap-style:square" from="3600,10453" to="3605,109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">
                        <v:stroke endarrow="block"/>
                      </v:line>
                      <v:rect id="Rectangle 967" o:spid="_x0000_s1741" style="position:absolute;left:2520;top:10921;width:216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公司内部员工档案</w:t>
                              </w:r>
                            </w:p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整理保存</w:t>
                              </w:r>
                            </w:p>
                          </w:txbxContent>
                        </v:textbox>
                      </v:rect>
                      <v:line id="Line 968" o:spid="_x0000_s1742" style="position:absolute;visibility:visible;mso-wrap-style:square" from="1980,11233" to="2520,11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">
                        <v:stroke endarrow="block"/>
                      </v:line>
                      <v:line id="Line 969" o:spid="_x0000_s1743" style="position:absolute;visibility:visible;mso-wrap-style:square" from="3600,11389" to="3605,118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">
                        <v:stroke endarrow="block"/>
                      </v:line>
                      <v:rect id="Rectangle 970" o:spid="_x0000_s1744" style="position:absolute;left:2520;top:11857;width:216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长期保存</w:t>
                              </w:r>
                            </w:p>
                          </w:txbxContent>
                        </v:textbox>
                      </v:rect>
                      <v:shape id="AutoShape 971" o:spid="_x0000_s1745" type="#_x0000_t114" style="position:absolute;left:7025;top:624;width:1255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商调函</w:t>
                              </w:r>
                            </w:p>
                          </w:txbxContent>
                        </v:textbox>
                      </v:shape>
                      <v:rect id="Rectangle 972" o:spid="_x0000_s1746" style="position:absolute;left:550;top:1872;width:1260;height: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档案自带</w:t>
                              </w:r>
                            </w:p>
                          </w:txbxContent>
                        </v:textbox>
                      </v:rect>
                      <v:shape id="AutoShape 973" o:spid="_x0000_s1747" type="#_x0000_t132" style="position:absolute;left:7025;top:2185;width:1443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pStyle w:val="af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公司指定人才机构存档</w:t>
                              </w:r>
                            </w:p>
                          </w:txbxContent>
                        </v:textbox>
                      </v:shape>
                      <v:rect id="Rectangle 974" o:spid="_x0000_s1748" style="position:absolute;left:2525;top:4211;width:2160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定期核算存档费用</w:t>
                              </w:r>
                            </w:p>
                          </w:txbxContent>
                        </v:textbox>
                      </v:rect>
                      <v:shape id="AutoShape 975" o:spid="_x0000_s1749" type="#_x0000_t110" style="position:absolute;left:5405;top:4212;width:1435;height: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审批</w:t>
                              </w:r>
                            </w:p>
                          </w:txbxContent>
                        </v:textbox>
                      </v:shape>
                      <v:line id="Line 976" o:spid="_x0000_s1750" style="position:absolute;visibility:visible;mso-wrap-style:square" from="7745,1404" to="7745,20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"/>
                      <v:line id="Line 977" o:spid="_x0000_s1751" style="position:absolute;flip:x;visibility:visible;mso-wrap-style:square" from="4505,2028" to="7755,2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">
                        <v:stroke endarrow="block"/>
                      </v:line>
                      <v:line id="Line 978" o:spid="_x0000_s1752" style="position:absolute;visibility:visible;mso-wrap-style:square" from="1811,2360" to="2351,2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"/>
                      <v:line id="Line 979" o:spid="_x0000_s1753" style="position:absolute;visibility:visible;mso-wrap-style:square" from="1985,3120" to="2345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eN9xAAAANwAAAAPAAAAZHJzL2Rvd25yZXYueG1sRE9La8JA&#10;EL4X+h+WEXqrG9sS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DQd433EAAAA3AAAAA8A&#10;AAAAAAAAAAAAAAAABwIAAGRycy9kb3ducmV2LnhtbFBLBQYAAAAAAwADALcAAAD4AgAAAAA=&#10;"/>
                      <v:line id="Line 980" o:spid="_x0000_s1754" style="position:absolute;visibility:visible;mso-wrap-style:square" from="2340,2341" to="2345,3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UbmxAAAANw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fvoG92fiBXL2CwAA//8DAFBLAQItABQABgAIAAAAIQDb4fbL7gAAAIUBAAATAAAAAAAAAAAA&#10;AAAAAAAAAABbQ29udGVudF9UeXBlc10ueG1sUEsBAi0AFAAGAAgAAAAhAFr0LFu/AAAAFQEAAAsA&#10;AAAAAAAAAAAAAAAAHwEAAF9yZWxzLy5yZWxzUEsBAi0AFAAGAAgAAAAhAFtRRubEAAAA3AAAAA8A&#10;AAAAAAAAAAAAAAAABwIAAGRycy9kb3ducmV2LnhtbFBLBQYAAAAAAwADALcAAAD4AgAAAAA=&#10;"/>
                      <v:rect id="Rectangle 981" o:spid="_x0000_s1755" style="position:absolute;left:2705;width:1975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人事档案</w:t>
                              </w:r>
                            </w:p>
                          </w:txbxContent>
                        </v:textbox>
                      </v:rect>
                      <v:line id="Line 982" o:spid="_x0000_s1756" style="position:absolute;visibility:visible;mso-wrap-style:square" from="1265,156" to="1265,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">
                        <v:stroke endarrow="block"/>
                      </v:line>
                      <v:line id="Line 983" o:spid="_x0000_s1757" style="position:absolute;visibility:visible;mso-wrap-style:square" from="1260,157" to="2700,1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l4xwAAANw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PxdaeUYm0Ms/AAAA//8DAFBLAQItABQABgAIAAAAIQDb4fbL7gAAAIUBAAATAAAAAAAA&#10;AAAAAAAAAAAAAABbQ29udGVudF9UeXBlc10ueG1sUEsBAi0AFAAGAAgAAAAhAFr0LFu/AAAAFQEA&#10;AAsAAAAAAAAAAAAAAAAAHwEAAF9yZWxzLy5yZWxzUEsBAi0AFAAGAAgAAAAhALVQ6XjHAAAA3AAA&#10;AA8AAAAAAAAAAAAAAAAABwIAAGRycy9kb3ducmV2LnhtbFBLBQYAAAAAAwADALcAAAD7AgAAAAA=&#10;"/>
                      <v:line id="Line 984" o:spid="_x0000_s1758" style="position:absolute;flip:y;visibility:visible;mso-wrap-style:square" from="4505,2651" to="7030,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">
                        <v:stroke endarrow="block"/>
                      </v:line>
                      <v:line id="Line 985" o:spid="_x0000_s1759" style="position:absolute;visibility:visible;mso-wrap-style:square" from="4680,4524" to="5400,4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">
                        <v:stroke endarrow="block"/>
                      </v:line>
                      <v:rect id="Rectangle 986" o:spid="_x0000_s1760" style="position:absolute;left:5765;top:4836;width:179;height: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" stroked="f">
                        <v:textbox inset="0,0,0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Y</w:t>
                              </w:r>
                            </w:p>
                          </w:txbxContent>
                        </v:textbox>
                      </v:rect>
                      <v:line id="Line 987" o:spid="_x0000_s1761" style="position:absolute;flip:y;visibility:visible;mso-wrap-style:square" from="6115,3901" to="6115,4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"/>
                      <v:line id="Line 988" o:spid="_x0000_s1762" style="position:absolute;flip:x;visibility:visible;mso-wrap-style:square" from="3770,3901" to="6115,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">
                        <v:stroke endarrow="block"/>
                      </v:line>
                      <v:rect id="Rectangle 989" o:spid="_x0000_s1763" style="position:absolute;left:540;top:625;width:1440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r>
                                <w:rPr>
                                  <w:rFonts w:hint="eastAsia"/>
                                </w:rPr>
                                <w:t>档案转入</w:t>
                              </w:r>
                              <w:r>
                                <w:rPr>
                                  <w:rFonts w:hint="eastAsia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</w:rPr>
                                <w:t>转出申请</w:t>
                              </w:r>
                            </w:p>
                          </w:txbxContent>
                        </v:textbox>
                      </v:rect>
                      <v:shape id="AutoShape 990" o:spid="_x0000_s1764" type="#_x0000_t114" style="position:absolute;left:2520;top:625;width:1980;height: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关于调入</w:t>
                              </w:r>
                              <w:r>
                                <w:rPr>
                                  <w:rFonts w:hint="eastAsia"/>
                                </w:rPr>
                                <w:t>/</w:t>
                              </w:r>
                              <w:r>
                                <w:rPr>
                                  <w:rFonts w:hint="eastAsia"/>
                                </w:rPr>
                                <w:t>调出职工档案的申请</w:t>
                              </w:r>
                            </w:p>
                          </w:txbxContent>
                        </v:textbox>
                      </v:shape>
                      <v:line id="Line 991" o:spid="_x0000_s1765" style="position:absolute;visibility:visible;mso-wrap-style:square" from="1980,1093" to="2520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">
                        <v:stroke endarrow="block"/>
                      </v:line>
                      <v:line id="Line 992" o:spid="_x0000_s1766" style="position:absolute;visibility:visible;mso-wrap-style:square" from="4500,1093" to="7020,1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">
                        <v:stroke endarrow="block"/>
                      </v:line>
                      <v:line id="Line 993" o:spid="_x0000_s1767" style="position:absolute;flip:x;visibility:visible;mso-wrap-style:square" from="3775,3588" to="3780,4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">
                        <v:stroke endarrow="block"/>
                      </v:line>
                      <v:shape id="AutoShape 994" o:spid="_x0000_s1768" type="#_x0000_t66" style="position:absolute;left:4680;top:1;width:37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" fillcolor="silver"/>
                      <v:shape id="Text Box 995" o:spid="_x0000_s1769" type="#_x0000_t202" style="position:absolute;left:8465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试用转正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试用转正</w:t>
                                </w:r>
                              </w:hyperlink>
                            </w:p>
                          </w:txbxContent>
                        </v:textbox>
                      </v:shape>
                      <v:shape id="Text Box 996" o:spid="_x0000_s1770" type="#_x0000_t202" style="position:absolute;left:8465;top:6396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hyperlink w:anchor="入职" w:history="1">
                                <w:r>
                                  <w:rPr>
                                    <w:rStyle w:val="ae"/>
                                    <w:rFonts w:hint="eastAsia"/>
                                  </w:rPr>
                                  <w:t>入职</w:t>
                                </w:r>
                              </w:hyperlink>
                            </w:p>
                          </w:txbxContent>
                        </v:textbox>
                      </v:shape>
                      <v:shape id="AutoShape 997" o:spid="_x0000_s1771" type="#_x0000_t66" style="position:absolute;left:4680;top:6397;width:378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" fillcolor="silver"/>
                      <v:rect id="Rectangle 998" o:spid="_x0000_s1772" style="position:absolute;left:3065;top:2341;width:144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档案转递</w:t>
                              </w:r>
                            </w:p>
                          </w:txbxContent>
                        </v:textbox>
                      </v:rect>
                      <v:rect id="Rectangle 999" o:spid="_x0000_s1773" style="position:absolute;left:3065;top:1717;width:144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商调函转递</w:t>
                              </w:r>
                            </w:p>
                          </w:txbxContent>
                        </v:textbox>
                      </v:rect>
                      <v:line id="Line 1000" o:spid="_x0000_s1774" style="position:absolute;flip:x;visibility:visible;mso-wrap-style:square" from="1800,2029" to="3060,20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">
                        <v:stroke endarrow="block"/>
                      </v:line>
                      <v:line id="Line 1001" o:spid="_x0000_s1775" style="position:absolute;visibility:visible;mso-wrap-style:square" from="2335,2654" to="3055,26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">
                        <v:stroke endarrow="block"/>
                      </v:line>
                      <v:rect id="Rectangle 1002" o:spid="_x0000_s1776" style="position:absolute;left:545;top:2808;width:1435;height: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">
                        <v:textbox inset="0,0,0,0">
                          <w:txbxContent>
                            <w:p w:rsidR="00F302C3" w:rsidRDefault="00F302C3" w:rsidP="00F302C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个人认为有必要放入档案的资料</w:t>
                              </w:r>
                            </w:p>
                          </w:txbxContent>
                        </v:textbox>
                      </v:rect>
                      <v:rect id="Rectangle 1003" o:spid="_x0000_s1777" style="position:absolute;left:6475;top:3901;width:235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" stroked="f">
                        <v:textbox inset="0,,0">
                          <w:txbxContent>
                            <w:p w:rsidR="00F302C3" w:rsidRDefault="00F302C3" w:rsidP="00F302C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1004" o:spid="_x0000_s1778" style="position:absolute;left:3055;top:3121;width:1260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保存回执</w:t>
                              </w:r>
                            </w:p>
                          </w:txbxContent>
                        </v:textbox>
                      </v:rect>
                      <v:line id="Line 1005" o:spid="_x0000_s1779" style="position:absolute;visibility:visible;mso-wrap-style:square" from="7735,3121" to="7735,3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"/>
                      <v:line id="Line 1006" o:spid="_x0000_s1780" style="position:absolute;flip:x;visibility:visible;mso-wrap-style:square" from="4315,3433" to="7735,3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">
                        <v:stroke endarrow="block"/>
                      </v:line>
                      <v:line id="Line 1007" o:spid="_x0000_s1781" style="position:absolute;flip:y;visibility:visible;mso-wrap-style:square" from="6125,4836" to="6125,5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"/>
                      <v:line id="Line 1008" o:spid="_x0000_s1782" style="position:absolute;flip:x;visibility:visible;mso-wrap-style:square" from="4325,5148" to="6125,51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">
                        <v:stroke endarrow="block"/>
                      </v:line>
                      <v:rect id="Rectangle 1009" o:spid="_x0000_s1783" style="position:absolute;left:2880;top:4993;width:1440;height: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">
                        <v:textbox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费用结算</w:t>
                              </w:r>
                            </w:p>
                          </w:txbxContent>
                        </v:textbox>
                      </v:rect>
                      <v:shape id="AutoShape 1010" o:spid="_x0000_s1784" type="#_x0000_t13" style="position:absolute;left:4320;top:5149;width:4140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" fillcolor="silver"/>
                      <v:shape id="Text Box 1011" o:spid="_x0000_s1785" type="#_x0000_t202" style="position:absolute;left:8460;top:5149;width:1081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" fillcolor="silver">
                        <v:textbox inset="0,0,0,0">
                          <w:txbxContent>
                            <w:p w:rsidR="00F302C3" w:rsidRDefault="00F302C3" w:rsidP="00F302C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财务部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306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1815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1425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  <w:tc>
          <w:tcPr>
            <w:tcW w:w="1260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jc w:val="left"/>
              <w:rPr>
                <w:rFonts w:hint="eastAsia"/>
              </w:rPr>
            </w:pPr>
          </w:p>
        </w:tc>
      </w:tr>
    </w:tbl>
    <w:p w:rsidR="00F302C3" w:rsidRDefault="00F302C3" w:rsidP="00F302C3">
      <w:pPr>
        <w:rPr>
          <w:rFonts w:hint="eastAsia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1605"/>
        <w:gridCol w:w="2700"/>
        <w:gridCol w:w="1559"/>
        <w:gridCol w:w="1110"/>
        <w:gridCol w:w="1111"/>
      </w:tblGrid>
      <w:tr w:rsidR="00F302C3" w:rsidTr="00F302C3">
        <w:trPr>
          <w:trHeight w:val="315"/>
        </w:trPr>
        <w:tc>
          <w:tcPr>
            <w:tcW w:w="9360" w:type="dxa"/>
            <w:gridSpan w:val="6"/>
            <w:tcBorders>
              <w:bottom w:val="single" w:sz="4" w:space="0" w:color="auto"/>
            </w:tcBorders>
          </w:tcPr>
          <w:p w:rsidR="00F302C3" w:rsidRDefault="00F302C3" w:rsidP="00260F45">
            <w:pPr>
              <w:rPr>
                <w:rFonts w:hint="eastAsia"/>
                <w:b/>
              </w:rPr>
            </w:pPr>
            <w:bookmarkStart w:id="34" w:name="离职"/>
            <w:r>
              <w:rPr>
                <w:rFonts w:hint="eastAsia" w:ascii="SimHei" w:hAnsi="SimHei" w:eastAsia="黑体"/>
                <w:b/>
              </w:rPr>
              <w:t>离职</w:t>
            </w:r>
            <w:bookmarkEnd w:id="34"/>
            <w:r>
              <w:rPr>
                <w:rFonts w:hint="eastAsia" w:ascii="SimHei" w:hAnsi="SimHei" w:eastAsia="黑体"/>
                <w:b/>
              </w:rPr>
              <w:t xml:space="preserve">                                                                        </w:t>
            </w:r>
          </w:p>
        </w:tc>
      </w:tr>
      <w:tr w:rsidR="00F302C3" w:rsidTr="00F302C3">
        <w:trPr>
          <w:trHeight w:val="330"/>
        </w:trPr>
        <w:tc>
          <w:tcPr>
            <w:tcW w:w="1275" w:type="dxa"/>
            <w:tcBorders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员工</w:t>
            </w:r>
          </w:p>
        </w:tc>
        <w:tc>
          <w:tcPr>
            <w:tcW w:w="1605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部门</w:t>
            </w:r>
          </w:p>
        </w:tc>
        <w:tc>
          <w:tcPr>
            <w:tcW w:w="2700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人力资源部</w:t>
            </w:r>
          </w:p>
        </w:tc>
        <w:tc>
          <w:tcPr>
            <w:tcW w:w="1559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人力资源经理</w:t>
            </w:r>
          </w:p>
        </w:tc>
        <w:tc>
          <w:tcPr>
            <w:tcW w:w="1110" w:type="dxa"/>
            <w:tcBorders>
              <w:left w:val="single" w:sz="4" w:space="0" w:color="C0C0C0"/>
              <w:righ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总经理</w:t>
            </w:r>
          </w:p>
        </w:tc>
        <w:tc>
          <w:tcPr>
            <w:tcW w:w="1111" w:type="dxa"/>
            <w:tcBorders>
              <w:left w:val="single" w:sz="4" w:space="0" w:color="C0C0C0"/>
            </w:tcBorders>
            <w:vAlign w:val="center"/>
          </w:tcPr>
          <w:p w:rsidR="00F302C3" w:rsidRDefault="00F302C3" w:rsidP="00260F45">
            <w:pPr>
              <w:jc w:val="center"/>
              <w:rPr>
                <w:rFonts w:hint="eastAsia"/>
                <w:b/>
              </w:rPr>
            </w:pPr>
            <w:r>
              <w:rPr>
                <w:rFonts w:hint="eastAsia" w:ascii="SimHei" w:hAnsi="SimHei" w:eastAsia="黑体"/>
                <w:b/>
              </w:rPr>
              <w:t>关联流程</w:t>
            </w:r>
          </w:p>
        </w:tc>
      </w:tr>
      <w:tr w:rsidR="00F302C3" w:rsidTr="00F302C3">
        <w:trPr>
          <w:trHeight w:val="12930"/>
        </w:trPr>
        <w:tc>
          <w:tcPr>
            <w:tcW w:w="1275" w:type="dxa"/>
            <w:tcBorders>
              <w:right w:val="single" w:sz="4" w:space="0" w:color="C0C0C0"/>
            </w:tcBorders>
          </w:tcPr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888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78105</wp:posOffset>
                      </wp:positionV>
                      <wp:extent cx="1139825" cy="396240"/>
                      <wp:effectExtent l="12700" t="11430" r="9525" b="11430"/>
                      <wp:wrapNone/>
                      <wp:docPr id="120" name="文本框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3962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2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患病或非工伤医疗期满后，不能胜任工作的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20" o:spid="_x0000_s1786" type="#_x0000_t202" style="position:absolute;left:0;text-align:left;margin-left:-5.15pt;margin-top:6.15pt;width:89.75pt;height:31.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患病或非工伤医疗期满后，不能胜任工作的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78105</wp:posOffset>
                      </wp:positionV>
                      <wp:extent cx="1139825" cy="295910"/>
                      <wp:effectExtent l="9525" t="7620" r="12700" b="10795"/>
                      <wp:wrapNone/>
                      <wp:docPr id="119" name="文本框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因公司机构调整无合适工作安排的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9" o:spid="_x0000_s1787" type="#_x0000_t202" style="position:absolute;left:0;text-align:left;margin-left:-5.4pt;margin-top:6.15pt;width:89.75pt;height:23.3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因公司机构调整无合适工作安排的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092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178435</wp:posOffset>
                      </wp:positionV>
                      <wp:extent cx="1139825" cy="394970"/>
                      <wp:effectExtent l="12700" t="10795" r="9525" b="13335"/>
                      <wp:wrapNone/>
                      <wp:docPr id="118" name="文本框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2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经培训或岗位调整后仍不能适应工作要求的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8" o:spid="_x0000_s1788" type="#_x0000_t202" style="position:absolute;left:0;text-align:left;margin-left:-5.15pt;margin-top:14.05pt;width:89.75pt;height:31.1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经培训或岗位调整后仍不能适应工作要求的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969645</wp:posOffset>
                      </wp:positionV>
                      <wp:extent cx="1139825" cy="295910"/>
                      <wp:effectExtent l="12700" t="9525" r="9525" b="8890"/>
                      <wp:wrapNone/>
                      <wp:docPr id="117" name="文本框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被依法追究刑事责任的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7" o:spid="_x0000_s1789" type="#_x0000_t202" style="position:absolute;left:0;text-align:left;margin-left:-5.15pt;margin-top:76.35pt;width:89.75pt;height:23.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被依法追究刑事责任的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29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672465</wp:posOffset>
                      </wp:positionV>
                      <wp:extent cx="1139825" cy="295910"/>
                      <wp:effectExtent l="12700" t="7620" r="9525" b="10795"/>
                      <wp:wrapNone/>
                      <wp:docPr id="116" name="文本框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严重违反公司规章制度的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6" o:spid="_x0000_s1790" type="#_x0000_t202" style="position:absolute;left:0;text-align:left;margin-left:-5.15pt;margin-top:52.95pt;width:89.75pt;height:23.3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严重违反公司规章制度的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375285</wp:posOffset>
                      </wp:positionV>
                      <wp:extent cx="1139825" cy="295910"/>
                      <wp:effectExtent l="12700" t="5715" r="9525" b="12700"/>
                      <wp:wrapNone/>
                      <wp:docPr id="115" name="文本框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982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spacing w:line="240" w:lineRule="exact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试用期间不符合录用条件的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5" o:spid="_x0000_s1791" type="#_x0000_t202" style="position:absolute;left:0;text-align:left;margin-left:-5.15pt;margin-top:29.55pt;width:89.75pt;height:23.3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spacing w:line="24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试用期间不符合录用条件的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5136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6317615</wp:posOffset>
                      </wp:positionV>
                      <wp:extent cx="914400" cy="594360"/>
                      <wp:effectExtent l="9525" t="13970" r="9525" b="10795"/>
                      <wp:wrapNone/>
                      <wp:docPr id="114" name="流程图: 文档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9436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部门经理书面意见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114" o:spid="_x0000_s1792" type="#_x0000_t114" style="position:absolute;left:0;text-align:left;margin-left:57.6pt;margin-top:497.45pt;width:1in;height:46.8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部门经理书面意见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5227955</wp:posOffset>
                      </wp:positionV>
                      <wp:extent cx="914400" cy="594360"/>
                      <wp:effectExtent l="9525" t="10160" r="9525" b="5080"/>
                      <wp:wrapNone/>
                      <wp:docPr id="113" name="椭圆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9436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r>
                                    <w:rPr>
                                      <w:rFonts w:hint="eastAsia"/>
                                    </w:rPr>
                                    <w:t>交接不足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30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椭圆 113" o:spid="_x0000_s1793" style="position:absolute;left:0;text-align:left;margin-left:-5.4pt;margin-top:411.65pt;width:1in;height:46.8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">
                      <v:textbox>
                        <w:txbxContent>
                          <w:p w:rsidR="00F302C3" w:rsidRDefault="00F302C3" w:rsidP="00F302C3">
                            <w:r>
                              <w:rPr>
                                <w:rFonts w:hint="eastAsia"/>
                              </w:rPr>
                              <w:t>交接不足</w:t>
                            </w:r>
                            <w:r>
                              <w:rPr>
                                <w:rFonts w:hint="eastAsia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1648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4438015</wp:posOffset>
                      </wp:positionV>
                      <wp:extent cx="3175" cy="791210"/>
                      <wp:effectExtent l="9525" t="10795" r="6350" b="7620"/>
                      <wp:wrapNone/>
                      <wp:docPr id="112" name="直接连接符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7912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19EE71" id="直接连接符 112" o:spid="_x0000_s1026" style="position:absolute;left:0;text-align:left;flip:x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349.45pt" to="48.85pt,4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5504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4237355</wp:posOffset>
                      </wp:positionV>
                      <wp:extent cx="1143000" cy="198120"/>
                      <wp:effectExtent l="9525" t="10160" r="9525" b="10795"/>
                      <wp:wrapNone/>
                      <wp:docPr id="111" name="文本框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工作交接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1" o:spid="_x0000_s1794" type="#_x0000_t202" style="position:absolute;left:0;text-align:left;margin-left:12.6pt;margin-top:333.65pt;width:90pt;height:15.6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工作交接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731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2454275</wp:posOffset>
                      </wp:positionV>
                      <wp:extent cx="114300" cy="635"/>
                      <wp:effectExtent l="19050" t="55880" r="9525" b="57785"/>
                      <wp:wrapNone/>
                      <wp:docPr id="110" name="直接连接符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055BD3" id="直接连接符 110" o:spid="_x0000_s1026" style="position:absolute;left:0;text-align:left;flip:x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93.25pt" to="57.6pt,19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628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2355215</wp:posOffset>
                      </wp:positionV>
                      <wp:extent cx="568325" cy="198120"/>
                      <wp:effectExtent l="9525" t="13970" r="12700" b="6985"/>
                      <wp:wrapNone/>
                      <wp:docPr id="109" name="文本框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取消申请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9" o:spid="_x0000_s1795" type="#_x0000_t202" style="position:absolute;left:0;text-align:left;margin-left:3.6pt;margin-top:185.45pt;width:44.75pt;height:15.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取消申请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1760855</wp:posOffset>
                      </wp:positionV>
                      <wp:extent cx="231775" cy="1270"/>
                      <wp:effectExtent l="9525" t="57785" r="15875" b="55245"/>
                      <wp:wrapNone/>
                      <wp:docPr id="108" name="直接连接符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1775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84C7FE" id="直接连接符 108" o:spid="_x0000_s1026" style="position:absolute;left:0;text-align:lef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138.65pt" to="66.85pt,13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>
                      <wp:simplePos x="0" y="0"/>
                      <wp:positionH relativeFrom="column">
                        <wp:posOffset>734695</wp:posOffset>
                      </wp:positionH>
                      <wp:positionV relativeFrom="paragraph">
                        <wp:posOffset>3644265</wp:posOffset>
                      </wp:positionV>
                      <wp:extent cx="911225" cy="495300"/>
                      <wp:effectExtent l="12700" t="7620" r="9525" b="11430"/>
                      <wp:wrapNone/>
                      <wp:docPr id="107" name="流程图: 文档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4953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2EE07" id="流程图: 文档 107" o:spid="_x0000_s1026" type="#_x0000_t114" style="position:absolute;left:0;text-align:left;margin-left:57.85pt;margin-top:286.95pt;width:71.75pt;height:39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273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1564005</wp:posOffset>
                      </wp:positionV>
                      <wp:extent cx="568325" cy="394970"/>
                      <wp:effectExtent l="12700" t="13335" r="9525" b="10795"/>
                      <wp:wrapNone/>
                      <wp:docPr id="106" name="文本框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辞职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6" o:spid="_x0000_s1796" type="#_x0000_t202" style="position:absolute;left:0;text-align:left;margin-left:3.85pt;margin-top:123.15pt;width:44.75pt;height:31.1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辞职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5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78105</wp:posOffset>
                      </wp:positionV>
                      <wp:extent cx="574675" cy="495300"/>
                      <wp:effectExtent l="12700" t="9525" r="12700" b="9525"/>
                      <wp:wrapNone/>
                      <wp:docPr id="105" name="文本框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46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辞退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5" o:spid="_x0000_s1797" type="#_x0000_t202" style="position:absolute;margin-left:30.1pt;margin-top:6.15pt;width:45.25pt;height:39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辞退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4784" behindDoc="0" locked="0" layoutInCell="1" allowOverlap="1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177165</wp:posOffset>
                      </wp:positionV>
                      <wp:extent cx="3175" cy="593090"/>
                      <wp:effectExtent l="57150" t="9525" r="53975" b="16510"/>
                      <wp:wrapNone/>
                      <wp:docPr id="104" name="直接连接符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5930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C0D1D2" id="直接连接符 104" o:spid="_x0000_s1026" style="position:absolute;left:0;text-align:left;flip:x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.85pt,13.95pt" to="48.1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">
                      <v:stroke endarrow="block"/>
                    </v:line>
                  </w:pict>
                </mc:Fallback>
              </mc:AlternateContent>
            </w: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4335145</wp:posOffset>
                      </wp:positionV>
                      <wp:extent cx="1581150" cy="1270"/>
                      <wp:effectExtent l="18415" t="60325" r="10160" b="52705"/>
                      <wp:wrapNone/>
                      <wp:docPr id="103" name="直接连接符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8115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AAEA9D" id="直接连接符 103" o:spid="_x0000_s1026" style="position:absolute;left:0;text-align:left;flip:x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pt,341.35pt" to="163.3pt,34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3696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5526405</wp:posOffset>
                      </wp:positionV>
                      <wp:extent cx="635" cy="792480"/>
                      <wp:effectExtent l="57150" t="13335" r="56515" b="22860"/>
                      <wp:wrapNone/>
                      <wp:docPr id="102" name="直接连接符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792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E16ED7" id="直接连接符 102" o:spid="_x0000_s1026" style="position:absolute;left:0;text-align:lef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85pt,435.15pt" to="20.9pt,4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2572672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5526405</wp:posOffset>
                      </wp:positionV>
                      <wp:extent cx="228600" cy="635"/>
                      <wp:effectExtent l="9525" t="13335" r="9525" b="5080"/>
                      <wp:wrapNone/>
                      <wp:docPr id="101" name="直接连接符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BD59806" id="直接连接符 101" o:spid="_x0000_s1026" style="position:absolute;left:0;text-align:left;z-index:25257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85pt,435.15pt" to="20.85pt,4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6160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6515735</wp:posOffset>
                      </wp:positionV>
                      <wp:extent cx="457200" cy="635"/>
                      <wp:effectExtent l="9525" t="59690" r="19050" b="53975"/>
                      <wp:wrapNone/>
                      <wp:docPr id="100" name="直接连接符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4B41B1" id="直接连接符 100" o:spid="_x0000_s1026" style="position:absolute;left:0;text-align:lef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513.05pt" to="101.85pt,5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8576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4633595</wp:posOffset>
                      </wp:positionV>
                      <wp:extent cx="914400" cy="635"/>
                      <wp:effectExtent l="9525" t="53975" r="19050" b="59690"/>
                      <wp:wrapNone/>
                      <wp:docPr id="99" name="直接连接符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BE12A2" id="直接连接符 99" o:spid="_x0000_s1026" style="position:absolute;left:0;text-align:lef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85pt,364.85pt" to="92.85pt,3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7552" behindDoc="0" locked="0" layoutInCell="1" allowOverlap="1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4435475</wp:posOffset>
                      </wp:positionV>
                      <wp:extent cx="635" cy="198120"/>
                      <wp:effectExtent l="9525" t="8255" r="8890" b="12700"/>
                      <wp:wrapNone/>
                      <wp:docPr id="98" name="直接连接符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A17CA6" id="直接连接符 98" o:spid="_x0000_s1026" style="position:absolute;left:0;text-align:lef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85pt,349.25pt" to="20.9pt,36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9360" behindDoc="0" locked="0" layoutInCell="1" allowOverlap="1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3841115</wp:posOffset>
                      </wp:positionV>
                      <wp:extent cx="342900" cy="635"/>
                      <wp:effectExtent l="9525" t="52070" r="19050" b="61595"/>
                      <wp:wrapNone/>
                      <wp:docPr id="97" name="直接连接符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BC944C" id="直接连接符 97" o:spid="_x0000_s1026" style="position:absolute;left:0;text-align:lef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85pt,302.45pt" to="92.85pt,3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8336" behindDoc="0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2653665</wp:posOffset>
                      </wp:positionV>
                      <wp:extent cx="635" cy="198120"/>
                      <wp:effectExtent l="60325" t="7620" r="53340" b="22860"/>
                      <wp:wrapNone/>
                      <wp:docPr id="96" name="直接连接符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1A68B5" id="直接连接符 96" o:spid="_x0000_s1026" style="position:absolute;left:0;text-align:lef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pt,208.95pt" to="30.15pt,22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SJtSAIAAFg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5264" behindDoc="0" locked="0" layoutInCell="1" allowOverlap="1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2058035</wp:posOffset>
                      </wp:positionV>
                      <wp:extent cx="635" cy="198120"/>
                      <wp:effectExtent l="57150" t="12065" r="56515" b="18415"/>
                      <wp:wrapNone/>
                      <wp:docPr id="95" name="直接连接符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FB7A4B" id="直接连接符 95" o:spid="_x0000_s1026" style="position:absolute;left:0;text-align:lef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85pt,162.05pt" to="38.9pt,17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9GrRwIAAFg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4240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2554605</wp:posOffset>
                      </wp:positionV>
                      <wp:extent cx="114300" cy="198120"/>
                      <wp:effectExtent l="3175" t="3810" r="0" b="0"/>
                      <wp:wrapNone/>
                      <wp:docPr id="94" name="文本框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4" o:spid="_x0000_s1798" type="#_x0000_t202" style="position:absolute;left:0;text-align:left;margin-left:3.1pt;margin-top:201.15pt;width:9pt;height:15.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3216" behindDoc="0" locked="0" layoutInCell="1" allowOverlap="1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2653665</wp:posOffset>
                      </wp:positionV>
                      <wp:extent cx="114300" cy="198120"/>
                      <wp:effectExtent l="3175" t="0" r="0" b="3810"/>
                      <wp:wrapNone/>
                      <wp:docPr id="93" name="文本框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3" o:spid="_x0000_s1799" type="#_x0000_t202" style="position:absolute;left:0;text-align:left;margin-left:39.1pt;margin-top:208.95pt;width:9pt;height:15.6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2356485</wp:posOffset>
                      </wp:positionV>
                      <wp:extent cx="571500" cy="195580"/>
                      <wp:effectExtent l="3175" t="0" r="0" b="0"/>
                      <wp:wrapNone/>
                      <wp:docPr id="92" name="文本框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2" o:spid="_x0000_s1800" type="#_x0000_t202" style="position:absolute;left:0;text-align:left;margin-left:12.1pt;margin-top:185.55pt;width:45pt;height:15.4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1168" behindDoc="0" locked="0" layoutInCell="1" allowOverlap="1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2266950</wp:posOffset>
                      </wp:positionV>
                      <wp:extent cx="1038225" cy="391160"/>
                      <wp:effectExtent l="25400" t="11430" r="22225" b="16510"/>
                      <wp:wrapNone/>
                      <wp:docPr id="91" name="流程图: 决策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225" cy="3911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6FE9A" id="流程图: 决策 91" o:spid="_x0000_s1026" type="#_x0000_t110" style="position:absolute;left:0;text-align:left;margin-left:-5.65pt;margin-top:178.5pt;width:81.75pt;height:30.8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3151505</wp:posOffset>
                      </wp:positionV>
                      <wp:extent cx="796925" cy="295910"/>
                      <wp:effectExtent l="12700" t="10160" r="9525" b="8255"/>
                      <wp:wrapNone/>
                      <wp:docPr id="90" name="文本框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预估最后</w:t>
                                  </w:r>
                                </w:p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工作日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0" o:spid="_x0000_s1801" type="#_x0000_t202" style="position:absolute;left:0;text-align:left;margin-left:3.1pt;margin-top:248.15pt;width:62.75pt;height:23.3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预估最后</w:t>
                            </w:r>
                          </w:p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工作日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9120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2851785</wp:posOffset>
                      </wp:positionV>
                      <wp:extent cx="796925" cy="295910"/>
                      <wp:effectExtent l="12700" t="5715" r="9525" b="12700"/>
                      <wp:wrapNone/>
                      <wp:docPr id="89" name="文本框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295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指定工作接收人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9" o:spid="_x0000_s1802" type="#_x0000_t202" style="position:absolute;left:0;text-align:left;margin-left:3.1pt;margin-top:224.55pt;width:62.75pt;height:23.3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指定工作接收人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>
                      <wp:simplePos x="0" y="0"/>
                      <wp:positionH relativeFrom="column">
                        <wp:posOffset>382270</wp:posOffset>
                      </wp:positionH>
                      <wp:positionV relativeFrom="paragraph">
                        <wp:posOffset>3446145</wp:posOffset>
                      </wp:positionV>
                      <wp:extent cx="635" cy="198120"/>
                      <wp:effectExtent l="60325" t="9525" r="53340" b="20955"/>
                      <wp:wrapNone/>
                      <wp:docPr id="88" name="直接连接符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97F18D" id="直接连接符 88" o:spid="_x0000_s1026" style="position:absolute;left:0;text-align:lef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1pt,271.35pt" to="30.15pt,2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DqhSAIAAFg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1663065</wp:posOffset>
                      </wp:positionV>
                      <wp:extent cx="682625" cy="297180"/>
                      <wp:effectExtent l="3175" t="0" r="0" b="0"/>
                      <wp:wrapNone/>
                      <wp:docPr id="87" name="文本框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员工离职</w:t>
                                  </w:r>
                                </w:p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申请表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7" o:spid="_x0000_s1803" type="#_x0000_t202" style="position:absolute;left:0;text-align:left;margin-left:12.1pt;margin-top:130.95pt;width:53.75pt;height:23.4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员工离职</w:t>
                            </w:r>
                          </w:p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502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1564005</wp:posOffset>
                      </wp:positionV>
                      <wp:extent cx="911225" cy="495300"/>
                      <wp:effectExtent l="12700" t="13335" r="9525" b="5715"/>
                      <wp:wrapNone/>
                      <wp:docPr id="86" name="流程图: 文档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49530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BFECC" id="流程图: 文档 86" o:spid="_x0000_s1026" type="#_x0000_t114" style="position:absolute;left:0;text-align:left;margin-left:3.1pt;margin-top:123.15pt;width:71.75pt;height:39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6832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3743325</wp:posOffset>
                      </wp:positionV>
                      <wp:extent cx="682625" cy="297180"/>
                      <wp:effectExtent l="3175" t="1905" r="0" b="0"/>
                      <wp:wrapNone/>
                      <wp:docPr id="85" name="文本框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员工离职期</w:t>
                                  </w:r>
                                </w:p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预告表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5" o:spid="_x0000_s1804" type="#_x0000_t202" style="position:absolute;left:0;text-align:left;margin-left:3.1pt;margin-top:294.75pt;width:53.75pt;height:23.4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员工离职期</w:t>
                            </w:r>
                          </w:p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预告表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3760" behindDoc="0" locked="0" layoutInCell="1" allowOverlap="1">
                      <wp:simplePos x="0" y="0"/>
                      <wp:positionH relativeFrom="column">
                        <wp:posOffset>379095</wp:posOffset>
                      </wp:positionH>
                      <wp:positionV relativeFrom="paragraph">
                        <wp:posOffset>572135</wp:posOffset>
                      </wp:positionV>
                      <wp:extent cx="568325" cy="494030"/>
                      <wp:effectExtent l="9525" t="12065" r="12700" b="8255"/>
                      <wp:wrapNone/>
                      <wp:docPr id="84" name="文本框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494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书面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意见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4" o:spid="_x0000_s1805" type="#_x0000_t202" style="position:absolute;left:0;text-align:left;margin-left:29.85pt;margin-top:45.05pt;width:44.75pt;height:38.9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书面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意见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0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179705</wp:posOffset>
                      </wp:positionV>
                      <wp:extent cx="3311525" cy="195580"/>
                      <wp:effectExtent l="53975" t="15875" r="6350" b="7620"/>
                      <wp:wrapNone/>
                      <wp:docPr id="83" name="箭头: 左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1525" cy="19558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423295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2604A" id="箭头: 左 83" o:spid="_x0000_s1026" type="#_x0000_t66" style="position:absolute;left:0;text-align:left;margin-left:-4.9pt;margin-top:14.15pt;width:260.75pt;height:15.4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" fillcolor="silver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890688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177165</wp:posOffset>
                      </wp:positionV>
                      <wp:extent cx="3314700" cy="198120"/>
                      <wp:effectExtent l="50800" t="11430" r="6350" b="9525"/>
                      <wp:wrapNone/>
                      <wp:docPr id="82" name="箭头: 左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14700" cy="19812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418269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27C493" id="箭头: 左 82" o:spid="_x0000_s1026" type="#_x0000_t66" style="position:absolute;left:0;text-align:left;margin-left:-5.15pt;margin-top:13.95pt;width:261pt;height:15.6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" fillcolor="silver"/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2128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6217920</wp:posOffset>
                      </wp:positionV>
                      <wp:extent cx="2704465" cy="635"/>
                      <wp:effectExtent l="9525" t="9525" r="10160" b="8890"/>
                      <wp:wrapNone/>
                      <wp:docPr id="81" name="直接连接符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70446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D5D8D9" id="直接连接符 81" o:spid="_x0000_s1026" style="position:absolute;left:0;text-align:left;flip:x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489.6pt" to="261.55pt,48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4139565</wp:posOffset>
                      </wp:positionV>
                      <wp:extent cx="1371600" cy="252730"/>
                      <wp:effectExtent l="8890" t="7620" r="10160" b="6350"/>
                      <wp:wrapNone/>
                      <wp:docPr id="80" name="文本框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252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若有协办事宜书面通知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0" o:spid="_x0000_s1806" type="#_x0000_t202" style="position:absolute;left:0;text-align:left;margin-left:94.3pt;margin-top:325.95pt;width:108pt;height:19.9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若有协办事宜书面通知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374650</wp:posOffset>
                      </wp:positionV>
                      <wp:extent cx="1911350" cy="6350"/>
                      <wp:effectExtent l="21590" t="52705" r="10160" b="55245"/>
                      <wp:wrapNone/>
                      <wp:docPr id="79" name="直接连接符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911350" cy="63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78B8F" id="直接连接符 79" o:spid="_x0000_s1026" style="position:absolute;left:0;text-align:left;flip:x y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8pt,29.5pt" to="253.3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8032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5428615</wp:posOffset>
                      </wp:positionV>
                      <wp:extent cx="3175" cy="1682750"/>
                      <wp:effectExtent l="57150" t="10795" r="53975" b="20955"/>
                      <wp:wrapNone/>
                      <wp:docPr id="78" name="直接连接符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6827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63814" id="直接连接符 78" o:spid="_x0000_s1026" style="position:absolute;left:0;text-align:lef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6pt,427.45pt" to="3.85pt,5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9232" behindDoc="0" locked="0" layoutInCell="1" allowOverlap="1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6416675</wp:posOffset>
                      </wp:positionV>
                      <wp:extent cx="635" cy="198120"/>
                      <wp:effectExtent l="57150" t="8255" r="56515" b="22225"/>
                      <wp:wrapNone/>
                      <wp:docPr id="77" name="直接连接符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103F59" id="直接连接符 77" o:spid="_x0000_s1026" style="position:absolute;left:0;text-align:lef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6pt,505.25pt" to="111.65pt,5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8208" behindDoc="0" locked="0" layoutInCell="1" allowOverlap="1">
                      <wp:simplePos x="0" y="0"/>
                      <wp:positionH relativeFrom="column">
                        <wp:posOffset>1188720</wp:posOffset>
                      </wp:positionH>
                      <wp:positionV relativeFrom="paragraph">
                        <wp:posOffset>6416675</wp:posOffset>
                      </wp:positionV>
                      <wp:extent cx="1257300" cy="635"/>
                      <wp:effectExtent l="9525" t="55880" r="19050" b="57785"/>
                      <wp:wrapNone/>
                      <wp:docPr id="76" name="直接连接符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50D1BF" id="直接连接符 76" o:spid="_x0000_s1026" style="position:absolute;left:0;text-align:lef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6pt,505.25pt" to="192.6pt,5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3088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5823585</wp:posOffset>
                      </wp:positionV>
                      <wp:extent cx="568325" cy="198120"/>
                      <wp:effectExtent l="12700" t="5715" r="9525" b="5715"/>
                      <wp:wrapNone/>
                      <wp:docPr id="75" name="文本框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其他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5" o:spid="_x0000_s1807" type="#_x0000_t202" style="position:absolute;left:0;text-align:left;margin-left:66.85pt;margin-top:458.55pt;width:44.75pt;height:15.6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其他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2064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175895</wp:posOffset>
                      </wp:positionV>
                      <wp:extent cx="571500" cy="309880"/>
                      <wp:effectExtent l="0" t="0" r="0" b="0"/>
                      <wp:wrapNone/>
                      <wp:docPr id="74" name="文本框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309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pStyle w:val="af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终止并通知部门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4" o:spid="_x0000_s1808" type="#_x0000_t202" style="position:absolute;left:0;text-align:left;margin-left:48.6pt;margin-top:13.85pt;width:45pt;height:24.4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pStyle w:val="af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终止并通知部门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78105</wp:posOffset>
                      </wp:positionV>
                      <wp:extent cx="809625" cy="488950"/>
                      <wp:effectExtent l="12700" t="13335" r="6350" b="12065"/>
                      <wp:wrapNone/>
                      <wp:docPr id="73" name="流程图: 延期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9625" cy="488950"/>
                              </a:xfrm>
                              <a:prstGeom prst="flowChartDelay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98A5A" id="流程图: 延期 73" o:spid="_x0000_s1026" type="#_x0000_t135" style="position:absolute;left:0;text-align:left;margin-left:39.85pt;margin-top:6.15pt;width:63.75pt;height:38.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2848" behindDoc="0" locked="0" layoutInCell="1" allowOverlap="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2060575</wp:posOffset>
                      </wp:positionV>
                      <wp:extent cx="568325" cy="195580"/>
                      <wp:effectExtent l="12700" t="5080" r="9525" b="8890"/>
                      <wp:wrapNone/>
                      <wp:docPr id="72" name="文本框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记入档案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2" o:spid="_x0000_s1809" type="#_x0000_t202" style="position:absolute;left:0;text-align:left;margin-left:93.85pt;margin-top:162.25pt;width:44.75pt;height:15.4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记入档案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1824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2158365</wp:posOffset>
                      </wp:positionV>
                      <wp:extent cx="228600" cy="635"/>
                      <wp:effectExtent l="9525" t="55245" r="19050" b="58420"/>
                      <wp:wrapNone/>
                      <wp:docPr id="71" name="直接连接符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F9C347" id="直接连接符 71" o:spid="_x0000_s1026" style="position:absolute;left:0;text-align:lef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6pt,169.95pt" to="93.6pt,1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0800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1663065</wp:posOffset>
                      </wp:positionV>
                      <wp:extent cx="635" cy="396240"/>
                      <wp:effectExtent l="57150" t="7620" r="56515" b="15240"/>
                      <wp:wrapNone/>
                      <wp:docPr id="70" name="直接连接符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2419DF" id="直接连接符 70" o:spid="_x0000_s1026" style="position:absolute;left:0;text-align:lef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130.95pt" to="39.65pt,16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9776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1167765</wp:posOffset>
                      </wp:positionV>
                      <wp:extent cx="635" cy="99060"/>
                      <wp:effectExtent l="57150" t="7620" r="56515" b="17145"/>
                      <wp:wrapNone/>
                      <wp:docPr id="69" name="直接连接符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8F51FD" id="直接连接符 69" o:spid="_x0000_s1026" style="position:absolute;left:0;text-align:lef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91.95pt" to="48.65pt,9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8752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1167765</wp:posOffset>
                      </wp:positionV>
                      <wp:extent cx="2286000" cy="1270"/>
                      <wp:effectExtent l="12700" t="7620" r="6350" b="10160"/>
                      <wp:wrapNone/>
                      <wp:docPr id="68" name="直接连接符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5C78AF" id="直接连接符 68" o:spid="_x0000_s1026" style="position:absolute;left:0;text-align:left;flip:x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91.95pt" to="228.85pt,9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7728" behindDoc="0" locked="0" layoutInCell="1" allowOverlap="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1464945</wp:posOffset>
                      </wp:positionV>
                      <wp:extent cx="114300" cy="635"/>
                      <wp:effectExtent l="12700" t="9525" r="6350" b="8890"/>
                      <wp:wrapNone/>
                      <wp:docPr id="67" name="直接连接符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557DF" id="直接连接符 67" o:spid="_x0000_s1026" style="position:absolute;left:0;text-align:left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85pt,115.35pt" to="102.85pt,1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6704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1464945</wp:posOffset>
                      </wp:positionV>
                      <wp:extent cx="568325" cy="198120"/>
                      <wp:effectExtent l="12700" t="9525" r="9525" b="11430"/>
                      <wp:wrapNone/>
                      <wp:docPr id="66" name="文本框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扣发薪金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6" o:spid="_x0000_s1810" type="#_x0000_t202" style="position:absolute;left:0;text-align:left;margin-left:102.85pt;margin-top:115.35pt;width:44.75pt;height:15.6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扣发薪金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1266825</wp:posOffset>
                      </wp:positionV>
                      <wp:extent cx="568325" cy="198120"/>
                      <wp:effectExtent l="12700" t="11430" r="9525" b="9525"/>
                      <wp:wrapNone/>
                      <wp:docPr id="65" name="文本框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社保停缴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5" o:spid="_x0000_s1811" type="#_x0000_t202" style="position:absolute;left:0;text-align:left;margin-left:102.85pt;margin-top:99.75pt;width:44.75pt;height:15.6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社保停缴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465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2060575</wp:posOffset>
                      </wp:positionV>
                      <wp:extent cx="1028700" cy="297180"/>
                      <wp:effectExtent l="12700" t="5080" r="6350" b="12065"/>
                      <wp:wrapNone/>
                      <wp:docPr id="64" name="流程图: 文档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971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员工离职通知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64" o:spid="_x0000_s1812" type="#_x0000_t114" style="position:absolute;left:0;text-align:left;margin-left:-5.15pt;margin-top:162.25pt;width:81pt;height:23.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员工离职通知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1268095</wp:posOffset>
                      </wp:positionV>
                      <wp:extent cx="911225" cy="394970"/>
                      <wp:effectExtent l="6350" t="12700" r="6350" b="11430"/>
                      <wp:wrapNone/>
                      <wp:docPr id="63" name="文本框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发布开除文件并送达员工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3" o:spid="_x0000_s1813" type="#_x0000_t202" style="position:absolute;left:0;text-align:left;margin-left:22.1pt;margin-top:99.85pt;width:71.75pt;height:31.1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发布开除文件并送达员工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771525</wp:posOffset>
                      </wp:positionV>
                      <wp:extent cx="228600" cy="635"/>
                      <wp:effectExtent l="12700" t="59055" r="15875" b="54610"/>
                      <wp:wrapNone/>
                      <wp:docPr id="62" name="直接连接符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395F3A" id="直接连接符 62" o:spid="_x0000_s1026" style="position:absolute;left:0;text-align:lef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85pt,60.75pt" to="129.8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4416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672465</wp:posOffset>
                      </wp:positionV>
                      <wp:extent cx="1254125" cy="196850"/>
                      <wp:effectExtent l="12700" t="7620" r="9525" b="5080"/>
                      <wp:wrapNone/>
                      <wp:docPr id="61" name="文本框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4125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处理意见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1" o:spid="_x0000_s1814" type="#_x0000_t202" style="position:absolute;left:0;text-align:left;margin-left:12.85pt;margin-top:52.95pt;width:98.75pt;height:15.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处理意见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770255</wp:posOffset>
                      </wp:positionV>
                      <wp:extent cx="228600" cy="635"/>
                      <wp:effectExtent l="9525" t="57785" r="19050" b="55880"/>
                      <wp:wrapNone/>
                      <wp:docPr id="60" name="直接连接符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71BC88" id="直接连接符 60" o:spid="_x0000_s1026" style="position:absolute;left:0;text-align:lef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0.65pt" to="12.6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2368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5526405</wp:posOffset>
                      </wp:positionV>
                      <wp:extent cx="1828800" cy="297180"/>
                      <wp:effectExtent l="12700" t="13335" r="25400" b="13335"/>
                      <wp:wrapNone/>
                      <wp:docPr id="59" name="箭头: 右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2971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53846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D46E8" id="箭头: 右 59" o:spid="_x0000_s1026" type="#_x0000_t13" style="position:absolute;left:0;text-align:left;margin-left:111.85pt;margin-top:435.15pt;width:2in;height:23.4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6224" behindDoc="0" locked="0" layoutInCell="1" allowOverlap="1">
                      <wp:simplePos x="0" y="0"/>
                      <wp:positionH relativeFrom="column">
                        <wp:posOffset>1191895</wp:posOffset>
                      </wp:positionH>
                      <wp:positionV relativeFrom="paragraph">
                        <wp:posOffset>7110095</wp:posOffset>
                      </wp:positionV>
                      <wp:extent cx="568325" cy="195580"/>
                      <wp:effectExtent l="12700" t="6350" r="9525" b="7620"/>
                      <wp:wrapNone/>
                      <wp:docPr id="58" name="文本框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记入档案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8" o:spid="_x0000_s1815" type="#_x0000_t202" style="position:absolute;left:0;text-align:left;margin-left:93.85pt;margin-top:559.85pt;width:44.75pt;height:15.4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记入档案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7207885</wp:posOffset>
                      </wp:positionV>
                      <wp:extent cx="228600" cy="635"/>
                      <wp:effectExtent l="9525" t="56515" r="19050" b="57150"/>
                      <wp:wrapNone/>
                      <wp:docPr id="57" name="直接连接符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68100" id="直接连接符 57" o:spid="_x0000_s1026" style="position:absolute;left:0;text-align:left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6pt,567.55pt" to="93.6pt,56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4176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6715125</wp:posOffset>
                      </wp:positionV>
                      <wp:extent cx="3175" cy="396240"/>
                      <wp:effectExtent l="57150" t="11430" r="53975" b="20955"/>
                      <wp:wrapNone/>
                      <wp:docPr id="56" name="直接连接符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3962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36E745" id="直接连接符 56" o:spid="_x0000_s1026" style="position:absolute;left:0;text-align:left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528.75pt" to="39.85pt,5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6217285</wp:posOffset>
                      </wp:positionV>
                      <wp:extent cx="635" cy="99060"/>
                      <wp:effectExtent l="57150" t="8890" r="56515" b="15875"/>
                      <wp:wrapNone/>
                      <wp:docPr id="55" name="直接连接符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90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BCE634" id="直接连接符 55" o:spid="_x0000_s1026" style="position:absolute;left:0;text-align:lef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489.55pt" to="48.65pt,4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6812915</wp:posOffset>
                      </wp:positionV>
                      <wp:extent cx="568325" cy="198120"/>
                      <wp:effectExtent l="12700" t="13970" r="9525" b="6985"/>
                      <wp:wrapNone/>
                      <wp:docPr id="54" name="文本框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扣发薪金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4" o:spid="_x0000_s1816" type="#_x0000_t202" style="position:absolute;left:0;text-align:left;margin-left:102.85pt;margin-top:536.45pt;width:44.75pt;height:15.6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扣发薪金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6614795</wp:posOffset>
                      </wp:positionV>
                      <wp:extent cx="568325" cy="198120"/>
                      <wp:effectExtent l="12700" t="6350" r="9525" b="5080"/>
                      <wp:wrapNone/>
                      <wp:docPr id="53" name="文本框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社保停缴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3" o:spid="_x0000_s1817" type="#_x0000_t202" style="position:absolute;left:0;text-align:left;margin-left:102.85pt;margin-top:520.85pt;width:44.75pt;height:15.6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社保停缴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7008" behindDoc="0" locked="0" layoutInCell="1" allowOverlap="1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5327015</wp:posOffset>
                      </wp:positionV>
                      <wp:extent cx="114300" cy="635"/>
                      <wp:effectExtent l="9525" t="13970" r="9525" b="13970"/>
                      <wp:wrapNone/>
                      <wp:docPr id="52" name="直接连接符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AA8FFE" id="直接连接符 52" o:spid="_x0000_s1026" style="position:absolute;left:0;text-align:lef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6pt,419.45pt" to="66.6pt,4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5984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5625465</wp:posOffset>
                      </wp:positionV>
                      <wp:extent cx="568325" cy="198120"/>
                      <wp:effectExtent l="12700" t="7620" r="9525" b="13335"/>
                      <wp:wrapNone/>
                      <wp:docPr id="51" name="文本框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结算薪金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1" o:spid="_x0000_s1818" type="#_x0000_t202" style="position:absolute;left:0;text-align:left;margin-left:66.85pt;margin-top:442.95pt;width:44.75pt;height:15.6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结算薪金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4960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5427345</wp:posOffset>
                      </wp:positionV>
                      <wp:extent cx="568325" cy="198120"/>
                      <wp:effectExtent l="12700" t="9525" r="9525" b="11430"/>
                      <wp:wrapNone/>
                      <wp:docPr id="50" name="文本框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离职面谈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0" o:spid="_x0000_s1819" type="#_x0000_t202" style="position:absolute;left:0;text-align:left;margin-left:66.85pt;margin-top:427.35pt;width:44.75pt;height:15.6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离职面谈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3936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5229225</wp:posOffset>
                      </wp:positionV>
                      <wp:extent cx="568325" cy="198120"/>
                      <wp:effectExtent l="12700" t="11430" r="9525" b="9525"/>
                      <wp:wrapNone/>
                      <wp:docPr id="49" name="文本框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档案调出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9" o:spid="_x0000_s1820" type="#_x0000_t202" style="position:absolute;left:0;text-align:left;margin-left:66.85pt;margin-top:411.75pt;width:44.75pt;height:15.6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档案调出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2912" behindDoc="0" locked="0" layoutInCell="1" allowOverlap="1">
                      <wp:simplePos x="0" y="0"/>
                      <wp:positionH relativeFrom="column">
                        <wp:posOffset>848995</wp:posOffset>
                      </wp:positionH>
                      <wp:positionV relativeFrom="paragraph">
                        <wp:posOffset>5031105</wp:posOffset>
                      </wp:positionV>
                      <wp:extent cx="568325" cy="198120"/>
                      <wp:effectExtent l="12700" t="13335" r="9525" b="7620"/>
                      <wp:wrapNone/>
                      <wp:docPr id="48" name="文本框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社保停缴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8" o:spid="_x0000_s1821" type="#_x0000_t202" style="position:absolute;left:0;text-align:left;margin-left:66.85pt;margin-top:396.15pt;width:44.75pt;height:15.6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社保停缴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1888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4930775</wp:posOffset>
                      </wp:positionV>
                      <wp:extent cx="635" cy="198120"/>
                      <wp:effectExtent l="57150" t="8255" r="56515" b="22225"/>
                      <wp:wrapNone/>
                      <wp:docPr id="47" name="直接连接符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AC59DC" id="直接连接符 47" o:spid="_x0000_s1026" style="position:absolute;left:0;text-align:lef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388.25pt" to="30.65pt,4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40864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4930775</wp:posOffset>
                      </wp:positionV>
                      <wp:extent cx="2400300" cy="635"/>
                      <wp:effectExtent l="9525" t="8255" r="9525" b="10160"/>
                      <wp:wrapNone/>
                      <wp:docPr id="46" name="直接连接符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4003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16D4E9" id="直接连接符 46" o:spid="_x0000_s1026" style="position:absolute;left:0;text-align:left;flip:x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388.25pt" to="219.6pt,38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9840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7110095</wp:posOffset>
                      </wp:positionV>
                      <wp:extent cx="1028700" cy="297180"/>
                      <wp:effectExtent l="12700" t="6350" r="6350" b="10795"/>
                      <wp:wrapNone/>
                      <wp:docPr id="45" name="流程图: 文档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97180"/>
                              </a:xfrm>
                              <a:prstGeom prst="flowChartDocumen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员工离职通知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流程图: 文档 45" o:spid="_x0000_s1822" type="#_x0000_t114" style="position:absolute;left:0;text-align:left;margin-left:-5.15pt;margin-top:559.85pt;width:81pt;height:23.4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">
                      <v:textbox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员工离职通知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881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5130165</wp:posOffset>
                      </wp:positionV>
                      <wp:extent cx="800100" cy="297180"/>
                      <wp:effectExtent l="12700" t="7620" r="6350" b="9525"/>
                      <wp:wrapNone/>
                      <wp:docPr id="44" name="文本框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01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人事调出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4" o:spid="_x0000_s1823" type="#_x0000_t202" style="position:absolute;left:0;text-align:left;margin-left:-5.15pt;margin-top:403.95pt;width:63pt;height:23.4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">
                      <v:textbox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人事调出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2672" behindDoc="0" locked="0" layoutInCell="1" allowOverlap="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6317615</wp:posOffset>
                      </wp:positionV>
                      <wp:extent cx="911225" cy="394970"/>
                      <wp:effectExtent l="6350" t="13970" r="6350" b="10160"/>
                      <wp:wrapNone/>
                      <wp:docPr id="43" name="文本框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1225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签署意见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离职审批手续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3" o:spid="_x0000_s1824" type="#_x0000_t202" style="position:absolute;left:0;text-align:left;margin-left:22.1pt;margin-top:497.45pt;width:71.75pt;height:31.1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签署意见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离职审批手续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>
                      <wp:simplePos x="0" y="0"/>
                      <wp:positionH relativeFrom="column">
                        <wp:posOffset>1303020</wp:posOffset>
                      </wp:positionH>
                      <wp:positionV relativeFrom="paragraph">
                        <wp:posOffset>4732655</wp:posOffset>
                      </wp:positionV>
                      <wp:extent cx="457200" cy="635"/>
                      <wp:effectExtent l="9525" t="57785" r="19050" b="55880"/>
                      <wp:wrapNone/>
                      <wp:docPr id="42" name="直接连接符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5F5EA" id="直接连接符 42" o:spid="_x0000_s1026" style="position:absolute;left:0;text-align:lef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6pt,372.65pt" to="138.6pt,3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6528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4435475</wp:posOffset>
                      </wp:positionV>
                      <wp:extent cx="1143000" cy="394970"/>
                      <wp:effectExtent l="9525" t="8255" r="9525" b="6350"/>
                      <wp:wrapNone/>
                      <wp:docPr id="41" name="文本框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394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交接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顺利可</w:t>
                                  </w:r>
                                  <w:proofErr w:type="gramEnd"/>
                                  <w:r>
                                    <w:rPr>
                                      <w:rFonts w:hint="eastAsia"/>
                                    </w:rPr>
                                    <w:t>办理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离职审批手续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41" o:spid="_x0000_s1825" type="#_x0000_t202" style="position:absolute;left:0;text-align:left;margin-left:12.6pt;margin-top:349.25pt;width:90pt;height:31.1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交接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顺利可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办理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离职审批手续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>
                      <wp:simplePos x="0" y="0"/>
                      <wp:positionH relativeFrom="column">
                        <wp:posOffset>1420495</wp:posOffset>
                      </wp:positionH>
                      <wp:positionV relativeFrom="paragraph">
                        <wp:posOffset>3842385</wp:posOffset>
                      </wp:positionV>
                      <wp:extent cx="342900" cy="635"/>
                      <wp:effectExtent l="12700" t="53340" r="15875" b="60325"/>
                      <wp:wrapNone/>
                      <wp:docPr id="40" name="直接连接符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429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323CD" id="直接连接符 40" o:spid="_x0000_s1026" style="position:absolute;left:0;text-align:lef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85pt,302.55pt" to="138.85pt,3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07072" behindDoc="0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3742055</wp:posOffset>
                      </wp:positionV>
                      <wp:extent cx="1254125" cy="196850"/>
                      <wp:effectExtent l="9525" t="10160" r="12700" b="12065"/>
                      <wp:wrapNone/>
                      <wp:docPr id="39" name="文本框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4125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发布离职预告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9" o:spid="_x0000_s1826" type="#_x0000_t202" style="position:absolute;left:0;text-align:left;margin-left:12.6pt;margin-top:294.65pt;width:98.75pt;height:15.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发布离职预告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6944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2060575</wp:posOffset>
                      </wp:positionV>
                      <wp:extent cx="1485900" cy="297180"/>
                      <wp:effectExtent l="9525" t="14605" r="19050" b="12065"/>
                      <wp:wrapNone/>
                      <wp:docPr id="38" name="箭头: 右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2971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500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091D6" id="箭头: 右 38" o:spid="_x0000_s1026" type="#_x0000_t13" style="position:absolute;left:0;text-align:left;margin-left:3.6pt;margin-top:162.25pt;width:117pt;height:23.4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592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1268095</wp:posOffset>
                      </wp:positionV>
                      <wp:extent cx="1368425" cy="297180"/>
                      <wp:effectExtent l="12700" t="12700" r="19050" b="13970"/>
                      <wp:wrapNone/>
                      <wp:docPr id="37" name="箭头: 右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8425" cy="2971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511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EEF45" id="箭头: 右 37" o:spid="_x0000_s1026" type="#_x0000_t13" style="position:absolute;left:0;text-align:left;margin-left:12.85pt;margin-top:99.85pt;width:107.75pt;height:23.4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2608" behindDoc="0" locked="0" layoutInCell="1" allowOverlap="1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7110095</wp:posOffset>
                      </wp:positionV>
                      <wp:extent cx="1485900" cy="297180"/>
                      <wp:effectExtent l="9525" t="15875" r="19050" b="20320"/>
                      <wp:wrapNone/>
                      <wp:docPr id="36" name="箭头: 右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2971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25000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BFA13F" id="箭头: 右 36" o:spid="_x0000_s1026" type="#_x0000_t13" style="position:absolute;left:0;text-align:left;margin-left:3.6pt;margin-top:559.85pt;width:117pt;height:23.4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646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672465</wp:posOffset>
                      </wp:positionV>
                      <wp:extent cx="796925" cy="196850"/>
                      <wp:effectExtent l="12700" t="7620" r="9525" b="5080"/>
                      <wp:wrapNone/>
                      <wp:docPr id="35" name="文本框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经理会讨论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5" o:spid="_x0000_s1827" type="#_x0000_t202" style="position:absolute;left:0;text-align:left;margin-left:-5.15pt;margin-top:52.95pt;width:62.75pt;height:15.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经理会讨论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6616065</wp:posOffset>
                      </wp:positionV>
                      <wp:extent cx="1368425" cy="297180"/>
                      <wp:effectExtent l="12700" t="17145" r="19050" b="19050"/>
                      <wp:wrapNone/>
                      <wp:docPr id="34" name="箭头: 右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8425" cy="29718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115118"/>
                                </a:avLst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3590E" id="箭头: 右 34" o:spid="_x0000_s1026" type="#_x0000_t13" style="position:absolute;left:0;text-align:left;margin-left:12.85pt;margin-top:520.95pt;width:107.75pt;height:23.4pt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" fillcolor="silver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4732655</wp:posOffset>
                      </wp:positionV>
                      <wp:extent cx="228600" cy="635"/>
                      <wp:effectExtent l="9525" t="57785" r="19050" b="55880"/>
                      <wp:wrapNone/>
                      <wp:docPr id="33" name="直接连接符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0AE767" id="直接连接符 33" o:spid="_x0000_s1026" style="position:absolute;left:0;text-align:lef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6pt,372.65pt" to="66.6pt,3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4636135</wp:posOffset>
                      </wp:positionV>
                      <wp:extent cx="568325" cy="195580"/>
                      <wp:effectExtent l="6350" t="8890" r="6350" b="5080"/>
                      <wp:wrapNone/>
                      <wp:docPr id="32" name="文本框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会签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2" o:spid="_x0000_s1828" type="#_x0000_t202" style="position:absolute;left:0;text-align:left;margin-left:4.1pt;margin-top:365.05pt;width:44.75pt;height:15.4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会签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3940175</wp:posOffset>
                      </wp:positionV>
                      <wp:extent cx="635" cy="198120"/>
                      <wp:effectExtent l="57150" t="8255" r="56515" b="22225"/>
                      <wp:wrapNone/>
                      <wp:docPr id="31" name="直接连接符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4F81FE" id="直接连接符 31" o:spid="_x0000_s1026" style="position:absolute;left:0;text-align:lef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310.25pt" to="30.65pt,3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3742055</wp:posOffset>
                      </wp:positionV>
                      <wp:extent cx="568325" cy="198120"/>
                      <wp:effectExtent l="12700" t="10160" r="9525" b="10795"/>
                      <wp:wrapNone/>
                      <wp:docPr id="30" name="文本框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获知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30" o:spid="_x0000_s1829" type="#_x0000_t202" style="position:absolute;left:0;text-align:left;margin-left:3.85pt;margin-top:294.65pt;width:44.75pt;height:15.6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获知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10" w:type="dxa"/>
            <w:tcBorders>
              <w:left w:val="single" w:sz="4" w:space="0" w:color="C0C0C0"/>
              <w:righ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9718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6318885</wp:posOffset>
                      </wp:positionV>
                      <wp:extent cx="796925" cy="196850"/>
                      <wp:effectExtent l="12065" t="5715" r="10160" b="6985"/>
                      <wp:wrapNone/>
                      <wp:docPr id="29" name="文本框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96925" cy="1968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批准</w:t>
                                  </w: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9" o:spid="_x0000_s1830" type="#_x0000_t202" style="position:absolute;left:0;text-align:left;margin-left:-5.15pt;margin-top:497.55pt;width:62.75pt;height:15.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批准</w:t>
                            </w: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502920</wp:posOffset>
                      </wp:positionH>
                      <wp:positionV relativeFrom="paragraph">
                        <wp:posOffset>374015</wp:posOffset>
                      </wp:positionV>
                      <wp:extent cx="635" cy="198120"/>
                      <wp:effectExtent l="8890" t="13970" r="9525" b="6985"/>
                      <wp:wrapNone/>
                      <wp:docPr id="28" name="直接连接符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E4DE72" id="直接连接符 28" o:spid="_x0000_s1026" style="position:absolute;left:0;text-align:left;flip:y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6pt,29.45pt" to="39.65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968375</wp:posOffset>
                      </wp:positionV>
                      <wp:extent cx="635" cy="198120"/>
                      <wp:effectExtent l="8890" t="8255" r="9525" b="12700"/>
                      <wp:wrapNone/>
                      <wp:docPr id="27" name="直接连接符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81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BCA07F" id="直接连接符 27" o:spid="_x0000_s1026" style="position:absolute;left:0;text-align:lef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76.25pt" to="30.65pt,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770255</wp:posOffset>
                      </wp:positionV>
                      <wp:extent cx="228600" cy="635"/>
                      <wp:effectExtent l="8890" t="57785" r="19685" b="55880"/>
                      <wp:wrapNone/>
                      <wp:docPr id="26" name="直接连接符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860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BFFF20" id="直接连接符 26" o:spid="_x0000_s1026" style="position:absolute;left:0;text-align:lef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0.65pt" to="12.6pt,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">
                      <v:stroke endarrow="block"/>
                    </v:lin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70560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375285</wp:posOffset>
                      </wp:positionV>
                      <wp:extent cx="114300" cy="198120"/>
                      <wp:effectExtent l="2540" t="0" r="0" b="0"/>
                      <wp:wrapNone/>
                      <wp:docPr id="25" name="文本框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5" o:spid="_x0000_s1831" type="#_x0000_t202" style="position:absolute;left:0;text-align:left;margin-left:48.85pt;margin-top:29.55pt;width:9pt;height:15.6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969645</wp:posOffset>
                      </wp:positionV>
                      <wp:extent cx="114300" cy="198120"/>
                      <wp:effectExtent l="2540" t="0" r="0" b="1905"/>
                      <wp:wrapNone/>
                      <wp:docPr id="24" name="文本框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4" o:spid="_x0000_s1832" type="#_x0000_t202" style="position:absolute;left:0;text-align:left;margin-left:12.85pt;margin-top:76.35pt;width:9pt;height:15.6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8512" behindDoc="0" locked="0" layoutInCell="1" allowOverlap="1">
                      <wp:simplePos x="0" y="0"/>
                      <wp:positionH relativeFrom="column">
                        <wp:posOffset>277495</wp:posOffset>
                      </wp:positionH>
                      <wp:positionV relativeFrom="paragraph">
                        <wp:posOffset>672465</wp:posOffset>
                      </wp:positionV>
                      <wp:extent cx="339725" cy="195580"/>
                      <wp:effectExtent l="2540" t="0" r="635" b="0"/>
                      <wp:wrapNone/>
                      <wp:docPr id="23" name="文本框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3" o:spid="_x0000_s1833" type="#_x0000_t202" style="position:absolute;left:0;text-align:left;margin-left:21.85pt;margin-top:52.95pt;width:26.75pt;height:15.4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582930</wp:posOffset>
                      </wp:positionV>
                      <wp:extent cx="568325" cy="391160"/>
                      <wp:effectExtent l="21590" t="13335" r="19685" b="5080"/>
                      <wp:wrapNone/>
                      <wp:docPr id="22" name="流程图: 决策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3911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E0CEF" id="流程图: 决策 22" o:spid="_x0000_s1026" type="#_x0000_t110" style="position:absolute;left:0;text-align:left;margin-left:12.85pt;margin-top:45.9pt;width:44.75pt;height:30.8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4733925</wp:posOffset>
                      </wp:positionV>
                      <wp:extent cx="635" cy="1485900"/>
                      <wp:effectExtent l="12065" t="11430" r="6350" b="7620"/>
                      <wp:wrapNone/>
                      <wp:docPr id="21" name="直接连接符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485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9A64B" id="直接连接符 21" o:spid="_x0000_s1026" style="position:absolute;left:0;text-align:lef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85pt,372.75pt" to="48.9pt,48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"/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4832985</wp:posOffset>
                      </wp:positionV>
                      <wp:extent cx="114300" cy="198120"/>
                      <wp:effectExtent l="2540" t="0" r="0" b="0"/>
                      <wp:wrapNone/>
                      <wp:docPr id="20" name="文本框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20" o:spid="_x0000_s1834" type="#_x0000_t202" style="position:absolute;left:0;text-align:left;margin-left:39.85pt;margin-top:380.55pt;width:9pt;height:15.6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4832985</wp:posOffset>
                      </wp:positionV>
                      <wp:extent cx="114300" cy="198120"/>
                      <wp:effectExtent l="2540" t="0" r="0" b="0"/>
                      <wp:wrapNone/>
                      <wp:docPr id="19" name="文本框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Y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9" o:spid="_x0000_s1835" type="#_x0000_t202" style="position:absolute;left:0;text-align:left;margin-left:-5.15pt;margin-top:380.55pt;width:9pt;height:15.6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" stroked="f">
                      <v:textbox inset="0,0,0,0">
                        <w:txbxContent>
                          <w:p w:rsidR="00F302C3" w:rsidRDefault="00F302C3" w:rsidP="00F302C3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4720" behindDoc="0" locked="0" layoutInCell="1" allowOverlap="1">
                      <wp:simplePos x="0" y="0"/>
                      <wp:positionH relativeFrom="column">
                        <wp:posOffset>163195</wp:posOffset>
                      </wp:positionH>
                      <wp:positionV relativeFrom="paragraph">
                        <wp:posOffset>4636135</wp:posOffset>
                      </wp:positionV>
                      <wp:extent cx="339725" cy="195580"/>
                      <wp:effectExtent l="2540" t="0" r="635" b="0"/>
                      <wp:wrapNone/>
                      <wp:docPr id="18" name="文本框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9725" cy="1955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审批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8" o:spid="_x0000_s1836" type="#_x0000_t202" style="position:absolute;left:0;text-align:left;margin-left:12.85pt;margin-top:365.05pt;width:26.75pt;height:15.4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" stroked="f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审批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4546600</wp:posOffset>
                      </wp:positionV>
                      <wp:extent cx="568325" cy="391160"/>
                      <wp:effectExtent l="21590" t="14605" r="19685" b="13335"/>
                      <wp:wrapNone/>
                      <wp:docPr id="17" name="流程图: 决策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8325" cy="3911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CA1C4" id="流程图: 决策 17" o:spid="_x0000_s1026" type="#_x0000_t110" style="position:absolute;left:0;text-align:left;margin-left:3.85pt;margin-top:358pt;width:44.75pt;height:30.8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"/>
                  </w:pict>
                </mc:Fallback>
              </mc:AlternateContent>
            </w:r>
          </w:p>
        </w:tc>
        <w:tc>
          <w:tcPr>
            <w:tcW w:w="1111" w:type="dxa"/>
            <w:tcBorders>
              <w:left w:val="single" w:sz="4" w:space="0" w:color="C0C0C0"/>
            </w:tcBorders>
          </w:tcPr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168910</wp:posOffset>
                      </wp:positionV>
                      <wp:extent cx="755650" cy="193040"/>
                      <wp:effectExtent l="12065" t="5080" r="13335" b="11430"/>
                      <wp:wrapNone/>
                      <wp:docPr id="14" name="文本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奖惩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奖惩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4" o:spid="_x0000_s1837" type="#_x0000_t202" style="position:absolute;margin-left:-5.15pt;margin-top:13.3pt;width:59.5pt;height:15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奖惩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奖惩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376555</wp:posOffset>
                      </wp:positionV>
                      <wp:extent cx="755650" cy="193040"/>
                      <wp:effectExtent l="12065" t="12700" r="13335" b="13335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评估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绩效评估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3" o:spid="_x0000_s1838" type="#_x0000_t202" style="position:absolute;margin-left:-5.15pt;margin-top:29.65pt;width:59.5pt;height:1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评估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绩效评估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widowControl/>
              <w:jc w:val="left"/>
            </w:pPr>
          </w:p>
          <w:p w:rsidR="00F302C3" w:rsidRDefault="00F302C3" w:rsidP="00260F45">
            <w:pPr>
              <w:rPr>
                <w:rFonts w:hint="eastAsia"/>
              </w:rPr>
            </w:pP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6815455</wp:posOffset>
                      </wp:positionV>
                      <wp:extent cx="755650" cy="193040"/>
                      <wp:effectExtent l="12700" t="6985" r="12700" b="952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2" o:spid="_x0000_s1839" type="#_x0000_t202" style="position:absolute;left:0;text-align:left;margin-left:-5.1pt;margin-top:536.65pt;width:59.5pt;height:15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1477010</wp:posOffset>
                      </wp:positionV>
                      <wp:extent cx="748030" cy="193040"/>
                      <wp:effectExtent l="13335" t="12065" r="10160" b="13970"/>
                      <wp:wrapNone/>
                      <wp:docPr id="11" name="文本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1" o:spid="_x0000_s1840" type="#_x0000_t202" style="position:absolute;left:0;text-align:left;margin-left:-4.3pt;margin-top:116.3pt;width:58.9pt;height:15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489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2059305</wp:posOffset>
                      </wp:positionV>
                      <wp:extent cx="755650" cy="193040"/>
                      <wp:effectExtent l="8890" t="13335" r="6985" b="12700"/>
                      <wp:wrapNone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10" o:spid="_x0000_s1841" type="#_x0000_t202" style="position:absolute;left:0;text-align:left;margin-left:-5.4pt;margin-top:162.15pt;width:59.5pt;height:15.2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8387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1271905</wp:posOffset>
                      </wp:positionV>
                      <wp:extent cx="755650" cy="193040"/>
                      <wp:effectExtent l="8890" t="6985" r="6985" b="9525"/>
                      <wp:wrapNone/>
                      <wp:docPr id="9" name="文本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社保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社保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9" o:spid="_x0000_s1842" type="#_x0000_t202" style="position:absolute;left:0;text-align:left;margin-left:-5.4pt;margin-top:100.15pt;width:59.5pt;height:15.2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社保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社保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60320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5723255</wp:posOffset>
                      </wp:positionV>
                      <wp:extent cx="755650" cy="193040"/>
                      <wp:effectExtent l="8890" t="10160" r="6985" b="6350"/>
                      <wp:wrapNone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薪酬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薪酬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8" o:spid="_x0000_s1843" type="#_x0000_t202" style="position:absolute;left:0;text-align:left;margin-left:-5.4pt;margin-top:450.65pt;width:59.5pt;height:15.2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薪酬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薪酬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5530215</wp:posOffset>
                      </wp:positionV>
                      <wp:extent cx="755650" cy="193040"/>
                      <wp:effectExtent l="8890" t="7620" r="6985" b="889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社保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社保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7" o:spid="_x0000_s1844" type="#_x0000_t202" style="position:absolute;left:0;text-align:left;margin-left:-5.4pt;margin-top:435.45pt;width:59.5pt;height:15.2pt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社保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社保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8272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7108825</wp:posOffset>
                      </wp:positionV>
                      <wp:extent cx="755650" cy="193040"/>
                      <wp:effectExtent l="8890" t="5080" r="6985" b="1143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档案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档案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6" o:spid="_x0000_s1845" type="#_x0000_t202" style="position:absolute;left:0;text-align:left;margin-left:-5.4pt;margin-top:559.75pt;width:59.5pt;height:15.2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档案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档案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SimHei" w:hAnsi="SimHei" w:eastAsia="黑体"/>
                <w:noProof/>
                <w:sz w:val="20"/>
                <w:lang w:val="en-US" w:eastAsia="zh-CN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6619875</wp:posOffset>
                      </wp:positionV>
                      <wp:extent cx="755650" cy="193040"/>
                      <wp:effectExtent l="8890" t="11430" r="6985" b="508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565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302C3" w:rsidRDefault="00F302C3" w:rsidP="00F302C3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  <w:hyperlink w:anchor="社保" w:history="1">
                                    <w:r>
                                      <w:rPr>
                                        <w:rStyle w:val="ae"/>
                                        <w:rFonts w:hint="eastAsia"/>
                                      </w:rPr>
                                      <w:t>社保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本框 5" o:spid="_x0000_s1846" type="#_x0000_t202" style="position:absolute;left:0;text-align:left;margin-left:-5.4pt;margin-top:521.25pt;width:59.5pt;height:15.2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" fillcolor="silver">
                      <v:textbox inset="0,0,0,0">
                        <w:txbxContent>
                          <w:p w:rsidR="00F302C3" w:rsidRDefault="00F302C3" w:rsidP="00F302C3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hyperlink w:anchor="社保" w:history="1">
                              <w:r>
                                <w:rPr>
                                  <w:rStyle w:val="ae"/>
                                  <w:rFonts w:hint="eastAsia"/>
                                </w:rPr>
                                <w:t>社保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F302C3" w:rsidRDefault="00F302C3" w:rsidP="00F302C3">
      <w:pPr>
        <w:jc w:val="left"/>
      </w:pPr>
    </w:p>
    <w:p w:rsidR="00FF1B53" w:rsidRPr="005F2339" w:rsidRDefault="00F302C3" w:rsidP="00F302C3">
      <w:pPr>
        <w:jc w:val="left"/>
      </w:pPr>
      <w:r>
        <w:rPr>
          <w:rFonts w:ascii="SimHei" w:hAnsi="SimHei" w:eastAsia="黑体"/>
        </w:rPr>
        <w:br w:type="page"/>
      </w:r>
    </w:p>
    <w:sectPr w:rsidR="00FF1B53" w:rsidRPr="005F2339" w:rsidSect="005527B0">
      <w:footerReference w:type="default" r:id="rId10"/>
      <w:pgSz w:w="11906" w:h="16838"/>
      <w:pgMar w:top="1440" w:right="1393" w:bottom="1440" w:left="1701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19B1" w:rsidRDefault="00B919B1" w:rsidP="000A70D8">
      <w:r>
        <w:separator/>
      </w:r>
    </w:p>
  </w:endnote>
  <w:endnote w:type="continuationSeparator" w:id="0">
    <w:p w:rsidR="00B919B1" w:rsidRDefault="00B919B1" w:rsidP="000A7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造字工房力黑（非商用）常规体">
    <w:panose1 w:val="00000000000000000000"/>
    <w:charset w:val="86"/>
    <w:family w:val="modern"/>
    <w:notTrueType/>
    <w:pitch w:val="variable"/>
    <w:sig w:usb0="00000003" w:usb1="080F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5671649"/>
      <w:docPartObj>
        <w:docPartGallery w:val="Page Numbers (Bottom of Page)"/>
        <w:docPartUnique/>
      </w:docPartObj>
    </w:sdtPr>
    <w:sdtEndPr/>
    <w:sdtContent>
      <w:p w:rsidR="00F004DE" w:rsidRDefault="00F004DE">
        <w:pPr>
          <w:pStyle w:val="a5"/>
          <w:jc w:val="right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</w:instrText>
        </w:r>
        <w:r>
          <w:rPr>
            <w:rFonts w:hint="eastAsia"/>
          </w:rPr>
          <w:instrText>PAGE  \* Arabic  \* MERGEFORMAT</w:instrText>
        </w:r>
        <w:r>
          <w:instrText xml:space="preserve">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rPr>
            <w:rFonts w:hint="eastAsia"/>
          </w:rPr>
          <w:t>页</w:t>
        </w:r>
        <w:r>
          <w:t>/</w:t>
        </w:r>
        <w:r>
          <w:rPr>
            <w:rFonts w:hint="eastAsia"/>
          </w:rPr>
          <w:t>共</w:t>
        </w:r>
        <w:r w:rsidR="00796405">
          <w:rPr>
            <w:noProof/>
          </w:rPr>
          <w:fldChar w:fldCharType="begin"/>
        </w:r>
        <w:r w:rsidR="00796405">
          <w:rPr>
            <w:noProof/>
          </w:rPr>
          <w:instrText xml:space="preserve"> NUMPAGES  \* Arabic  \* MERGEFORMAT </w:instrText>
        </w:r>
        <w:r w:rsidR="00796405">
          <w:rPr>
            <w:noProof/>
          </w:rPr>
          <w:fldChar w:fldCharType="separate"/>
        </w:r>
        <w:r>
          <w:rPr>
            <w:noProof/>
          </w:rPr>
          <w:t>14</w:t>
        </w:r>
        <w:r w:rsidR="00796405">
          <w:rPr>
            <w:noProof/>
          </w:rPr>
          <w:fldChar w:fldCharType="end"/>
        </w:r>
        <w:r>
          <w:rPr>
            <w:rFonts w:hint="eastAsia"/>
          </w:rPr>
          <w:t>页</w:t>
        </w:r>
      </w:p>
    </w:sdtContent>
  </w:sdt>
  <w:p w:rsidR="00DA6718" w:rsidRDefault="00B919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19B1" w:rsidRDefault="00B919B1" w:rsidP="000A70D8">
      <w:r>
        <w:separator/>
      </w:r>
    </w:p>
  </w:footnote>
  <w:footnote w:type="continuationSeparator" w:id="0">
    <w:p w:rsidR="00B919B1" w:rsidRDefault="00B919B1" w:rsidP="000A7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5.95pt;height:452.55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singleLevel"/>
    <w:tmpl w:val="00000001"/>
    <w:lvl w:ilvl="0">
      <w:start w:val="1"/>
      <w:numFmt w:val="chineseCounting"/>
      <w:suff w:val="nothing"/>
      <w:lvlText w:val="（%1）"/>
      <w:lvlJc w:val="left"/>
    </w:lvl>
  </w:abstractNum>
  <w:abstractNum w:abstractNumId="1" w15:restartNumberingAfterBreak="0">
    <w:nsid w:val="00000002"/>
    <w:multiLevelType w:val="singleLevel"/>
    <w:tmpl w:val="00000002"/>
    <w:lvl w:ilvl="0">
      <w:start w:val="3"/>
      <w:numFmt w:val="chineseCounting"/>
      <w:suff w:val="nothing"/>
      <w:lvlText w:val="（%1）"/>
      <w:lvlJc w:val="left"/>
    </w:lvl>
  </w:abstractNum>
  <w:abstractNum w:abstractNumId="2" w15:restartNumberingAfterBreak="0">
    <w:nsid w:val="06C858BA"/>
    <w:multiLevelType w:val="hybridMultilevel"/>
    <w:tmpl w:val="299EDE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5996E9A"/>
    <w:multiLevelType w:val="singleLevel"/>
    <w:tmpl w:val="00000000"/>
    <w:lvl w:ilvl="0">
      <w:start w:val="3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C3"/>
    <w:rsid w:val="00043347"/>
    <w:rsid w:val="00057E9D"/>
    <w:rsid w:val="000A70D8"/>
    <w:rsid w:val="001226FF"/>
    <w:rsid w:val="001353B6"/>
    <w:rsid w:val="001A0879"/>
    <w:rsid w:val="00227738"/>
    <w:rsid w:val="00294DAC"/>
    <w:rsid w:val="002D1AFF"/>
    <w:rsid w:val="004911F4"/>
    <w:rsid w:val="005527B0"/>
    <w:rsid w:val="005D240B"/>
    <w:rsid w:val="005F2339"/>
    <w:rsid w:val="0065569E"/>
    <w:rsid w:val="0075256D"/>
    <w:rsid w:val="00796405"/>
    <w:rsid w:val="008B68EE"/>
    <w:rsid w:val="008E04A7"/>
    <w:rsid w:val="008E5281"/>
    <w:rsid w:val="009C2254"/>
    <w:rsid w:val="00A77634"/>
    <w:rsid w:val="00B4008E"/>
    <w:rsid w:val="00B66F17"/>
    <w:rsid w:val="00B919B1"/>
    <w:rsid w:val="00BA2C2E"/>
    <w:rsid w:val="00BD181A"/>
    <w:rsid w:val="00C63539"/>
    <w:rsid w:val="00D0453E"/>
    <w:rsid w:val="00D9238A"/>
    <w:rsid w:val="00D938C5"/>
    <w:rsid w:val="00DD2D80"/>
    <w:rsid w:val="00DF5507"/>
    <w:rsid w:val="00F004DE"/>
    <w:rsid w:val="00F02255"/>
    <w:rsid w:val="00F302C3"/>
    <w:rsid w:val="00FD50FB"/>
    <w:rsid w:val="00FF1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93567D"/>
  <w15:chartTrackingRefBased/>
  <w15:docId w15:val="{26482261-9DAE-4D24-B64D-7BB20163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70D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BD181A"/>
    <w:pPr>
      <w:keepNext/>
      <w:keepLines/>
      <w:spacing w:before="220" w:after="21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A70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70D8"/>
    <w:rPr>
      <w:sz w:val="18"/>
      <w:szCs w:val="18"/>
    </w:rPr>
  </w:style>
  <w:style w:type="paragraph" w:styleId="a5">
    <w:name w:val="footer"/>
    <w:basedOn w:val="a"/>
    <w:link w:val="a6"/>
    <w:unhideWhenUsed/>
    <w:rsid w:val="000A70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70D8"/>
    <w:rPr>
      <w:sz w:val="18"/>
      <w:szCs w:val="18"/>
    </w:rPr>
  </w:style>
  <w:style w:type="character" w:styleId="a7">
    <w:name w:val="page number"/>
    <w:basedOn w:val="a0"/>
    <w:rsid w:val="000A70D8"/>
  </w:style>
  <w:style w:type="paragraph" w:customStyle="1" w:styleId="CharCharCharCharCharCharChar">
    <w:name w:val="Char Char Char Char Char Char Char"/>
    <w:basedOn w:val="a8"/>
    <w:rsid w:val="000A70D8"/>
    <w:pPr>
      <w:shd w:val="clear" w:color="auto" w:fill="000080"/>
      <w:adjustRightInd w:val="0"/>
      <w:spacing w:line="436" w:lineRule="exact"/>
      <w:ind w:left="357"/>
      <w:jc w:val="left"/>
      <w:outlineLvl w:val="3"/>
    </w:pPr>
    <w:rPr>
      <w:rFonts w:ascii="Times New Roman" w:eastAsia="宋体" w:hint="eastAsia"/>
      <w:sz w:val="21"/>
      <w:szCs w:val="20"/>
    </w:rPr>
  </w:style>
  <w:style w:type="paragraph" w:styleId="a8">
    <w:name w:val="Document Map"/>
    <w:basedOn w:val="a"/>
    <w:link w:val="a9"/>
    <w:uiPriority w:val="99"/>
    <w:semiHidden/>
    <w:unhideWhenUsed/>
    <w:rsid w:val="000A70D8"/>
    <w:rPr>
      <w:rFonts w:ascii="Microsoft YaHei UI" w:eastAsia="Microsoft YaHei UI"/>
      <w:sz w:val="18"/>
      <w:szCs w:val="18"/>
    </w:rPr>
  </w:style>
  <w:style w:type="character" w:customStyle="1" w:styleId="a9">
    <w:name w:val="文档结构图 字符"/>
    <w:basedOn w:val="a0"/>
    <w:link w:val="a8"/>
    <w:uiPriority w:val="99"/>
    <w:semiHidden/>
    <w:rsid w:val="000A70D8"/>
    <w:rPr>
      <w:rFonts w:ascii="Microsoft YaHei UI" w:eastAsia="Microsoft YaHei UI" w:hAnsi="Times New Roman" w:cs="Times New Roman"/>
      <w:sz w:val="18"/>
      <w:szCs w:val="18"/>
    </w:rPr>
  </w:style>
  <w:style w:type="paragraph" w:customStyle="1" w:styleId="aa">
    <w:name w:val="主标题"/>
    <w:basedOn w:val="a"/>
    <w:link w:val="ab"/>
    <w:qFormat/>
    <w:rsid w:val="000A70D8"/>
    <w:pPr>
      <w:spacing w:line="540" w:lineRule="exact"/>
      <w:jc w:val="center"/>
    </w:pPr>
    <w:rPr>
      <w:rFonts w:ascii="宋体" w:hAnsi="宋体"/>
      <w:b/>
      <w:bCs/>
      <w:sz w:val="36"/>
    </w:rPr>
  </w:style>
  <w:style w:type="paragraph" w:customStyle="1" w:styleId="11">
    <w:name w:val="副标题1"/>
    <w:basedOn w:val="a"/>
    <w:link w:val="12"/>
    <w:qFormat/>
    <w:rsid w:val="000A70D8"/>
    <w:pPr>
      <w:spacing w:line="540" w:lineRule="exact"/>
      <w:jc w:val="center"/>
    </w:pPr>
    <w:rPr>
      <w:rFonts w:ascii="楷体_GB2312" w:eastAsia="楷体_GB2312" w:hAnsi="楷体_GB2312"/>
      <w:sz w:val="30"/>
    </w:rPr>
  </w:style>
  <w:style w:type="character" w:customStyle="1" w:styleId="ab">
    <w:name w:val="主标题 字符"/>
    <w:basedOn w:val="a0"/>
    <w:link w:val="aa"/>
    <w:rsid w:val="000A70D8"/>
    <w:rPr>
      <w:rFonts w:ascii="宋体" w:eastAsia="宋体" w:hAnsi="宋体" w:cs="Times New Roman"/>
      <w:b/>
      <w:bCs/>
      <w:sz w:val="36"/>
      <w:szCs w:val="20"/>
    </w:rPr>
  </w:style>
  <w:style w:type="paragraph" w:customStyle="1" w:styleId="13">
    <w:name w:val="正文1"/>
    <w:basedOn w:val="a"/>
    <w:link w:val="14"/>
    <w:qFormat/>
    <w:rsid w:val="001353B6"/>
    <w:pPr>
      <w:spacing w:line="540" w:lineRule="exact"/>
      <w:ind w:firstLineChars="200" w:firstLine="200"/>
    </w:pPr>
    <w:rPr>
      <w:rFonts w:ascii="仿宋_GB2312" w:eastAsia="仿宋_GB2312" w:hAnsi="仿宋_GB2312"/>
      <w:sz w:val="30"/>
    </w:rPr>
  </w:style>
  <w:style w:type="character" w:customStyle="1" w:styleId="12">
    <w:name w:val="副标题1 字符"/>
    <w:basedOn w:val="a0"/>
    <w:link w:val="11"/>
    <w:rsid w:val="000A70D8"/>
    <w:rPr>
      <w:rFonts w:ascii="楷体_GB2312" w:eastAsia="楷体_GB2312" w:hAnsi="楷体_GB2312" w:cs="Times New Roman"/>
      <w:sz w:val="30"/>
      <w:szCs w:val="20"/>
    </w:rPr>
  </w:style>
  <w:style w:type="character" w:styleId="ac">
    <w:name w:val="Placeholder Text"/>
    <w:basedOn w:val="a0"/>
    <w:uiPriority w:val="99"/>
    <w:semiHidden/>
    <w:rsid w:val="00DD2D80"/>
    <w:rPr>
      <w:color w:val="808080"/>
    </w:rPr>
  </w:style>
  <w:style w:type="character" w:customStyle="1" w:styleId="14">
    <w:name w:val="正文1 字符"/>
    <w:basedOn w:val="a0"/>
    <w:link w:val="13"/>
    <w:rsid w:val="001353B6"/>
    <w:rPr>
      <w:rFonts w:ascii="仿宋_GB2312" w:eastAsia="仿宋_GB2312" w:hAnsi="仿宋_GB2312" w:cs="Times New Roman"/>
      <w:sz w:val="30"/>
      <w:szCs w:val="20"/>
    </w:rPr>
  </w:style>
  <w:style w:type="character" w:customStyle="1" w:styleId="10">
    <w:name w:val="标题 1 字符"/>
    <w:basedOn w:val="a0"/>
    <w:link w:val="1"/>
    <w:uiPriority w:val="9"/>
    <w:rsid w:val="00BD181A"/>
    <w:rPr>
      <w:rFonts w:ascii="Times New Roman" w:eastAsia="方正小标宋简体" w:hAnsi="Times New Roman" w:cs="Times New Roman"/>
      <w:bCs/>
      <w:kern w:val="44"/>
      <w:sz w:val="44"/>
      <w:szCs w:val="44"/>
    </w:rPr>
  </w:style>
  <w:style w:type="paragraph" w:customStyle="1" w:styleId="2">
    <w:name w:val="正文2"/>
    <w:basedOn w:val="a"/>
    <w:link w:val="20"/>
    <w:qFormat/>
    <w:rsid w:val="001353B6"/>
    <w:pPr>
      <w:spacing w:line="440" w:lineRule="exact"/>
      <w:ind w:firstLineChars="200" w:firstLine="200"/>
    </w:pPr>
    <w:rPr>
      <w:rFonts w:ascii="微软雅黑" w:eastAsia="微软雅黑" w:hAnsi="微软雅黑"/>
      <w:sz w:val="22"/>
    </w:rPr>
  </w:style>
  <w:style w:type="paragraph" w:customStyle="1" w:styleId="15">
    <w:name w:val="主题标1"/>
    <w:basedOn w:val="1"/>
    <w:link w:val="16"/>
    <w:qFormat/>
    <w:rsid w:val="0065569E"/>
    <w:pPr>
      <w:spacing w:line="540" w:lineRule="exact"/>
      <w:ind w:rightChars="10" w:right="21"/>
    </w:pPr>
    <w:rPr>
      <w:rFonts w:ascii="造字工房力黑（非商用）常规体" w:eastAsia="造字工房力黑（非商用）常规体" w:hAnsi="造字工房力黑（非商用）常规体"/>
      <w:color w:val="005D7F"/>
      <w:sz w:val="80"/>
      <w:szCs w:val="80"/>
      <w14:textFill>
        <w14:gradFill>
          <w14:gsLst>
            <w14:gs w14:pos="0">
              <w14:srgbClr w14:val="005D7F">
                <w14:shade w14:val="30000"/>
                <w14:satMod w14:val="115000"/>
              </w14:srgbClr>
            </w14:gs>
            <w14:gs w14:pos="50000">
              <w14:srgbClr w14:val="005D7F">
                <w14:shade w14:val="67500"/>
                <w14:satMod w14:val="115000"/>
              </w14:srgbClr>
            </w14:gs>
            <w14:gs w14:pos="100000">
              <w14:srgbClr w14:val="005D7F">
                <w14:shade w14:val="100000"/>
                <w14:satMod w14:val="115000"/>
              </w14:srgbClr>
            </w14:gs>
          </w14:gsLst>
          <w14:lin w14:ang="16200000" w14:scaled="0"/>
        </w14:gradFill>
      </w14:textFill>
    </w:rPr>
  </w:style>
  <w:style w:type="character" w:customStyle="1" w:styleId="20">
    <w:name w:val="正文2 字符"/>
    <w:basedOn w:val="a0"/>
    <w:link w:val="2"/>
    <w:rsid w:val="001353B6"/>
    <w:rPr>
      <w:rFonts w:ascii="微软雅黑" w:eastAsia="微软雅黑" w:hAnsi="微软雅黑" w:cs="Times New Roman"/>
      <w:sz w:val="22"/>
      <w:szCs w:val="20"/>
    </w:rPr>
  </w:style>
  <w:style w:type="character" w:customStyle="1" w:styleId="16">
    <w:name w:val="主题标1 字符"/>
    <w:basedOn w:val="10"/>
    <w:link w:val="15"/>
    <w:rsid w:val="0065569E"/>
    <w:rPr>
      <w:rFonts w:ascii="造字工房力黑（非商用）常规体" w:eastAsia="造字工房力黑（非商用）常规体" w:hAnsi="造字工房力黑（非商用）常规体" w:cs="Times New Roman"/>
      <w:bCs/>
      <w:color w:val="005D7F"/>
      <w:kern w:val="44"/>
      <w:sz w:val="80"/>
      <w:szCs w:val="80"/>
      <w14:textFill>
        <w14:gradFill>
          <w14:gsLst>
            <w14:gs w14:pos="0">
              <w14:srgbClr w14:val="005D7F">
                <w14:shade w14:val="30000"/>
                <w14:satMod w14:val="115000"/>
              </w14:srgbClr>
            </w14:gs>
            <w14:gs w14:pos="50000">
              <w14:srgbClr w14:val="005D7F">
                <w14:shade w14:val="67500"/>
                <w14:satMod w14:val="115000"/>
              </w14:srgbClr>
            </w14:gs>
            <w14:gs w14:pos="100000">
              <w14:srgbClr w14:val="005D7F">
                <w14:shade w14:val="100000"/>
                <w14:satMod w14:val="115000"/>
              </w14:srgbClr>
            </w14:gs>
          </w14:gsLst>
          <w14:lin w14:ang="16200000" w14:scaled="0"/>
        </w14:gradFill>
      </w14:textFill>
    </w:rPr>
  </w:style>
  <w:style w:type="character" w:styleId="ad">
    <w:name w:val="FollowedHyperlink"/>
    <w:rsid w:val="00F302C3"/>
    <w:rPr>
      <w:color w:val="800080"/>
      <w:u w:val="single"/>
    </w:rPr>
  </w:style>
  <w:style w:type="character" w:styleId="ae">
    <w:name w:val="Hyperlink"/>
    <w:rsid w:val="00F302C3"/>
    <w:rPr>
      <w:color w:val="0000FF"/>
      <w:u w:val="single"/>
    </w:rPr>
  </w:style>
  <w:style w:type="paragraph" w:styleId="3">
    <w:name w:val="Body Text 3"/>
    <w:basedOn w:val="a"/>
    <w:link w:val="30"/>
    <w:rsid w:val="00F302C3"/>
    <w:pPr>
      <w:spacing w:line="240" w:lineRule="exact"/>
      <w:jc w:val="center"/>
    </w:pPr>
    <w:rPr>
      <w:color w:val="FF0000"/>
    </w:rPr>
  </w:style>
  <w:style w:type="character" w:customStyle="1" w:styleId="30">
    <w:name w:val="正文文本 3 字符"/>
    <w:basedOn w:val="a0"/>
    <w:link w:val="3"/>
    <w:rsid w:val="00F302C3"/>
    <w:rPr>
      <w:rFonts w:ascii="Times New Roman" w:eastAsia="宋体" w:hAnsi="Times New Roman" w:cs="Times New Roman"/>
      <w:color w:val="FF0000"/>
      <w:szCs w:val="20"/>
    </w:rPr>
  </w:style>
  <w:style w:type="paragraph" w:styleId="af">
    <w:name w:val="Body Text"/>
    <w:basedOn w:val="a"/>
    <w:link w:val="af0"/>
    <w:rsid w:val="00F302C3"/>
    <w:pPr>
      <w:spacing w:line="240" w:lineRule="exact"/>
      <w:jc w:val="center"/>
    </w:pPr>
  </w:style>
  <w:style w:type="character" w:customStyle="1" w:styleId="af0">
    <w:name w:val="正文文本 字符"/>
    <w:basedOn w:val="a0"/>
    <w:link w:val="af"/>
    <w:rsid w:val="00F302C3"/>
    <w:rPr>
      <w:rFonts w:ascii="Times New Roman" w:eastAsia="宋体" w:hAnsi="Times New Roman" w:cs="Times New Roman"/>
      <w:szCs w:val="20"/>
    </w:rPr>
  </w:style>
  <w:style w:type="paragraph" w:styleId="21">
    <w:name w:val="Body Text 2"/>
    <w:basedOn w:val="a"/>
    <w:link w:val="22"/>
    <w:rsid w:val="00F302C3"/>
    <w:pPr>
      <w:jc w:val="right"/>
    </w:pPr>
  </w:style>
  <w:style w:type="character" w:customStyle="1" w:styleId="22">
    <w:name w:val="正文文本 2 字符"/>
    <w:basedOn w:val="a0"/>
    <w:link w:val="21"/>
    <w:rsid w:val="00F302C3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_rels/numbering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D:\FangCloudV2\&#20010;&#20154;&#25991;&#20214;\office&#27169;&#26495;\&#21830;&#21153;&#25991;&#31456;22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3FE16-86EC-43F2-AE8D-1AE9D1018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商务文章22.dotx</Template>
  <TotalTime>4</TotalTime>
  <Pages>20</Pages>
  <Words>531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精益办公</dc:creator>
  <cp:keywords/>
  <dc:description/>
  <cp:lastModifiedBy>精益办公</cp:lastModifiedBy>
  <cp:revision>1</cp:revision>
  <dcterms:created xsi:type="dcterms:W3CDTF">2019-04-10T03:22:00Z</dcterms:created>
  <dcterms:modified xsi:type="dcterms:W3CDTF">2019-04-10T03:26:00Z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v1.0_mb_xQE6sDn5B1W1xFtYnUrhZQ==</vt:lpwstr>
  </property>
</Properties>
</file>